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710EB">
      <w:pPr>
        <w:spacing w:before="360"/>
        <w:rPr>
          <w:b/>
          <w:bCs/>
        </w:rPr>
      </w:pPr>
      <w:r w:rsidRPr="00A710EB">
        <w:rPr>
          <w:b/>
          <w:bCs/>
        </w:rPr>
        <w:t>Gmina Śrem</w:t>
      </w:r>
    </w:p>
    <w:p w:rsidR="0033076C" w:rsidRDefault="00A710EB">
      <w:pPr>
        <w:rPr>
          <w:b/>
          <w:bCs/>
        </w:rPr>
      </w:pPr>
      <w:r w:rsidRPr="00A710E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710EB">
        <w:rPr>
          <w:b/>
          <w:bCs/>
        </w:rPr>
        <w:t>1</w:t>
      </w:r>
    </w:p>
    <w:p w:rsidR="0033076C" w:rsidRDefault="00A710EB">
      <w:pPr>
        <w:rPr>
          <w:b/>
          <w:bCs/>
        </w:rPr>
      </w:pPr>
      <w:r w:rsidRPr="00A710E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710E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710EB" w:rsidRPr="00A710EB">
        <w:rPr>
          <w:b/>
          <w:bCs/>
        </w:rPr>
        <w:t>ZP.271.22.2014.BSL/3</w:t>
      </w:r>
      <w:r>
        <w:tab/>
        <w:t xml:space="preserve"> </w:t>
      </w:r>
      <w:r w:rsidR="00A710EB" w:rsidRPr="00A710EB">
        <w:t>Śrem</w:t>
      </w:r>
      <w:r>
        <w:t xml:space="preserve"> dnia: </w:t>
      </w:r>
      <w:r w:rsidR="00A710EB" w:rsidRPr="00A710EB">
        <w:t>2014-07-08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710EB" w:rsidRPr="00A710EB">
        <w:t>(</w:t>
      </w:r>
      <w:proofErr w:type="spellStart"/>
      <w:r w:rsidR="00A710EB" w:rsidRPr="00A710EB">
        <w:t>t.j</w:t>
      </w:r>
      <w:proofErr w:type="spellEnd"/>
      <w:r w:rsidR="00A710EB" w:rsidRPr="00A710EB">
        <w:t xml:space="preserve">. Dz. U. z 2013 r. poz. 907, z </w:t>
      </w:r>
      <w:proofErr w:type="spellStart"/>
      <w:r w:rsidR="00A710EB" w:rsidRPr="00A710EB">
        <w:t>późn</w:t>
      </w:r>
      <w:proofErr w:type="spellEnd"/>
      <w:r w:rsidR="00A710EB" w:rsidRPr="00A710EB">
        <w:t>. zm.)</w:t>
      </w:r>
      <w:r>
        <w:t xml:space="preserve"> </w:t>
      </w:r>
      <w:r>
        <w:rPr>
          <w:bCs/>
        </w:rPr>
        <w:t xml:space="preserve">w trybie </w:t>
      </w:r>
      <w:r w:rsidR="00A710EB" w:rsidRPr="00A710E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710EB">
      <w:pPr>
        <w:spacing w:before="120" w:after="120"/>
        <w:jc w:val="center"/>
        <w:rPr>
          <w:b/>
        </w:rPr>
      </w:pPr>
      <w:r w:rsidRPr="00A710EB">
        <w:rPr>
          <w:b/>
        </w:rPr>
        <w:t>Termomodernizacja budynku U.S.C. w Śremie ul. Mickiewicza 10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710EB" w:rsidTr="00255A0D">
        <w:trPr>
          <w:cantSplit/>
        </w:trPr>
        <w:tc>
          <w:tcPr>
            <w:tcW w:w="9210" w:type="dxa"/>
          </w:tcPr>
          <w:p w:rsidR="00A710EB" w:rsidRDefault="00A710EB" w:rsidP="00255A0D">
            <w:pPr>
              <w:spacing w:line="360" w:lineRule="auto"/>
              <w:ind w:firstLine="284"/>
              <w:jc w:val="both"/>
              <w:rPr>
                <w:b/>
              </w:rPr>
            </w:pPr>
            <w:r w:rsidRPr="00A710EB">
              <w:rPr>
                <w:b/>
              </w:rPr>
              <w:t>Wielobranżowe przedsiębiorstwo Handlowo-</w:t>
            </w:r>
            <w:proofErr w:type="spellStart"/>
            <w:r w:rsidRPr="00A710EB">
              <w:rPr>
                <w:b/>
              </w:rPr>
              <w:t>Uslugowe</w:t>
            </w:r>
            <w:proofErr w:type="spellEnd"/>
            <w:r w:rsidRPr="00A710EB">
              <w:rPr>
                <w:b/>
              </w:rPr>
              <w:t xml:space="preserve"> Ryszard Chmielewski</w:t>
            </w:r>
          </w:p>
          <w:p w:rsidR="00A710EB" w:rsidRDefault="00A710EB" w:rsidP="00255A0D">
            <w:pPr>
              <w:spacing w:line="360" w:lineRule="auto"/>
              <w:ind w:firstLine="284"/>
              <w:jc w:val="both"/>
              <w:rPr>
                <w:b/>
              </w:rPr>
            </w:pPr>
            <w:r w:rsidRPr="00A710EB">
              <w:rPr>
                <w:b/>
              </w:rPr>
              <w:t>Borowikowa</w:t>
            </w:r>
            <w:r>
              <w:rPr>
                <w:b/>
              </w:rPr>
              <w:t xml:space="preserve"> </w:t>
            </w:r>
            <w:r w:rsidRPr="00A710EB">
              <w:rPr>
                <w:b/>
              </w:rPr>
              <w:t>12</w:t>
            </w:r>
          </w:p>
          <w:p w:rsidR="00A710EB" w:rsidRDefault="00A710EB" w:rsidP="00255A0D">
            <w:pPr>
              <w:spacing w:line="360" w:lineRule="auto"/>
              <w:ind w:firstLine="284"/>
              <w:jc w:val="both"/>
              <w:rPr>
                <w:b/>
              </w:rPr>
            </w:pPr>
            <w:r w:rsidRPr="00A710EB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A710EB">
              <w:rPr>
                <w:b/>
              </w:rPr>
              <w:t>Leszno</w:t>
            </w:r>
          </w:p>
          <w:p w:rsidR="00A710EB" w:rsidRDefault="00A710EB" w:rsidP="00255A0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710EB" w:rsidRDefault="00A710EB" w:rsidP="00255A0D">
            <w:pPr>
              <w:spacing w:line="360" w:lineRule="auto"/>
              <w:ind w:firstLine="284"/>
              <w:jc w:val="both"/>
              <w:rPr>
                <w:b/>
              </w:rPr>
            </w:pPr>
            <w:r w:rsidRPr="00A710EB">
              <w:t>Termomodernizacja budynku U.S.C. w Śremie ul. Mickiewicza 10</w:t>
            </w:r>
            <w:r>
              <w:t xml:space="preserve"> za cenę </w:t>
            </w:r>
            <w:bookmarkStart w:id="0" w:name="_GoBack"/>
            <w:r w:rsidRPr="00A710EB">
              <w:rPr>
                <w:b/>
              </w:rPr>
              <w:t>480 007.81</w:t>
            </w:r>
            <w:bookmarkEnd w:id="0"/>
            <w:r w:rsidRPr="00A710EB">
              <w:rPr>
                <w:b/>
              </w:rPr>
              <w:t xml:space="preserve"> zł</w:t>
            </w:r>
          </w:p>
          <w:p w:rsidR="00A710EB" w:rsidRDefault="00A710EB" w:rsidP="00255A0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710EB" w:rsidRDefault="00A710EB" w:rsidP="00255A0D">
            <w:pPr>
              <w:spacing w:line="360" w:lineRule="auto"/>
              <w:ind w:firstLine="284"/>
              <w:jc w:val="both"/>
            </w:pPr>
            <w:r w:rsidRPr="00A710EB">
              <w:t>oferta najkorzystniejsza cenowo spośród złożonych ofert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710E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710EB" w:rsidRPr="005811DF" w:rsidTr="00255A0D">
        <w:tc>
          <w:tcPr>
            <w:tcW w:w="540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Wielobranżowe przedsiębiorstwo Handlowo-</w:t>
            </w:r>
            <w:proofErr w:type="spellStart"/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Uslugowe</w:t>
            </w:r>
            <w:proofErr w:type="spellEnd"/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Ryszard Chmielewski</w:t>
            </w:r>
          </w:p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Borowikowa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710EB" w:rsidRPr="005811DF" w:rsidTr="00255A0D">
        <w:tc>
          <w:tcPr>
            <w:tcW w:w="540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710E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 xml:space="preserve">  73,27</w:t>
            </w: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710EB" w:rsidRPr="005811DF" w:rsidRDefault="00A710EB" w:rsidP="00255A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10EB">
              <w:rPr>
                <w:rFonts w:ascii="Times New Roman" w:hAnsi="Times New Roman" w:cs="Times New Roman"/>
                <w:sz w:val="18"/>
                <w:szCs w:val="18"/>
              </w:rPr>
              <w:t xml:space="preserve">  73,27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710EB">
        <w:t xml:space="preserve"> </w:t>
      </w:r>
      <w:r w:rsidR="00A710EB" w:rsidRPr="0012155B">
        <w:t xml:space="preserve"> nie krótszym niż 10 dni od dnia przesłania niniejszego zawiadomienia o wyborze najkorzystniejszej oferty</w:t>
      </w:r>
      <w:r w:rsidR="00A710EB">
        <w:t>.</w:t>
      </w:r>
      <w:r w:rsidR="00A710E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710EB">
      <w:pPr>
        <w:spacing w:before="120" w:after="120"/>
        <w:ind w:left="4680"/>
        <w:jc w:val="center"/>
        <w:rPr>
          <w:bCs/>
          <w:vertAlign w:val="superscript"/>
        </w:rPr>
      </w:pPr>
      <w:r w:rsidRPr="00A710EB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A710EB">
        <w:rPr>
          <w:vertAlign w:val="superscript"/>
        </w:rPr>
        <w:t>Baum</w:t>
      </w:r>
    </w:p>
    <w:sectPr w:rsidR="003307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A64" w:rsidRDefault="00DC3A64">
      <w:r>
        <w:separator/>
      </w:r>
    </w:p>
  </w:endnote>
  <w:endnote w:type="continuationSeparator" w:id="0">
    <w:p w:rsidR="00DC3A64" w:rsidRDefault="00DC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0EB" w:rsidRDefault="00A710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0EB" w:rsidRDefault="00A710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A64" w:rsidRDefault="00DC3A64">
      <w:r>
        <w:separator/>
      </w:r>
    </w:p>
  </w:footnote>
  <w:footnote w:type="continuationSeparator" w:id="0">
    <w:p w:rsidR="00DC3A64" w:rsidRDefault="00DC3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0EB" w:rsidRDefault="00A710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0EB" w:rsidRDefault="00A710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0EB" w:rsidRDefault="00A710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8EC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E7797"/>
    <w:rsid w:val="00A710EB"/>
    <w:rsid w:val="00AD5B8D"/>
    <w:rsid w:val="00AE6513"/>
    <w:rsid w:val="00B00EC6"/>
    <w:rsid w:val="00B37924"/>
    <w:rsid w:val="00BA1245"/>
    <w:rsid w:val="00D05A79"/>
    <w:rsid w:val="00D26C67"/>
    <w:rsid w:val="00D5181E"/>
    <w:rsid w:val="00DC3A64"/>
    <w:rsid w:val="00E05A7A"/>
    <w:rsid w:val="00E4520D"/>
    <w:rsid w:val="00EB4311"/>
    <w:rsid w:val="00EC38EC"/>
    <w:rsid w:val="00EF36C3"/>
    <w:rsid w:val="00F12004"/>
    <w:rsid w:val="00F973C8"/>
    <w:rsid w:val="00FC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58C87-E20E-41D9-A869-6F3034271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2014-07-08T08:32:00Z</dcterms:created>
  <dcterms:modified xsi:type="dcterms:W3CDTF">2014-07-08T08:33:00Z</dcterms:modified>
</cp:coreProperties>
</file>