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E7485" w:rsidRPr="007E7485">
        <w:rPr>
          <w:b/>
          <w:i w:val="0"/>
        </w:rPr>
        <w:t>1</w:t>
      </w:r>
    </w:p>
    <w:p w:rsidR="006F646A" w:rsidRDefault="008E616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E7485" w:rsidRPr="007E748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E7485" w:rsidRPr="007E7485">
        <w:rPr>
          <w:b/>
        </w:rPr>
        <w:t>Udzielenie gminie Śrem długoterminowego kredytu komercyjnego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935" w:rsidRDefault="00091935">
      <w:r>
        <w:separator/>
      </w:r>
    </w:p>
  </w:endnote>
  <w:endnote w:type="continuationSeparator" w:id="0">
    <w:p w:rsidR="00091935" w:rsidRDefault="0009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E61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4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4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39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935" w:rsidRDefault="00091935">
      <w:r>
        <w:separator/>
      </w:r>
    </w:p>
  </w:footnote>
  <w:footnote w:type="continuationSeparator" w:id="0">
    <w:p w:rsidR="00091935" w:rsidRDefault="00091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485" w:rsidRDefault="007E74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485" w:rsidRDefault="007E74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485" w:rsidRDefault="007E74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956"/>
    <w:rsid w:val="00083956"/>
    <w:rsid w:val="0009193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E25B6"/>
    <w:rsid w:val="00616A00"/>
    <w:rsid w:val="00695AE8"/>
    <w:rsid w:val="006F646A"/>
    <w:rsid w:val="00713393"/>
    <w:rsid w:val="00781717"/>
    <w:rsid w:val="007D7B59"/>
    <w:rsid w:val="007E7485"/>
    <w:rsid w:val="00882B1D"/>
    <w:rsid w:val="008C6FD5"/>
    <w:rsid w:val="008E6166"/>
    <w:rsid w:val="009A0497"/>
    <w:rsid w:val="009B1B93"/>
    <w:rsid w:val="00A146F3"/>
    <w:rsid w:val="00A3605A"/>
    <w:rsid w:val="00A7348F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2014-07-01T09:10:00Z</dcterms:created>
  <dcterms:modified xsi:type="dcterms:W3CDTF">2014-07-01T09:10:00Z</dcterms:modified>
</cp:coreProperties>
</file>