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D2D8D" w:rsidRPr="00AD2D8D">
        <w:rPr>
          <w:b/>
          <w:i w:val="0"/>
        </w:rPr>
        <w:t>2</w:t>
      </w:r>
    </w:p>
    <w:p w:rsidR="00CB6204" w:rsidRDefault="002A230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D2D8D" w:rsidRPr="00AD2D8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D2D8D" w:rsidP="009A21D7">
      <w:pPr>
        <w:pStyle w:val="Tekstpodstawowywcity"/>
        <w:spacing w:line="360" w:lineRule="auto"/>
        <w:ind w:firstLine="0"/>
      </w:pPr>
      <w:r w:rsidRPr="00AD2D8D">
        <w:rPr>
          <w:b/>
        </w:rPr>
        <w:t>Budowa ul. fiołkowej i Azaliowej w Psarskiem - etap 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D2D8D" w:rsidRPr="00AD2D8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D2D8D" w:rsidRPr="00AD2D8D">
        <w:t xml:space="preserve">(t.j. Dz. U. z 2013 r. </w:t>
      </w:r>
      <w:r w:rsidR="00AD2D8D" w:rsidRPr="00AD2D8D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D2D8D" w:rsidRPr="00AD2D8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D2D8D" w:rsidRPr="00AD2D8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EDE" w:rsidRDefault="003F0EDE">
      <w:r>
        <w:separator/>
      </w:r>
    </w:p>
  </w:endnote>
  <w:endnote w:type="continuationSeparator" w:id="0">
    <w:p w:rsidR="003F0EDE" w:rsidRDefault="003F0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A230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D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DC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D8D" w:rsidRDefault="00AD2D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EDE" w:rsidRDefault="003F0EDE">
      <w:r>
        <w:separator/>
      </w:r>
    </w:p>
  </w:footnote>
  <w:footnote w:type="continuationSeparator" w:id="0">
    <w:p w:rsidR="003F0EDE" w:rsidRDefault="003F0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D8D" w:rsidRDefault="00AD2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D8D" w:rsidRDefault="00AD2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D8D" w:rsidRDefault="00AD2D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7CD"/>
    <w:rsid w:val="00002F64"/>
    <w:rsid w:val="000E6599"/>
    <w:rsid w:val="00111985"/>
    <w:rsid w:val="001614BA"/>
    <w:rsid w:val="001B2DC8"/>
    <w:rsid w:val="00264E38"/>
    <w:rsid w:val="002776BA"/>
    <w:rsid w:val="002A230C"/>
    <w:rsid w:val="002B09A7"/>
    <w:rsid w:val="002B1E07"/>
    <w:rsid w:val="002C2DE7"/>
    <w:rsid w:val="002D3BDF"/>
    <w:rsid w:val="003024A8"/>
    <w:rsid w:val="00336EEB"/>
    <w:rsid w:val="003F0EDE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477CD"/>
    <w:rsid w:val="009A21D7"/>
    <w:rsid w:val="00A24942"/>
    <w:rsid w:val="00A46EFE"/>
    <w:rsid w:val="00A807A7"/>
    <w:rsid w:val="00AB7377"/>
    <w:rsid w:val="00AD2D8D"/>
    <w:rsid w:val="00B26102"/>
    <w:rsid w:val="00B3630A"/>
    <w:rsid w:val="00BE6092"/>
    <w:rsid w:val="00CB6204"/>
    <w:rsid w:val="00CC527A"/>
    <w:rsid w:val="00D041DC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1054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2014-06-30T11:53:00Z</dcterms:created>
  <dcterms:modified xsi:type="dcterms:W3CDTF">2014-06-30T11:53:00Z</dcterms:modified>
</cp:coreProperties>
</file>