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97970" w:rsidRPr="00597970">
        <w:rPr>
          <w:b/>
          <w:i w:val="0"/>
        </w:rPr>
        <w:t>1</w:t>
      </w:r>
    </w:p>
    <w:p w:rsidR="006F646A" w:rsidRDefault="00B5685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97970" w:rsidRPr="0059797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97970" w:rsidRPr="00597970">
        <w:rPr>
          <w:b/>
        </w:rPr>
        <w:t>Termomodernizacja budynku U.S.C. w Śremie ul. Mickiewicza 10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697" w:rsidRDefault="00DC0697">
      <w:r>
        <w:separator/>
      </w:r>
    </w:p>
  </w:endnote>
  <w:endnote w:type="continuationSeparator" w:id="0">
    <w:p w:rsidR="00DC0697" w:rsidRDefault="00DC0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568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52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52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7B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697" w:rsidRDefault="00DC0697">
      <w:r>
        <w:separator/>
      </w:r>
    </w:p>
  </w:footnote>
  <w:footnote w:type="continuationSeparator" w:id="0">
    <w:p w:rsidR="00DC0697" w:rsidRDefault="00DC0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970" w:rsidRDefault="005979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970" w:rsidRDefault="005979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970" w:rsidRDefault="005979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B7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97970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5685D"/>
    <w:rsid w:val="00BF2504"/>
    <w:rsid w:val="00C17AA6"/>
    <w:rsid w:val="00CA3550"/>
    <w:rsid w:val="00CB3539"/>
    <w:rsid w:val="00CE7B78"/>
    <w:rsid w:val="00D23A0C"/>
    <w:rsid w:val="00D30B74"/>
    <w:rsid w:val="00DC0697"/>
    <w:rsid w:val="00F65202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2014-06-18T09:31:00Z</dcterms:created>
  <dcterms:modified xsi:type="dcterms:W3CDTF">2014-06-18T09:31:00Z</dcterms:modified>
</cp:coreProperties>
</file>