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C3DBF">
      <w:pPr>
        <w:spacing w:before="360"/>
        <w:rPr>
          <w:b/>
          <w:bCs/>
        </w:rPr>
      </w:pPr>
      <w:r w:rsidRPr="009C3DBF">
        <w:rPr>
          <w:b/>
          <w:bCs/>
        </w:rPr>
        <w:t>Gmina Śrem</w:t>
      </w:r>
    </w:p>
    <w:p w:rsidR="0033076C" w:rsidRDefault="009C3DBF">
      <w:pPr>
        <w:rPr>
          <w:b/>
          <w:bCs/>
        </w:rPr>
      </w:pPr>
      <w:r w:rsidRPr="009C3DB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C3DBF">
        <w:rPr>
          <w:b/>
          <w:bCs/>
        </w:rPr>
        <w:t>1</w:t>
      </w:r>
    </w:p>
    <w:p w:rsidR="0033076C" w:rsidRDefault="009C3DBF">
      <w:pPr>
        <w:rPr>
          <w:b/>
          <w:bCs/>
        </w:rPr>
      </w:pPr>
      <w:r w:rsidRPr="009C3DB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C3DBF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9C3DBF" w:rsidRPr="009C3DBF">
        <w:rPr>
          <w:b/>
          <w:bCs/>
        </w:rPr>
        <w:t>ZP.271.18.2014.BSL/5</w:t>
      </w:r>
      <w:r>
        <w:tab/>
        <w:t xml:space="preserve"> </w:t>
      </w:r>
      <w:r w:rsidR="009C3DBF" w:rsidRPr="009C3DBF">
        <w:t>Śrem</w:t>
      </w:r>
      <w:r>
        <w:t xml:space="preserve"> dnia: </w:t>
      </w:r>
      <w:r w:rsidR="009C3DBF" w:rsidRPr="009C3DBF">
        <w:t>2014-06-17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9C3DBF" w:rsidRPr="009C3DBF">
        <w:t>(</w:t>
      </w:r>
      <w:proofErr w:type="spellStart"/>
      <w:r w:rsidR="009C3DBF" w:rsidRPr="009C3DBF">
        <w:t>t.j</w:t>
      </w:r>
      <w:proofErr w:type="spellEnd"/>
      <w:r w:rsidR="009C3DBF" w:rsidRPr="009C3DBF">
        <w:t xml:space="preserve">. Dz. U. z 2013 r. poz. 907, z </w:t>
      </w:r>
      <w:proofErr w:type="spellStart"/>
      <w:r w:rsidR="009C3DBF" w:rsidRPr="009C3DBF">
        <w:t>późn</w:t>
      </w:r>
      <w:proofErr w:type="spellEnd"/>
      <w:r w:rsidR="009C3DBF" w:rsidRPr="009C3DBF">
        <w:t>. zm.)</w:t>
      </w:r>
      <w:r>
        <w:t xml:space="preserve"> </w:t>
      </w:r>
      <w:r>
        <w:rPr>
          <w:bCs/>
        </w:rPr>
        <w:t xml:space="preserve">w trybie </w:t>
      </w:r>
      <w:r w:rsidR="009C3DBF" w:rsidRPr="009C3DB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C3DBF">
      <w:pPr>
        <w:spacing w:before="120" w:after="120"/>
        <w:jc w:val="center"/>
        <w:rPr>
          <w:b/>
        </w:rPr>
      </w:pPr>
      <w:r w:rsidRPr="009C3DBF">
        <w:rPr>
          <w:b/>
        </w:rPr>
        <w:t xml:space="preserve">Przebudowa ul. </w:t>
      </w:r>
      <w:proofErr w:type="spellStart"/>
      <w:r w:rsidRPr="009C3DBF">
        <w:rPr>
          <w:b/>
        </w:rPr>
        <w:t>Powstańcow</w:t>
      </w:r>
      <w:proofErr w:type="spellEnd"/>
      <w:r w:rsidRPr="009C3DBF">
        <w:rPr>
          <w:b/>
        </w:rPr>
        <w:t xml:space="preserve"> Wlkp. i Gostyńskiej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C3DBF" w:rsidTr="00961698">
        <w:trPr>
          <w:cantSplit/>
        </w:trPr>
        <w:tc>
          <w:tcPr>
            <w:tcW w:w="9210" w:type="dxa"/>
          </w:tcPr>
          <w:p w:rsidR="009C3DBF" w:rsidRDefault="009C3DBF" w:rsidP="00961698">
            <w:pPr>
              <w:spacing w:line="360" w:lineRule="auto"/>
              <w:ind w:firstLine="284"/>
              <w:jc w:val="both"/>
              <w:rPr>
                <w:b/>
              </w:rPr>
            </w:pPr>
            <w:r w:rsidRPr="009C3DBF">
              <w:rPr>
                <w:b/>
              </w:rPr>
              <w:t>COLAS POLSKA sp. z o.o.</w:t>
            </w:r>
          </w:p>
          <w:p w:rsidR="009C3DBF" w:rsidRDefault="009C3DBF" w:rsidP="00961698">
            <w:pPr>
              <w:spacing w:line="360" w:lineRule="auto"/>
              <w:ind w:firstLine="284"/>
              <w:jc w:val="both"/>
              <w:rPr>
                <w:b/>
              </w:rPr>
            </w:pPr>
            <w:r w:rsidRPr="009C3DBF">
              <w:rPr>
                <w:b/>
              </w:rPr>
              <w:t>Nowa</w:t>
            </w:r>
            <w:r>
              <w:rPr>
                <w:b/>
              </w:rPr>
              <w:t xml:space="preserve"> </w:t>
            </w:r>
            <w:r w:rsidRPr="009C3DBF">
              <w:rPr>
                <w:b/>
              </w:rPr>
              <w:t>49</w:t>
            </w:r>
          </w:p>
          <w:p w:rsidR="009C3DBF" w:rsidRDefault="009C3DBF" w:rsidP="00961698">
            <w:pPr>
              <w:spacing w:line="360" w:lineRule="auto"/>
              <w:ind w:firstLine="284"/>
              <w:jc w:val="both"/>
              <w:rPr>
                <w:b/>
              </w:rPr>
            </w:pPr>
            <w:r w:rsidRPr="009C3DBF">
              <w:rPr>
                <w:b/>
              </w:rPr>
              <w:t>62-070</w:t>
            </w:r>
            <w:r>
              <w:rPr>
                <w:b/>
              </w:rPr>
              <w:t xml:space="preserve"> </w:t>
            </w:r>
            <w:r w:rsidRPr="009C3DBF">
              <w:rPr>
                <w:b/>
              </w:rPr>
              <w:t>Palędzie</w:t>
            </w:r>
          </w:p>
          <w:p w:rsidR="009C3DBF" w:rsidRDefault="009C3DBF" w:rsidP="0096169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C3DBF" w:rsidRDefault="009C3DBF" w:rsidP="00961698">
            <w:pPr>
              <w:spacing w:line="360" w:lineRule="auto"/>
              <w:ind w:firstLine="284"/>
              <w:jc w:val="both"/>
              <w:rPr>
                <w:b/>
              </w:rPr>
            </w:pPr>
            <w:r w:rsidRPr="009C3DBF">
              <w:t>Przebudowa ulic Powstańców Wlkp. i Gostyńskiej w Śremie</w:t>
            </w:r>
            <w:r>
              <w:t xml:space="preserve"> za cenę </w:t>
            </w:r>
            <w:r w:rsidRPr="009C3DBF">
              <w:rPr>
                <w:b/>
              </w:rPr>
              <w:t>4 086 623.22 zł</w:t>
            </w:r>
          </w:p>
          <w:p w:rsidR="009C3DBF" w:rsidRDefault="009C3DBF" w:rsidP="0096169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C3DBF" w:rsidRDefault="009C3DBF" w:rsidP="00961698">
            <w:pPr>
              <w:spacing w:line="360" w:lineRule="auto"/>
              <w:ind w:firstLine="284"/>
              <w:jc w:val="both"/>
            </w:pPr>
            <w:r w:rsidRPr="009C3DBF">
              <w:t>oferta najkorzystniejsza w bilansie ceny i dobrowolnego wydłużenia okresu rękojmi,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9C3D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9C3D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>wydłużenie okresu rękojmi powyżej 1 roku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C3DBF" w:rsidRPr="005811DF" w:rsidTr="00961698">
        <w:tc>
          <w:tcPr>
            <w:tcW w:w="54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COLAS POLSKA sp. z o.o.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Nowa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62-070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Palędzie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C3DBF" w:rsidRPr="005811DF" w:rsidTr="00961698">
        <w:tc>
          <w:tcPr>
            <w:tcW w:w="54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PRA-MAS (lider: Przedsiębiorstwo Transportowo- Spedycyjno-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Handlowe PRA-MAS s-ka z o.o.)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Święciechowska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158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75,27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95,27</w:t>
            </w:r>
          </w:p>
        </w:tc>
      </w:tr>
      <w:tr w:rsidR="009C3DBF" w:rsidRPr="005811DF" w:rsidTr="00961698">
        <w:tc>
          <w:tcPr>
            <w:tcW w:w="54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SKANSKA S.A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Bystra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61-366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73,50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93,50</w:t>
            </w:r>
          </w:p>
        </w:tc>
      </w:tr>
      <w:tr w:rsidR="009C3DBF" w:rsidRPr="005811DF" w:rsidTr="00961698">
        <w:tc>
          <w:tcPr>
            <w:tcW w:w="54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Drogowe DROGBUD-Gostyń sp. z o.o.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Grabonóg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69b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72,06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92,06</w:t>
            </w:r>
          </w:p>
        </w:tc>
      </w:tr>
      <w:tr w:rsidR="009C3DBF" w:rsidRPr="005811DF" w:rsidTr="00961698">
        <w:tc>
          <w:tcPr>
            <w:tcW w:w="54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INFRAKOM Sp. z o.o.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Słodowa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64-200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Wolsztyn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71,86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91,86</w:t>
            </w:r>
          </w:p>
        </w:tc>
      </w:tr>
      <w:tr w:rsidR="009C3DBF" w:rsidRPr="005811DF" w:rsidTr="00961698">
        <w:tc>
          <w:tcPr>
            <w:tcW w:w="54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STRABAG sp. z o.o.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Energetyków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C3DB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64,42</w:t>
            </w: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C3DBF" w:rsidRPr="005811DF" w:rsidRDefault="009C3DBF" w:rsidP="0096169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3DBF">
              <w:rPr>
                <w:rFonts w:ascii="Times New Roman" w:hAnsi="Times New Roman" w:cs="Times New Roman"/>
                <w:sz w:val="18"/>
                <w:szCs w:val="18"/>
              </w:rPr>
              <w:t xml:space="preserve">  74,42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C3DBF">
            <w:r w:rsidRPr="009C3DB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C3DBF">
            <w:r w:rsidRPr="009C3DB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C3DBF">
        <w:t xml:space="preserve"> </w:t>
      </w:r>
      <w:r w:rsidR="009C3DBF" w:rsidRPr="0012155B">
        <w:t xml:space="preserve"> nie krótszym niż 10 dni od dnia przesłania niniejszego zawiadomienia o wyborze najkorzystniejszej oferty</w:t>
      </w:r>
      <w:r w:rsidR="009C3DBF">
        <w:t>.</w:t>
      </w:r>
      <w:r w:rsidR="009C3DBF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745DBF">
        <w:rPr>
          <w:bCs/>
        </w:rPr>
        <w:lastRenderedPageBreak/>
        <w:t>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9C3DBF">
      <w:pPr>
        <w:spacing w:before="120" w:after="120"/>
        <w:ind w:left="4680"/>
        <w:jc w:val="center"/>
        <w:rPr>
          <w:bCs/>
          <w:vertAlign w:val="superscript"/>
        </w:rPr>
      </w:pPr>
      <w:r w:rsidRPr="009C3DBF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9C3DBF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3F8" w:rsidRDefault="003323F8">
      <w:r>
        <w:separator/>
      </w:r>
    </w:p>
  </w:endnote>
  <w:endnote w:type="continuationSeparator" w:id="0">
    <w:p w:rsidR="003323F8" w:rsidRDefault="00332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BF" w:rsidRDefault="009C3D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BF" w:rsidRDefault="009C3D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3F8" w:rsidRDefault="003323F8">
      <w:r>
        <w:separator/>
      </w:r>
    </w:p>
  </w:footnote>
  <w:footnote w:type="continuationSeparator" w:id="0">
    <w:p w:rsidR="003323F8" w:rsidRDefault="00332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BF" w:rsidRDefault="009C3D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BF" w:rsidRDefault="009C3D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BF" w:rsidRDefault="009C3D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3D9"/>
    <w:rsid w:val="00034F15"/>
    <w:rsid w:val="00095FA1"/>
    <w:rsid w:val="000B6515"/>
    <w:rsid w:val="000D1E6C"/>
    <w:rsid w:val="000D6259"/>
    <w:rsid w:val="001443D9"/>
    <w:rsid w:val="001F1559"/>
    <w:rsid w:val="001F67FA"/>
    <w:rsid w:val="002371E6"/>
    <w:rsid w:val="00251690"/>
    <w:rsid w:val="002F587A"/>
    <w:rsid w:val="0033076C"/>
    <w:rsid w:val="003323F8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704DB"/>
    <w:rsid w:val="007E5104"/>
    <w:rsid w:val="007E7D8F"/>
    <w:rsid w:val="00802201"/>
    <w:rsid w:val="008113FF"/>
    <w:rsid w:val="008569BA"/>
    <w:rsid w:val="008C0372"/>
    <w:rsid w:val="00917FEB"/>
    <w:rsid w:val="00953D9A"/>
    <w:rsid w:val="009C3DBF"/>
    <w:rsid w:val="00AD5B8D"/>
    <w:rsid w:val="00AE6513"/>
    <w:rsid w:val="00B37924"/>
    <w:rsid w:val="00BA1245"/>
    <w:rsid w:val="00D05A79"/>
    <w:rsid w:val="00D26C67"/>
    <w:rsid w:val="00D5181E"/>
    <w:rsid w:val="00E02D33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2014-06-17T08:25:00Z</dcterms:created>
  <dcterms:modified xsi:type="dcterms:W3CDTF">2014-06-17T08:25:00Z</dcterms:modified>
</cp:coreProperties>
</file>