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94F41">
      <w:pPr>
        <w:spacing w:before="360"/>
        <w:rPr>
          <w:b/>
          <w:bCs/>
        </w:rPr>
      </w:pPr>
      <w:r w:rsidRPr="00A94F41">
        <w:rPr>
          <w:b/>
          <w:bCs/>
        </w:rPr>
        <w:t>Gmina Śrem</w:t>
      </w:r>
    </w:p>
    <w:p w:rsidR="0033076C" w:rsidRDefault="00A94F41">
      <w:pPr>
        <w:rPr>
          <w:b/>
          <w:bCs/>
        </w:rPr>
      </w:pPr>
      <w:r w:rsidRPr="00A94F41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A94F41">
        <w:rPr>
          <w:b/>
          <w:bCs/>
        </w:rPr>
        <w:t>1</w:t>
      </w:r>
    </w:p>
    <w:p w:rsidR="0033076C" w:rsidRDefault="00A94F41">
      <w:pPr>
        <w:rPr>
          <w:b/>
          <w:bCs/>
        </w:rPr>
      </w:pPr>
      <w:r w:rsidRPr="00A94F41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A94F41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94F41" w:rsidRPr="00A94F41">
        <w:rPr>
          <w:b/>
          <w:bCs/>
        </w:rPr>
        <w:t>ZP.271.16.2014.BSL/5</w:t>
      </w:r>
      <w:r>
        <w:tab/>
        <w:t xml:space="preserve"> </w:t>
      </w:r>
      <w:r w:rsidR="00A94F41" w:rsidRPr="00A94F41">
        <w:t>Śrem</w:t>
      </w:r>
      <w:r>
        <w:t xml:space="preserve"> dnia: </w:t>
      </w:r>
      <w:r w:rsidR="00A94F41" w:rsidRPr="00A94F41">
        <w:t>2014-05-30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94F41" w:rsidRPr="00A94F41">
        <w:t>(</w:t>
      </w:r>
      <w:proofErr w:type="spellStart"/>
      <w:r w:rsidR="00A94F41" w:rsidRPr="00A94F41">
        <w:t>t.j</w:t>
      </w:r>
      <w:proofErr w:type="spellEnd"/>
      <w:r w:rsidR="00A94F41" w:rsidRPr="00A94F41">
        <w:t xml:space="preserve">. Dz. U. z 2013 r. poz. 907, z </w:t>
      </w:r>
      <w:proofErr w:type="spellStart"/>
      <w:r w:rsidR="00A94F41" w:rsidRPr="00A94F41">
        <w:t>późn</w:t>
      </w:r>
      <w:proofErr w:type="spellEnd"/>
      <w:r w:rsidR="00A94F41" w:rsidRPr="00A94F41">
        <w:t>. zm.)</w:t>
      </w:r>
      <w:r>
        <w:t xml:space="preserve"> </w:t>
      </w:r>
      <w:r>
        <w:rPr>
          <w:bCs/>
        </w:rPr>
        <w:t xml:space="preserve">w trybie </w:t>
      </w:r>
      <w:r w:rsidR="00A94F41" w:rsidRPr="00A94F4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94F41">
      <w:pPr>
        <w:spacing w:before="120" w:after="120"/>
        <w:jc w:val="center"/>
        <w:rPr>
          <w:b/>
        </w:rPr>
      </w:pPr>
      <w:r w:rsidRPr="00A94F41">
        <w:rPr>
          <w:b/>
        </w:rPr>
        <w:t xml:space="preserve">Kształtowanie przestrzeni publicznej - stworzenie miejsca spotkań w miejscowościach: Bodzyniewo, Grodzewo, Luciny, Niesłabin, </w:t>
      </w:r>
      <w:proofErr w:type="spellStart"/>
      <w:r w:rsidRPr="00A94F41">
        <w:rPr>
          <w:b/>
        </w:rPr>
        <w:t>Pysząca</w:t>
      </w:r>
      <w:proofErr w:type="spellEnd"/>
      <w:r w:rsidRPr="00A94F41">
        <w:rPr>
          <w:b/>
        </w:rPr>
        <w:t xml:space="preserve"> - budowa altanek z utwardzoną nawierzchnią, ławkami i grillem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94F41" w:rsidTr="00252FA7">
        <w:trPr>
          <w:cantSplit/>
        </w:trPr>
        <w:tc>
          <w:tcPr>
            <w:tcW w:w="9210" w:type="dxa"/>
          </w:tcPr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 xml:space="preserve">Stolarstwo </w:t>
            </w:r>
            <w:proofErr w:type="spellStart"/>
            <w:r w:rsidRPr="00A94F41">
              <w:rPr>
                <w:b/>
              </w:rPr>
              <w:t>Hołderny</w:t>
            </w:r>
            <w:proofErr w:type="spellEnd"/>
            <w:r w:rsidRPr="00A94F41">
              <w:rPr>
                <w:b/>
              </w:rPr>
              <w:t xml:space="preserve"> Adam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A94F41">
              <w:rPr>
                <w:b/>
              </w:rPr>
              <w:t>2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94F41">
              <w:rPr>
                <w:b/>
              </w:rPr>
              <w:t>Mechlin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t>Kształtowanie przestrzeni publicznej - stworzenie miejsca spotkań i integracji mieszkańców wsi Bodzyniewo - budowa altanki z utwardzoną nawierzchnią,  ławkami i grillem</w:t>
            </w:r>
            <w:r>
              <w:t xml:space="preserve"> za cenę </w:t>
            </w:r>
            <w:r w:rsidRPr="00A94F41">
              <w:rPr>
                <w:b/>
              </w:rPr>
              <w:t>24 956.70 zł</w:t>
            </w:r>
          </w:p>
          <w:p w:rsidR="00A94F41" w:rsidRDefault="00A94F41" w:rsidP="00252FA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</w:pPr>
            <w:r w:rsidRPr="00A94F41">
              <w:t>oferta najkorzystniejsza cenowo w kryterium ceny i dobrowolnego wydłużenia rękojmi, spełniająca wszystkie warunki SIWZ</w:t>
            </w:r>
          </w:p>
        </w:tc>
      </w:tr>
      <w:tr w:rsidR="00A94F41" w:rsidTr="00252FA7">
        <w:trPr>
          <w:cantSplit/>
        </w:trPr>
        <w:tc>
          <w:tcPr>
            <w:tcW w:w="9210" w:type="dxa"/>
          </w:tcPr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lastRenderedPageBreak/>
              <w:t xml:space="preserve">Stolarstwo </w:t>
            </w:r>
            <w:proofErr w:type="spellStart"/>
            <w:r w:rsidRPr="00A94F41">
              <w:rPr>
                <w:b/>
              </w:rPr>
              <w:t>Hołderny</w:t>
            </w:r>
            <w:proofErr w:type="spellEnd"/>
            <w:r w:rsidRPr="00A94F41">
              <w:rPr>
                <w:b/>
              </w:rPr>
              <w:t xml:space="preserve"> Adam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A94F41">
              <w:rPr>
                <w:b/>
              </w:rPr>
              <w:t>2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94F41">
              <w:rPr>
                <w:b/>
              </w:rPr>
              <w:t>Mechlin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t>Kształtowanie przestrzeni publicznej - stworzenie miejsca spotkań i integracji mieszkańców wsi Grodzewo - budowa altanki z utwardzoną nawierzchnią,  ławkami i grillem</w:t>
            </w:r>
            <w:r>
              <w:t xml:space="preserve"> za cenę </w:t>
            </w:r>
            <w:r w:rsidRPr="00A94F41">
              <w:rPr>
                <w:b/>
              </w:rPr>
              <w:t>24 956.70 zł</w:t>
            </w:r>
          </w:p>
          <w:p w:rsidR="00A94F41" w:rsidRDefault="00A94F41" w:rsidP="00252FA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</w:pPr>
            <w:r w:rsidRPr="00A94F41">
              <w:t>oferta najkorzystniejsza cenowo w kryterium ceny i dobrowolnego wydłużenia rękojmi, spełniająca wszystkie warunki SIWZ</w:t>
            </w:r>
          </w:p>
        </w:tc>
      </w:tr>
      <w:tr w:rsidR="00A94F41" w:rsidTr="00252FA7">
        <w:trPr>
          <w:cantSplit/>
        </w:trPr>
        <w:tc>
          <w:tcPr>
            <w:tcW w:w="9210" w:type="dxa"/>
          </w:tcPr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 xml:space="preserve">Stolarstwo </w:t>
            </w:r>
            <w:proofErr w:type="spellStart"/>
            <w:r w:rsidRPr="00A94F41">
              <w:rPr>
                <w:b/>
              </w:rPr>
              <w:t>Hołderny</w:t>
            </w:r>
            <w:proofErr w:type="spellEnd"/>
            <w:r w:rsidRPr="00A94F41">
              <w:rPr>
                <w:b/>
              </w:rPr>
              <w:t xml:space="preserve"> Adam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A94F41">
              <w:rPr>
                <w:b/>
              </w:rPr>
              <w:t>2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94F41">
              <w:rPr>
                <w:b/>
              </w:rPr>
              <w:t>Mechlin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t>Kształtowanie przestrzeni publicznej - stworzenie miejsca spotkań i integracji mieszkańców wsi Luciny - budowa altanki z utwardzoną nawierzchnią,  ławkami i grillem.</w:t>
            </w:r>
            <w:r>
              <w:t xml:space="preserve"> za cenę </w:t>
            </w:r>
            <w:r w:rsidRPr="00A94F41">
              <w:rPr>
                <w:b/>
              </w:rPr>
              <w:t>24 956.70 zł</w:t>
            </w:r>
          </w:p>
          <w:p w:rsidR="00A94F41" w:rsidRDefault="00A94F41" w:rsidP="00252FA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</w:pPr>
            <w:r w:rsidRPr="00A94F41">
              <w:t>oferta najkorzystniejsza cenowo w kryterium ceny i dobrowolnego wydłużenia rękojmi, spełniająca wszystkie warunki SIWZ</w:t>
            </w:r>
          </w:p>
        </w:tc>
      </w:tr>
      <w:tr w:rsidR="00A94F41" w:rsidTr="00252FA7">
        <w:trPr>
          <w:cantSplit/>
        </w:trPr>
        <w:tc>
          <w:tcPr>
            <w:tcW w:w="9210" w:type="dxa"/>
          </w:tcPr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 xml:space="preserve">Stolarstwo </w:t>
            </w:r>
            <w:proofErr w:type="spellStart"/>
            <w:r w:rsidRPr="00A94F41">
              <w:rPr>
                <w:b/>
              </w:rPr>
              <w:t>Hołderny</w:t>
            </w:r>
            <w:proofErr w:type="spellEnd"/>
            <w:r w:rsidRPr="00A94F41">
              <w:rPr>
                <w:b/>
              </w:rPr>
              <w:t xml:space="preserve"> Adam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A94F41">
              <w:rPr>
                <w:b/>
              </w:rPr>
              <w:t>2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94F41">
              <w:rPr>
                <w:b/>
              </w:rPr>
              <w:t>Mechlin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t>. Kształtowanie przestrzeni publicznej - stworzenie miejsca spotkań i integracji mieszkańców wsi Niesłabin - budowa altanki z utwardzoną nawierzchnią,  ławkami i grillem</w:t>
            </w:r>
            <w:r>
              <w:t xml:space="preserve"> za cenę </w:t>
            </w:r>
            <w:r w:rsidRPr="00A94F41">
              <w:rPr>
                <w:b/>
              </w:rPr>
              <w:t>24 956.70 zł</w:t>
            </w:r>
          </w:p>
          <w:p w:rsidR="00A94F41" w:rsidRDefault="00A94F41" w:rsidP="00252FA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</w:pPr>
            <w:r w:rsidRPr="00A94F41">
              <w:t>oferta najkorzystniejsza cenowo w kryterium ceny i dobrowolnego wydłużenia rękojmi, spełniająca wszystkie warunki SIWZ</w:t>
            </w:r>
          </w:p>
        </w:tc>
      </w:tr>
      <w:tr w:rsidR="00A94F41" w:rsidTr="00252FA7">
        <w:trPr>
          <w:cantSplit/>
        </w:trPr>
        <w:tc>
          <w:tcPr>
            <w:tcW w:w="9210" w:type="dxa"/>
          </w:tcPr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lastRenderedPageBreak/>
              <w:t xml:space="preserve">Stolarstwo </w:t>
            </w:r>
            <w:proofErr w:type="spellStart"/>
            <w:r w:rsidRPr="00A94F41">
              <w:rPr>
                <w:b/>
              </w:rPr>
              <w:t>Hołderny</w:t>
            </w:r>
            <w:proofErr w:type="spellEnd"/>
            <w:r w:rsidRPr="00A94F41">
              <w:rPr>
                <w:b/>
              </w:rPr>
              <w:t xml:space="preserve"> Adam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A94F41">
              <w:rPr>
                <w:b/>
              </w:rPr>
              <w:t>2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94F41">
              <w:rPr>
                <w:b/>
              </w:rPr>
              <w:t>Mechlin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  <w:rPr>
                <w:b/>
              </w:rPr>
            </w:pPr>
            <w:r w:rsidRPr="00A94F41">
              <w:t xml:space="preserve">Kształtowanie przestrzeni publicznej - stworzenie miejsca spotkań i integracji mieszkańców wsi </w:t>
            </w:r>
            <w:proofErr w:type="spellStart"/>
            <w:r w:rsidRPr="00A94F41">
              <w:t>Pysząca</w:t>
            </w:r>
            <w:proofErr w:type="spellEnd"/>
            <w:r w:rsidRPr="00A94F41">
              <w:t xml:space="preserve"> - budowa altanki z utwardzoną nawierzchnią,  ławkami i grillem</w:t>
            </w:r>
            <w:r>
              <w:t xml:space="preserve"> za cenę </w:t>
            </w:r>
            <w:r w:rsidRPr="00A94F41">
              <w:rPr>
                <w:b/>
              </w:rPr>
              <w:t>24 956.70 zł</w:t>
            </w:r>
          </w:p>
          <w:p w:rsidR="00A94F41" w:rsidRDefault="00A94F41" w:rsidP="00252FA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94F41" w:rsidRDefault="00A94F41" w:rsidP="00252FA7">
            <w:pPr>
              <w:spacing w:line="360" w:lineRule="auto"/>
              <w:ind w:firstLine="284"/>
              <w:jc w:val="both"/>
            </w:pPr>
            <w:r w:rsidRPr="00A94F41">
              <w:t>oferta najkorzystniejsza cenowo w kryterium ceny i dobrowolnego wydłużenia rękojmi,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840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948"/>
        <w:gridCol w:w="2126"/>
        <w:gridCol w:w="2268"/>
      </w:tblGrid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D1EDF" w:rsidRPr="005811DF" w:rsidRDefault="00DD1EDF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wydłużenie okresu rękojmi powyżej 1 roku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D1EDF" w:rsidRPr="005811DF" w:rsidTr="002444D9">
        <w:trPr>
          <w:trHeight w:val="947"/>
        </w:trPr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57,40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77,40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F1 ARKADIUSZ GOGOLEWSKI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Towarowa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89-650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Czersk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61,48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61,48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57,40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77,40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F1 ARKADIUSZ GOGOLEWSKI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Towarowa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89-650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Czersk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61,48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61,48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57,40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77,40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F1 ARKADIUSZ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GOGOLEWSKI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Towarowa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89-650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Czersk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61,48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61,48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57,40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77,40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F1 ARKADIUSZ GOGOLEWSKI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Towarowa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89-650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Czersk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61,48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61,48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57,40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77,40</w:t>
            </w:r>
          </w:p>
        </w:tc>
      </w:tr>
      <w:tr w:rsidR="00DD1EDF" w:rsidRPr="005811DF" w:rsidTr="002444D9">
        <w:tc>
          <w:tcPr>
            <w:tcW w:w="54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F1 ARKADIUSZ GOGOLEWSKI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Towarowa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89-650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Czersk</w:t>
            </w:r>
          </w:p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4F4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61,48</w:t>
            </w:r>
          </w:p>
        </w:tc>
        <w:tc>
          <w:tcPr>
            <w:tcW w:w="2126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DD1EDF" w:rsidRPr="005811DF" w:rsidRDefault="00DD1EDF" w:rsidP="00252F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4F41">
              <w:rPr>
                <w:rFonts w:ascii="Times New Roman" w:hAnsi="Times New Roman" w:cs="Times New Roman"/>
                <w:sz w:val="18"/>
                <w:szCs w:val="18"/>
              </w:rPr>
              <w:t xml:space="preserve">  61,48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A94F41">
            <w:r w:rsidRPr="00A94F41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A94F41">
            <w:r w:rsidRPr="00A94F41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94F41">
        <w:t xml:space="preserve"> </w:t>
      </w:r>
      <w:r w:rsidR="00A94F41" w:rsidRPr="0012155B">
        <w:t xml:space="preserve"> nie krótszym niż 10 dni od dnia przesłania niniejszego zawiadomienia o wyborze najkorzystniejszej oferty</w:t>
      </w:r>
      <w:r w:rsidR="00A94F41">
        <w:t>.</w:t>
      </w:r>
      <w:r w:rsidR="00A94F41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A94F41">
      <w:pPr>
        <w:spacing w:before="120" w:after="120"/>
        <w:ind w:left="4680"/>
        <w:jc w:val="center"/>
        <w:rPr>
          <w:bCs/>
          <w:vertAlign w:val="superscript"/>
        </w:rPr>
      </w:pPr>
      <w:bookmarkStart w:id="0" w:name="_GoBack"/>
      <w:bookmarkEnd w:id="0"/>
      <w:r w:rsidRPr="00A94F41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A94F41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CC8" w:rsidRDefault="00D36CC8">
      <w:r>
        <w:separator/>
      </w:r>
    </w:p>
  </w:endnote>
  <w:endnote w:type="continuationSeparator" w:id="0">
    <w:p w:rsidR="00D36CC8" w:rsidRDefault="00D36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F41" w:rsidRDefault="00A94F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F41" w:rsidRDefault="00A94F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CC8" w:rsidRDefault="00D36CC8">
      <w:r>
        <w:separator/>
      </w:r>
    </w:p>
  </w:footnote>
  <w:footnote w:type="continuationSeparator" w:id="0">
    <w:p w:rsidR="00D36CC8" w:rsidRDefault="00D36C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F41" w:rsidRDefault="00A94F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F41" w:rsidRDefault="00A94F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F41" w:rsidRDefault="00A94F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937"/>
    <w:rsid w:val="00022937"/>
    <w:rsid w:val="00034F15"/>
    <w:rsid w:val="00095FA1"/>
    <w:rsid w:val="000B6515"/>
    <w:rsid w:val="000D1E6C"/>
    <w:rsid w:val="000D6259"/>
    <w:rsid w:val="001F1559"/>
    <w:rsid w:val="001F67FA"/>
    <w:rsid w:val="002371E6"/>
    <w:rsid w:val="002444D9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94F41"/>
    <w:rsid w:val="00AD5B8D"/>
    <w:rsid w:val="00AE6513"/>
    <w:rsid w:val="00B37924"/>
    <w:rsid w:val="00BA1245"/>
    <w:rsid w:val="00D05A79"/>
    <w:rsid w:val="00D26C67"/>
    <w:rsid w:val="00D36CC8"/>
    <w:rsid w:val="00D5181E"/>
    <w:rsid w:val="00DD1EDF"/>
    <w:rsid w:val="00DF20F2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756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2014-05-30T09:05:00Z</dcterms:created>
  <dcterms:modified xsi:type="dcterms:W3CDTF">2014-05-30T09:05:00Z</dcterms:modified>
</cp:coreProperties>
</file>