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F4971" w:rsidRPr="00AF4971">
        <w:rPr>
          <w:b/>
          <w:i w:val="0"/>
        </w:rPr>
        <w:t>1</w:t>
      </w:r>
    </w:p>
    <w:p w:rsidR="006F646A" w:rsidRDefault="00042F2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F4971" w:rsidRPr="00AF497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AF4971" w:rsidRPr="00AF4971">
        <w:rPr>
          <w:b/>
        </w:rPr>
        <w:t>Modernizacja sali sportowej w Dąbrowie wygłuszenie akustyczne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4F4" w:rsidRDefault="00B464F4">
      <w:r>
        <w:separator/>
      </w:r>
    </w:p>
  </w:endnote>
  <w:endnote w:type="continuationSeparator" w:id="0">
    <w:p w:rsidR="00B464F4" w:rsidRDefault="00B46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42F2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76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76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B53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4F4" w:rsidRDefault="00B464F4">
      <w:r>
        <w:separator/>
      </w:r>
    </w:p>
  </w:footnote>
  <w:footnote w:type="continuationSeparator" w:id="0">
    <w:p w:rsidR="00B464F4" w:rsidRDefault="00B464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971" w:rsidRDefault="00AF49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971" w:rsidRDefault="00AF49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971" w:rsidRDefault="00AF49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3AE"/>
    <w:rsid w:val="00042F29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07663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F4971"/>
    <w:rsid w:val="00B464F4"/>
    <w:rsid w:val="00B52793"/>
    <w:rsid w:val="00BF2504"/>
    <w:rsid w:val="00C17AA6"/>
    <w:rsid w:val="00CA3550"/>
    <w:rsid w:val="00CB3539"/>
    <w:rsid w:val="00D23A0C"/>
    <w:rsid w:val="00D30B74"/>
    <w:rsid w:val="00EB53AE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2014-05-27T10:24:00Z</dcterms:created>
  <dcterms:modified xsi:type="dcterms:W3CDTF">2014-05-27T10:24:00Z</dcterms:modified>
</cp:coreProperties>
</file>