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A2E78" w:rsidRDefault="002A2E78" w:rsidP="002A2E78">
      <w:pPr>
        <w:pStyle w:val="Tekstpodstawowy"/>
        <w:rPr>
          <w:b/>
          <w:szCs w:val="28"/>
        </w:rPr>
      </w:pPr>
      <w:r>
        <w:rPr>
          <w:b/>
          <w:szCs w:val="28"/>
        </w:rPr>
        <w:t>Przebudowa ulic Powstańców Wlkp. i Gostyńskiej w Śremie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97C" w:rsidRDefault="008C597C" w:rsidP="00884B1E">
      <w:r>
        <w:separator/>
      </w:r>
    </w:p>
  </w:endnote>
  <w:endnote w:type="continuationSeparator" w:id="0">
    <w:p w:rsidR="008C597C" w:rsidRDefault="008C597C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97C" w:rsidRDefault="008C597C" w:rsidP="00884B1E">
      <w:r>
        <w:separator/>
      </w:r>
    </w:p>
  </w:footnote>
  <w:footnote w:type="continuationSeparator" w:id="0">
    <w:p w:rsidR="008C597C" w:rsidRDefault="008C597C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A2E78"/>
    <w:rsid w:val="002F0E9C"/>
    <w:rsid w:val="00531D42"/>
    <w:rsid w:val="0072129B"/>
    <w:rsid w:val="0073250E"/>
    <w:rsid w:val="00767873"/>
    <w:rsid w:val="0083230E"/>
    <w:rsid w:val="00884B1E"/>
    <w:rsid w:val="008C597C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2001-01-09T17:10:00Z</cp:lastPrinted>
  <dcterms:created xsi:type="dcterms:W3CDTF">2014-05-14T10:19:00Z</dcterms:created>
  <dcterms:modified xsi:type="dcterms:W3CDTF">2014-05-26T11:07:00Z</dcterms:modified>
</cp:coreProperties>
</file>