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A2F27" w:rsidRPr="00AA2F27">
        <w:rPr>
          <w:b/>
          <w:i w:val="0"/>
        </w:rPr>
        <w:t>1</w:t>
      </w:r>
    </w:p>
    <w:p w:rsidR="006F646A" w:rsidRDefault="00415B6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A2F27" w:rsidRPr="00AA2F2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A2F27" w:rsidRPr="00AA2F27">
        <w:rPr>
          <w:b/>
        </w:rPr>
        <w:t>Przebudowa ul. Powstańcow Wlkp. i Gostyńskiej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1CF" w:rsidRDefault="000C41CF">
      <w:r>
        <w:separator/>
      </w:r>
    </w:p>
  </w:endnote>
  <w:endnote w:type="continuationSeparator" w:id="0">
    <w:p w:rsidR="000C41CF" w:rsidRDefault="000C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15B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5B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5B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77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1CF" w:rsidRDefault="000C41CF">
      <w:r>
        <w:separator/>
      </w:r>
    </w:p>
  </w:footnote>
  <w:footnote w:type="continuationSeparator" w:id="0">
    <w:p w:rsidR="000C41CF" w:rsidRDefault="000C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27" w:rsidRDefault="00AA2F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27" w:rsidRDefault="00AA2F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F27" w:rsidRDefault="00AA2F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70B"/>
    <w:rsid w:val="000A5EC4"/>
    <w:rsid w:val="000C41CF"/>
    <w:rsid w:val="00212828"/>
    <w:rsid w:val="00271E63"/>
    <w:rsid w:val="00280712"/>
    <w:rsid w:val="002A7C88"/>
    <w:rsid w:val="00415B6C"/>
    <w:rsid w:val="004B4F3F"/>
    <w:rsid w:val="004D3908"/>
    <w:rsid w:val="004F2D10"/>
    <w:rsid w:val="00586A2A"/>
    <w:rsid w:val="005D5E0B"/>
    <w:rsid w:val="00616A00"/>
    <w:rsid w:val="0062770B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A2F27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2014-05-26T09:50:00Z</dcterms:created>
  <dcterms:modified xsi:type="dcterms:W3CDTF">2014-05-26T09:50:00Z</dcterms:modified>
</cp:coreProperties>
</file>