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54471">
      <w:pPr>
        <w:spacing w:before="360"/>
        <w:rPr>
          <w:b/>
          <w:bCs/>
        </w:rPr>
      </w:pPr>
      <w:r w:rsidRPr="00254471">
        <w:rPr>
          <w:b/>
          <w:bCs/>
        </w:rPr>
        <w:t>Gmina Śrem</w:t>
      </w:r>
    </w:p>
    <w:p w:rsidR="0033076C" w:rsidRDefault="00254471">
      <w:pPr>
        <w:rPr>
          <w:b/>
          <w:bCs/>
        </w:rPr>
      </w:pPr>
      <w:r w:rsidRPr="00254471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54471">
        <w:rPr>
          <w:b/>
          <w:bCs/>
        </w:rPr>
        <w:t>1</w:t>
      </w:r>
    </w:p>
    <w:p w:rsidR="0033076C" w:rsidRDefault="00254471">
      <w:pPr>
        <w:rPr>
          <w:b/>
          <w:bCs/>
        </w:rPr>
      </w:pPr>
      <w:r w:rsidRPr="00254471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54471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54471" w:rsidRPr="00254471">
        <w:rPr>
          <w:b/>
          <w:bCs/>
        </w:rPr>
        <w:t>ZP.271.14.2014.BSL/3</w:t>
      </w:r>
      <w:r>
        <w:tab/>
        <w:t xml:space="preserve"> </w:t>
      </w:r>
      <w:r w:rsidR="00254471" w:rsidRPr="00254471">
        <w:t>Śrem</w:t>
      </w:r>
      <w:r>
        <w:t xml:space="preserve"> dnia: </w:t>
      </w:r>
      <w:r w:rsidR="00254471" w:rsidRPr="00254471">
        <w:t>2014-05-09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54471" w:rsidRPr="00254471">
        <w:t>(</w:t>
      </w:r>
      <w:proofErr w:type="spellStart"/>
      <w:r w:rsidR="00254471" w:rsidRPr="00254471">
        <w:t>t.j</w:t>
      </w:r>
      <w:proofErr w:type="spellEnd"/>
      <w:r w:rsidR="00254471" w:rsidRPr="00254471">
        <w:t xml:space="preserve">. Dz. U. z 2013 r. poz. 907, z </w:t>
      </w:r>
      <w:proofErr w:type="spellStart"/>
      <w:r w:rsidR="00254471" w:rsidRPr="00254471">
        <w:t>późn</w:t>
      </w:r>
      <w:proofErr w:type="spellEnd"/>
      <w:r w:rsidR="00254471" w:rsidRPr="00254471">
        <w:t>. zm.)</w:t>
      </w:r>
      <w:r>
        <w:t xml:space="preserve"> </w:t>
      </w:r>
      <w:r>
        <w:rPr>
          <w:bCs/>
        </w:rPr>
        <w:t xml:space="preserve">w trybie </w:t>
      </w:r>
      <w:r w:rsidR="00254471" w:rsidRPr="0025447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54471">
      <w:pPr>
        <w:spacing w:before="120" w:after="120"/>
        <w:jc w:val="center"/>
        <w:rPr>
          <w:b/>
        </w:rPr>
      </w:pPr>
      <w:r w:rsidRPr="00254471">
        <w:rPr>
          <w:b/>
        </w:rPr>
        <w:t>Wycinka drzew i krzewów oraz uporządkowanie terenu wzdłuż al. Solidarności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54471" w:rsidTr="00CF75DF">
        <w:trPr>
          <w:cantSplit/>
        </w:trPr>
        <w:tc>
          <w:tcPr>
            <w:tcW w:w="9210" w:type="dxa"/>
          </w:tcPr>
          <w:p w:rsidR="00254471" w:rsidRDefault="00254471" w:rsidP="00CF75DF">
            <w:pPr>
              <w:spacing w:line="360" w:lineRule="auto"/>
              <w:ind w:firstLine="284"/>
              <w:jc w:val="both"/>
              <w:rPr>
                <w:b/>
              </w:rPr>
            </w:pPr>
            <w:r w:rsidRPr="00254471">
              <w:rPr>
                <w:b/>
              </w:rPr>
              <w:t>PUH Bajor Piotr</w:t>
            </w:r>
          </w:p>
          <w:p w:rsidR="00254471" w:rsidRDefault="00254471" w:rsidP="00CF75DF">
            <w:pPr>
              <w:spacing w:line="360" w:lineRule="auto"/>
              <w:ind w:firstLine="284"/>
              <w:jc w:val="both"/>
              <w:rPr>
                <w:b/>
              </w:rPr>
            </w:pPr>
            <w:r w:rsidRPr="00254471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254471">
              <w:rPr>
                <w:b/>
              </w:rPr>
              <w:t>34</w:t>
            </w:r>
          </w:p>
          <w:p w:rsidR="00254471" w:rsidRDefault="00254471" w:rsidP="00CF75DF">
            <w:pPr>
              <w:spacing w:line="360" w:lineRule="auto"/>
              <w:ind w:firstLine="284"/>
              <w:jc w:val="both"/>
              <w:rPr>
                <w:b/>
              </w:rPr>
            </w:pPr>
            <w:r w:rsidRPr="0025447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54471">
              <w:rPr>
                <w:b/>
              </w:rPr>
              <w:t>Śrem</w:t>
            </w:r>
          </w:p>
          <w:p w:rsidR="00254471" w:rsidRDefault="00254471" w:rsidP="00CF75D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54471" w:rsidRDefault="00254471" w:rsidP="00CF75DF">
            <w:pPr>
              <w:spacing w:line="360" w:lineRule="auto"/>
              <w:ind w:firstLine="284"/>
              <w:jc w:val="both"/>
              <w:rPr>
                <w:b/>
              </w:rPr>
            </w:pPr>
            <w:r w:rsidRPr="00254471">
              <w:t>Wycinka drzew i krzewów oraz uporządkowanie terenu wzdłuż Al. Solidarności w Śremie</w:t>
            </w:r>
            <w:r>
              <w:t xml:space="preserve"> za cenę </w:t>
            </w:r>
            <w:r w:rsidRPr="00254471">
              <w:rPr>
                <w:b/>
              </w:rPr>
              <w:t>29 160.00 zł</w:t>
            </w:r>
          </w:p>
          <w:p w:rsidR="00254471" w:rsidRDefault="00254471" w:rsidP="00CF75D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54471" w:rsidRDefault="00254471" w:rsidP="00CF75DF">
            <w:pPr>
              <w:spacing w:line="360" w:lineRule="auto"/>
              <w:ind w:firstLine="284"/>
              <w:jc w:val="both"/>
            </w:pPr>
            <w:r w:rsidRPr="00254471">
              <w:t xml:space="preserve">oferta </w:t>
            </w:r>
            <w:proofErr w:type="spellStart"/>
            <w:r w:rsidRPr="00254471">
              <w:t>nakorzystniejsza</w:t>
            </w:r>
            <w:proofErr w:type="spellEnd"/>
            <w:r w:rsidRPr="00254471">
              <w:t xml:space="preserve"> cenowo, spośród ofert niepodlegających odrzuceniu.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5447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47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54471" w:rsidRPr="005811DF" w:rsidTr="00CF75DF">
        <w:tc>
          <w:tcPr>
            <w:tcW w:w="540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4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471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471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4471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47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447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5447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47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54471" w:rsidRPr="005811DF" w:rsidRDefault="00254471" w:rsidP="00CF75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47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54471" w:rsidTr="00CF75DF">
        <w:tc>
          <w:tcPr>
            <w:tcW w:w="941" w:type="dxa"/>
            <w:vAlign w:val="center"/>
          </w:tcPr>
          <w:p w:rsidR="00254471" w:rsidRDefault="00254471" w:rsidP="00CF75DF">
            <w:r w:rsidRPr="00254471">
              <w:t>1</w:t>
            </w:r>
          </w:p>
        </w:tc>
        <w:tc>
          <w:tcPr>
            <w:tcW w:w="2796" w:type="dxa"/>
            <w:vAlign w:val="center"/>
          </w:tcPr>
          <w:p w:rsidR="00254471" w:rsidRDefault="00254471" w:rsidP="00CF75DF">
            <w:r w:rsidRPr="00254471">
              <w:t>1</w:t>
            </w:r>
          </w:p>
          <w:p w:rsidR="00254471" w:rsidRDefault="00254471" w:rsidP="00CF75DF">
            <w:r w:rsidRPr="00254471">
              <w:lastRenderedPageBreak/>
              <w:t>PLENER Michał Sołtys</w:t>
            </w:r>
          </w:p>
          <w:p w:rsidR="00254471" w:rsidRDefault="00254471" w:rsidP="00CF75DF">
            <w:r w:rsidRPr="00254471">
              <w:t>Polna</w:t>
            </w:r>
            <w:r>
              <w:t xml:space="preserve"> </w:t>
            </w:r>
            <w:r w:rsidRPr="00254471">
              <w:t>2A</w:t>
            </w:r>
            <w:r>
              <w:t xml:space="preserve"> </w:t>
            </w:r>
          </w:p>
          <w:p w:rsidR="00254471" w:rsidRDefault="00254471" w:rsidP="00CF75DF">
            <w:r w:rsidRPr="00254471">
              <w:t>63-200</w:t>
            </w:r>
            <w:r>
              <w:t xml:space="preserve"> </w:t>
            </w:r>
            <w:r w:rsidRPr="00254471">
              <w:t>Golina Jarocin</w:t>
            </w:r>
          </w:p>
        </w:tc>
        <w:tc>
          <w:tcPr>
            <w:tcW w:w="5488" w:type="dxa"/>
            <w:vAlign w:val="center"/>
          </w:tcPr>
          <w:p w:rsidR="00254471" w:rsidRDefault="00254471" w:rsidP="00CF75DF">
            <w:r w:rsidRPr="00254471">
              <w:lastRenderedPageBreak/>
              <w:t>Art. 89. ust.1 pkt 2</w:t>
            </w:r>
          </w:p>
          <w:p w:rsidR="00254471" w:rsidRPr="00254471" w:rsidRDefault="00254471" w:rsidP="00CF75DF">
            <w:pPr>
              <w:jc w:val="both"/>
            </w:pPr>
            <w:r w:rsidRPr="00254471">
              <w:lastRenderedPageBreak/>
              <w:t>Nie spełniono warunku dokumentu: Opłacona polisa</w:t>
            </w:r>
          </w:p>
          <w:p w:rsidR="00254471" w:rsidRPr="00254471" w:rsidRDefault="00254471" w:rsidP="00CF75DF">
            <w:pPr>
              <w:jc w:val="both"/>
            </w:pPr>
            <w:r w:rsidRPr="00254471">
              <w:t xml:space="preserve">Uzasadnienie : </w:t>
            </w:r>
          </w:p>
          <w:p w:rsidR="00254471" w:rsidRDefault="00254471" w:rsidP="00CF75DF">
            <w:pPr>
              <w:jc w:val="both"/>
            </w:pPr>
            <w:r w:rsidRPr="00254471">
              <w:t xml:space="preserve">Wykonawca nie dołączył do oferty dowodu opłacenia polisy OC. </w:t>
            </w:r>
            <w:proofErr w:type="spellStart"/>
            <w:r w:rsidRPr="00254471">
              <w:t>Zamawiajacy</w:t>
            </w:r>
            <w:proofErr w:type="spellEnd"/>
            <w:r w:rsidRPr="00254471">
              <w:t xml:space="preserve"> w dniu 28.04.2014 wezwał Wykonawcę do uzupełnienia treści oferty. Pomimo skutecznego doręczenia wezwania, Wykonawca nie uzupełnił treści oferty w wyznaczonym przez Zamawiającego terminie, tak więc oferta Wykonawcy nie spełnia warunków określonych w treści SIWZ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54471">
            <w:r w:rsidRPr="00254471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54471">
        <w:t xml:space="preserve">  </w:t>
      </w:r>
      <w:r w:rsidR="00254471" w:rsidRPr="0012155B">
        <w:t>nie krótszym niż 5 dni od dnia przesłania niniejszego zawiadomienia o wyborze najkorzystniejszej oferty</w:t>
      </w:r>
      <w:r w:rsidR="00254471">
        <w:t>.</w:t>
      </w:r>
      <w:r w:rsidR="00254471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54471">
      <w:pPr>
        <w:spacing w:before="120" w:after="120"/>
        <w:ind w:left="4680"/>
        <w:jc w:val="center"/>
        <w:rPr>
          <w:bCs/>
          <w:vertAlign w:val="superscript"/>
        </w:rPr>
      </w:pPr>
      <w:r w:rsidRPr="00254471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54471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BFB" w:rsidRDefault="000F1BFB">
      <w:r>
        <w:separator/>
      </w:r>
    </w:p>
  </w:endnote>
  <w:endnote w:type="continuationSeparator" w:id="0">
    <w:p w:rsidR="000F1BFB" w:rsidRDefault="000F1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471" w:rsidRDefault="002544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471" w:rsidRDefault="002544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BFB" w:rsidRDefault="000F1BFB">
      <w:r>
        <w:separator/>
      </w:r>
    </w:p>
  </w:footnote>
  <w:footnote w:type="continuationSeparator" w:id="0">
    <w:p w:rsidR="000F1BFB" w:rsidRDefault="000F1B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471" w:rsidRDefault="002544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471" w:rsidRDefault="002544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471" w:rsidRDefault="002544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E23"/>
    <w:rsid w:val="00034F15"/>
    <w:rsid w:val="00095FA1"/>
    <w:rsid w:val="000B6515"/>
    <w:rsid w:val="000D1E6C"/>
    <w:rsid w:val="000D6259"/>
    <w:rsid w:val="000F1BFB"/>
    <w:rsid w:val="001F1559"/>
    <w:rsid w:val="001F67FA"/>
    <w:rsid w:val="002371E6"/>
    <w:rsid w:val="00251690"/>
    <w:rsid w:val="00254471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C55F5"/>
    <w:rsid w:val="00E05A7A"/>
    <w:rsid w:val="00E4520D"/>
    <w:rsid w:val="00EB4311"/>
    <w:rsid w:val="00EE1E23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2014-05-09T09:10:00Z</dcterms:created>
  <dcterms:modified xsi:type="dcterms:W3CDTF">2014-05-09T09:10:00Z</dcterms:modified>
</cp:coreProperties>
</file>