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D30FD" w:rsidRPr="00ED30FD">
        <w:rPr>
          <w:b/>
          <w:i w:val="0"/>
        </w:rPr>
        <w:t>2</w:t>
      </w:r>
    </w:p>
    <w:p w:rsidR="00CB6204" w:rsidRDefault="002505F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D30FD" w:rsidRPr="00ED30F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D30FD" w:rsidP="009A21D7">
      <w:pPr>
        <w:pStyle w:val="Tekstpodstawowywcity"/>
        <w:spacing w:line="360" w:lineRule="auto"/>
        <w:ind w:firstLine="0"/>
      </w:pPr>
      <w:r w:rsidRPr="00ED30FD">
        <w:rPr>
          <w:b/>
        </w:rPr>
        <w:t>Kształtowanie przestrzeni publicznej - stworzenie miejsca spotkań w miejscowościach: Bodzyniewo, Grodzewo, Luciny, Niesłabin, Pysząca - budowa altanek z utwardzoną nawierzchnią, ławkami i grillem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D30FD" w:rsidRPr="00ED30F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D30FD" w:rsidRPr="00ED30F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D30FD" w:rsidRPr="00ED30F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D30FD" w:rsidRPr="00ED30F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C74" w:rsidRDefault="00DF5C74">
      <w:r>
        <w:separator/>
      </w:r>
    </w:p>
  </w:endnote>
  <w:endnote w:type="continuationSeparator" w:id="0">
    <w:p w:rsidR="00DF5C74" w:rsidRDefault="00DF5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505F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4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4E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FD" w:rsidRDefault="00ED30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C74" w:rsidRDefault="00DF5C74">
      <w:r>
        <w:separator/>
      </w:r>
    </w:p>
  </w:footnote>
  <w:footnote w:type="continuationSeparator" w:id="0">
    <w:p w:rsidR="00DF5C74" w:rsidRDefault="00DF5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FD" w:rsidRDefault="00ED30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FD" w:rsidRDefault="00ED30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FD" w:rsidRDefault="00ED30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63D"/>
    <w:rsid w:val="00002F64"/>
    <w:rsid w:val="000E6599"/>
    <w:rsid w:val="00111985"/>
    <w:rsid w:val="001614BA"/>
    <w:rsid w:val="002505FC"/>
    <w:rsid w:val="00264E38"/>
    <w:rsid w:val="0027263D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BF44E7"/>
    <w:rsid w:val="00CB6204"/>
    <w:rsid w:val="00CC527A"/>
    <w:rsid w:val="00D771B6"/>
    <w:rsid w:val="00DD482A"/>
    <w:rsid w:val="00DE0405"/>
    <w:rsid w:val="00DE192E"/>
    <w:rsid w:val="00DE252B"/>
    <w:rsid w:val="00DF5C74"/>
    <w:rsid w:val="00EB5766"/>
    <w:rsid w:val="00EC667E"/>
    <w:rsid w:val="00ED30FD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1074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2014-05-06T09:57:00Z</dcterms:created>
  <dcterms:modified xsi:type="dcterms:W3CDTF">2014-05-06T09:57:00Z</dcterms:modified>
</cp:coreProperties>
</file>