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C5461" w:rsidRPr="007C5461">
        <w:rPr>
          <w:b/>
          <w:i w:val="0"/>
        </w:rPr>
        <w:t>1</w:t>
      </w:r>
    </w:p>
    <w:p w:rsidR="006F646A" w:rsidRDefault="003271E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C5461" w:rsidRPr="007C546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C5461" w:rsidRPr="007C5461">
        <w:rPr>
          <w:b/>
        </w:rPr>
        <w:t>Remont dachu budynku mieszkalnego przy ul. Wawrzyniaka 5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60F" w:rsidRDefault="00C6560F">
      <w:r>
        <w:separator/>
      </w:r>
    </w:p>
  </w:endnote>
  <w:endnote w:type="continuationSeparator" w:id="0">
    <w:p w:rsidR="00C6560F" w:rsidRDefault="00C6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271E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F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F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42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60F" w:rsidRDefault="00C6560F">
      <w:r>
        <w:separator/>
      </w:r>
    </w:p>
  </w:footnote>
  <w:footnote w:type="continuationSeparator" w:id="0">
    <w:p w:rsidR="00C6560F" w:rsidRDefault="00C65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461" w:rsidRDefault="007C54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461" w:rsidRDefault="007C54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461" w:rsidRDefault="007C54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27E"/>
    <w:rsid w:val="000A5EC4"/>
    <w:rsid w:val="00212828"/>
    <w:rsid w:val="00271E63"/>
    <w:rsid w:val="00280712"/>
    <w:rsid w:val="002A7C88"/>
    <w:rsid w:val="003271EC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C5461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25FA0"/>
    <w:rsid w:val="00C6560F"/>
    <w:rsid w:val="00CA3550"/>
    <w:rsid w:val="00CB3539"/>
    <w:rsid w:val="00D23A0C"/>
    <w:rsid w:val="00D30B74"/>
    <w:rsid w:val="00FB5AFA"/>
    <w:rsid w:val="00FE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2014-04-22T10:37:00Z</dcterms:created>
  <dcterms:modified xsi:type="dcterms:W3CDTF">2014-04-22T10:37:00Z</dcterms:modified>
</cp:coreProperties>
</file>