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D6E1F" w:rsidRPr="009D6E1F">
        <w:rPr>
          <w:b/>
          <w:i w:val="0"/>
        </w:rPr>
        <w:t>1</w:t>
      </w:r>
    </w:p>
    <w:p w:rsidR="006F646A" w:rsidRDefault="0015258E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D6E1F" w:rsidRPr="009D6E1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D6E1F" w:rsidRPr="009D6E1F">
        <w:rPr>
          <w:b/>
        </w:rPr>
        <w:t xml:space="preserve">Modernizacja ul. Parkowej w </w:t>
      </w:r>
      <w:proofErr w:type="spellStart"/>
      <w:r w:rsidR="009D6E1F" w:rsidRPr="009D6E1F">
        <w:rPr>
          <w:b/>
        </w:rPr>
        <w:t>Mórce</w:t>
      </w:r>
      <w:proofErr w:type="spellEnd"/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8C9" w:rsidRDefault="000008C9">
      <w:r>
        <w:separator/>
      </w:r>
    </w:p>
  </w:endnote>
  <w:endnote w:type="continuationSeparator" w:id="0">
    <w:p w:rsidR="000008C9" w:rsidRDefault="00000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15258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BCABDA" wp14:editId="6D19B90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64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64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64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8C9" w:rsidRDefault="000008C9">
      <w:r>
        <w:separator/>
      </w:r>
    </w:p>
  </w:footnote>
  <w:footnote w:type="continuationSeparator" w:id="0">
    <w:p w:rsidR="000008C9" w:rsidRDefault="000008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E1F" w:rsidRDefault="009D6E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E1F" w:rsidRDefault="009D6E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E1F" w:rsidRDefault="009D6E1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70D"/>
    <w:rsid w:val="000008C9"/>
    <w:rsid w:val="000A5EC4"/>
    <w:rsid w:val="0015258E"/>
    <w:rsid w:val="00212828"/>
    <w:rsid w:val="00271E63"/>
    <w:rsid w:val="00280712"/>
    <w:rsid w:val="002A7C88"/>
    <w:rsid w:val="00417529"/>
    <w:rsid w:val="004B4F3F"/>
    <w:rsid w:val="004D3908"/>
    <w:rsid w:val="004F2D10"/>
    <w:rsid w:val="005564E4"/>
    <w:rsid w:val="00586A2A"/>
    <w:rsid w:val="005D5E0B"/>
    <w:rsid w:val="00616A00"/>
    <w:rsid w:val="00695AE8"/>
    <w:rsid w:val="006F646A"/>
    <w:rsid w:val="00713393"/>
    <w:rsid w:val="00781717"/>
    <w:rsid w:val="007D670D"/>
    <w:rsid w:val="007D7B59"/>
    <w:rsid w:val="00882B1D"/>
    <w:rsid w:val="008C6FD5"/>
    <w:rsid w:val="009A0497"/>
    <w:rsid w:val="009B1B93"/>
    <w:rsid w:val="009D6E1F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3</cp:revision>
  <cp:lastPrinted>2014-04-16T11:59:00Z</cp:lastPrinted>
  <dcterms:created xsi:type="dcterms:W3CDTF">2014-04-16T11:04:00Z</dcterms:created>
  <dcterms:modified xsi:type="dcterms:W3CDTF">2014-04-16T11:59:00Z</dcterms:modified>
</cp:coreProperties>
</file>