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D5CA1" w:rsidRPr="00DD5CA1">
        <w:rPr>
          <w:b/>
          <w:i w:val="0"/>
        </w:rPr>
        <w:t>1</w:t>
      </w:r>
    </w:p>
    <w:p w:rsidR="006F646A" w:rsidRDefault="00DF4F1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D5CA1" w:rsidRPr="00DD5CA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D5CA1" w:rsidRPr="00DD5CA1">
        <w:rPr>
          <w:b/>
        </w:rPr>
        <w:t>Wycinka drzew i krzewów oraz uporządkowanie terenu wzdłuż al. Solidarnościw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043" w:rsidRDefault="00DA1043">
      <w:r>
        <w:separator/>
      </w:r>
    </w:p>
  </w:endnote>
  <w:endnote w:type="continuationSeparator" w:id="0">
    <w:p w:rsidR="00DA1043" w:rsidRDefault="00DA1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F4F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F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F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17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043" w:rsidRDefault="00DA1043">
      <w:r>
        <w:separator/>
      </w:r>
    </w:p>
  </w:footnote>
  <w:footnote w:type="continuationSeparator" w:id="0">
    <w:p w:rsidR="00DA1043" w:rsidRDefault="00DA1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A1" w:rsidRDefault="00DD5C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A1" w:rsidRDefault="00DD5C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CA1" w:rsidRDefault="00DD5C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73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B173E"/>
    <w:rsid w:val="006F646A"/>
    <w:rsid w:val="00713393"/>
    <w:rsid w:val="00781717"/>
    <w:rsid w:val="007D2F5F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A1043"/>
    <w:rsid w:val="00DD5CA1"/>
    <w:rsid w:val="00DF4F1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2014-04-07T10:17:00Z</dcterms:created>
  <dcterms:modified xsi:type="dcterms:W3CDTF">2014-04-07T10:17:00Z</dcterms:modified>
</cp:coreProperties>
</file>