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17FAF" w:rsidRPr="00D17FAF">
        <w:rPr>
          <w:b/>
          <w:i w:val="0"/>
        </w:rPr>
        <w:t>1</w:t>
      </w:r>
    </w:p>
    <w:p w:rsidR="006F646A" w:rsidRDefault="00D7047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17FAF" w:rsidRPr="00D17FA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17FAF" w:rsidRPr="00D17FAF">
        <w:rPr>
          <w:b/>
        </w:rPr>
        <w:t>Remont pomieszczeń w budynku świetlicy wiejskiej w Niesłabinie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EBC" w:rsidRDefault="00011EBC">
      <w:r>
        <w:separator/>
      </w:r>
    </w:p>
  </w:endnote>
  <w:endnote w:type="continuationSeparator" w:id="0">
    <w:p w:rsidR="00011EBC" w:rsidRDefault="00011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704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2B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2B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37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EBC" w:rsidRDefault="00011EBC">
      <w:r>
        <w:separator/>
      </w:r>
    </w:p>
  </w:footnote>
  <w:footnote w:type="continuationSeparator" w:id="0">
    <w:p w:rsidR="00011EBC" w:rsidRDefault="00011E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FAF" w:rsidRDefault="00D17F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FAF" w:rsidRDefault="00D17F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FAF" w:rsidRDefault="00D17F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79B"/>
    <w:rsid w:val="00011EBC"/>
    <w:rsid w:val="000A5EC4"/>
    <w:rsid w:val="00212828"/>
    <w:rsid w:val="00271E63"/>
    <w:rsid w:val="00280712"/>
    <w:rsid w:val="002A7C88"/>
    <w:rsid w:val="002D379B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52B6A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17FAF"/>
    <w:rsid w:val="00D23A0C"/>
    <w:rsid w:val="00D30B74"/>
    <w:rsid w:val="00D7047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2014-03-25T12:52:00Z</dcterms:created>
  <dcterms:modified xsi:type="dcterms:W3CDTF">2014-03-25T12:52:00Z</dcterms:modified>
</cp:coreProperties>
</file>