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071E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F2A28" w:rsidRPr="00BF2A2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2A28" w:rsidRPr="00BF2A28">
        <w:rPr>
          <w:b/>
          <w:sz w:val="24"/>
        </w:rPr>
        <w:t>ZP.271.11.2014.BSL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2A28" w:rsidRPr="00BF2A28">
        <w:rPr>
          <w:b/>
        </w:rPr>
        <w:t>przetarg nieograniczony</w:t>
      </w:r>
      <w:r w:rsidR="00753DC1">
        <w:t xml:space="preserve"> na:</w:t>
      </w:r>
    </w:p>
    <w:p w:rsidR="0000184A" w:rsidRDefault="00BF2A2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F2A28">
        <w:rPr>
          <w:b/>
          <w:sz w:val="24"/>
          <w:szCs w:val="24"/>
        </w:rPr>
        <w:t>Remont pomieszczeń w budynku świetlicy wiejskiej w Niesłabinie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2A28" w:rsidRPr="00BF2A2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2A28" w:rsidRPr="00BF2A2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F2A28" w:rsidRPr="00BF2A2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BE1" w:rsidRDefault="00A14BE1">
      <w:r>
        <w:separator/>
      </w:r>
    </w:p>
  </w:endnote>
  <w:endnote w:type="continuationSeparator" w:id="0">
    <w:p w:rsidR="00A14BE1" w:rsidRDefault="00A14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071E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23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23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A28" w:rsidRDefault="00BF2A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BE1" w:rsidRDefault="00A14BE1">
      <w:r>
        <w:separator/>
      </w:r>
    </w:p>
  </w:footnote>
  <w:footnote w:type="continuationSeparator" w:id="0">
    <w:p w:rsidR="00A14BE1" w:rsidRDefault="00A14BE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A28" w:rsidRDefault="00BF2A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A28" w:rsidRDefault="00BF2A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A28" w:rsidRDefault="00BF2A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79"/>
    <w:rsid w:val="0000184A"/>
    <w:rsid w:val="00012997"/>
    <w:rsid w:val="000621A2"/>
    <w:rsid w:val="00075CEC"/>
    <w:rsid w:val="00106AC7"/>
    <w:rsid w:val="00111985"/>
    <w:rsid w:val="00147532"/>
    <w:rsid w:val="001614BA"/>
    <w:rsid w:val="001623CE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071E5"/>
    <w:rsid w:val="008460DE"/>
    <w:rsid w:val="00882E9F"/>
    <w:rsid w:val="008843C0"/>
    <w:rsid w:val="008A0D67"/>
    <w:rsid w:val="008B3C7B"/>
    <w:rsid w:val="008D4CAF"/>
    <w:rsid w:val="008E370F"/>
    <w:rsid w:val="00952336"/>
    <w:rsid w:val="00962C79"/>
    <w:rsid w:val="009A21D7"/>
    <w:rsid w:val="009A4A2C"/>
    <w:rsid w:val="00A14BE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2A2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1DDED-5537-470C-964B-CF181FF21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2014-03-25T12:53:00Z</dcterms:created>
  <dcterms:modified xsi:type="dcterms:W3CDTF">2014-03-25T12:53:00Z</dcterms:modified>
</cp:coreProperties>
</file>