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B3D91" w:rsidRPr="00FB3D91">
        <w:rPr>
          <w:b/>
          <w:i w:val="0"/>
        </w:rPr>
        <w:t>2</w:t>
      </w:r>
    </w:p>
    <w:p w:rsidR="00CB6204" w:rsidRDefault="00ED1E4F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B3D91" w:rsidRPr="00FB3D9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B3D91" w:rsidP="009A21D7">
      <w:pPr>
        <w:pStyle w:val="Tekstpodstawowywcity"/>
        <w:spacing w:line="360" w:lineRule="auto"/>
        <w:ind w:firstLine="0"/>
      </w:pPr>
      <w:r w:rsidRPr="00FB3D91">
        <w:rPr>
          <w:b/>
        </w:rPr>
        <w:t>Obsługa 2 linii komunikacyjnych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FB3D91" w:rsidRPr="00FB3D91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FB3D91" w:rsidRPr="00FB3D91">
        <w:t xml:space="preserve">(t.j. Dz. U. z 2013 r. </w:t>
      </w:r>
      <w:r w:rsidR="00FB3D91" w:rsidRPr="00FB3D91">
        <w:lastRenderedPageBreak/>
        <w:t>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FB3D91" w:rsidRPr="00FB3D91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FB3D91" w:rsidRPr="00FB3D91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F14" w:rsidRDefault="00071F14">
      <w:r>
        <w:separator/>
      </w:r>
    </w:p>
  </w:endnote>
  <w:endnote w:type="continuationSeparator" w:id="0">
    <w:p w:rsidR="00071F14" w:rsidRDefault="00071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D1E4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1E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1E4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D91" w:rsidRDefault="00FB3D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F14" w:rsidRDefault="00071F14">
      <w:r>
        <w:separator/>
      </w:r>
    </w:p>
  </w:footnote>
  <w:footnote w:type="continuationSeparator" w:id="0">
    <w:p w:rsidR="00071F14" w:rsidRDefault="00071F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D91" w:rsidRDefault="00FB3D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D91" w:rsidRDefault="00FB3D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D91" w:rsidRDefault="00FB3D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0E2"/>
    <w:rsid w:val="00002F64"/>
    <w:rsid w:val="00071F1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420E2"/>
    <w:rsid w:val="00D771B6"/>
    <w:rsid w:val="00DD482A"/>
    <w:rsid w:val="00DE0405"/>
    <w:rsid w:val="00DE192E"/>
    <w:rsid w:val="00DE252B"/>
    <w:rsid w:val="00EB5766"/>
    <w:rsid w:val="00EC667E"/>
    <w:rsid w:val="00ED1E4F"/>
    <w:rsid w:val="00F11BE8"/>
    <w:rsid w:val="00F46593"/>
    <w:rsid w:val="00F568D6"/>
    <w:rsid w:val="00F87ED9"/>
    <w:rsid w:val="00FB3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1051</Words>
  <Characters>6307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2014-03-18T07:45:00Z</dcterms:created>
  <dcterms:modified xsi:type="dcterms:W3CDTF">2014-03-18T07:45:00Z</dcterms:modified>
</cp:coreProperties>
</file>