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4E221C" w:rsidRPr="004E221C">
        <w:rPr>
          <w:b/>
          <w:i w:val="0"/>
        </w:rPr>
        <w:t>1</w:t>
      </w:r>
    </w:p>
    <w:p w:rsidR="006F646A" w:rsidRDefault="00A22D3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4E221C" w:rsidRPr="004E221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bookmarkStart w:id="0" w:name="_GoBack"/>
      <w:r>
        <w:t xml:space="preserve"> </w:t>
      </w:r>
      <w:r w:rsidR="004E221C" w:rsidRPr="004E221C">
        <w:rPr>
          <w:b/>
        </w:rPr>
        <w:t>Remont lokali mieszkalnych ul. Wielka Rzeźnicka 13/6, oraz Dutkiewicza 1/2 w Śremie</w:t>
      </w:r>
      <w:r>
        <w:t xml:space="preserve"> </w:t>
      </w:r>
    </w:p>
    <w:bookmarkEnd w:id="0"/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7281" w:rsidRDefault="00AC7281">
      <w:r>
        <w:separator/>
      </w:r>
    </w:p>
  </w:endnote>
  <w:endnote w:type="continuationSeparator" w:id="0">
    <w:p w:rsidR="00AC7281" w:rsidRDefault="00AC7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A22D3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2D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2D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797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7281" w:rsidRDefault="00AC7281">
      <w:r>
        <w:separator/>
      </w:r>
    </w:p>
  </w:footnote>
  <w:footnote w:type="continuationSeparator" w:id="0">
    <w:p w:rsidR="00AC7281" w:rsidRDefault="00AC72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21C" w:rsidRDefault="004E221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21C" w:rsidRDefault="004E221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221C" w:rsidRDefault="004E221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797C"/>
    <w:rsid w:val="000A5EC4"/>
    <w:rsid w:val="00212828"/>
    <w:rsid w:val="00271E63"/>
    <w:rsid w:val="00280712"/>
    <w:rsid w:val="002A7C88"/>
    <w:rsid w:val="004B4F3F"/>
    <w:rsid w:val="004D3908"/>
    <w:rsid w:val="004E221C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A22D39"/>
    <w:rsid w:val="00AC7281"/>
    <w:rsid w:val="00B52793"/>
    <w:rsid w:val="00BF2504"/>
    <w:rsid w:val="00C17AA6"/>
    <w:rsid w:val="00C4797C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2014-03-05T11:43:00Z</dcterms:created>
  <dcterms:modified xsi:type="dcterms:W3CDTF">2014-03-05T11:43:00Z</dcterms:modified>
</cp:coreProperties>
</file>