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  <w:bookmarkStart w:id="0" w:name="_GoBack"/>
      <w:bookmarkEnd w:id="0"/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7A4E10" w:rsidRPr="007A4E10">
        <w:rPr>
          <w:b/>
          <w:sz w:val="24"/>
        </w:rPr>
        <w:t>Remont lokali mieszkalnych ul. Wielka Rzeźnicka 13/6, oraz Dutkiewicza 1/2 w Śremie</w:t>
      </w:r>
      <w:r>
        <w:rPr>
          <w:sz w:val="24"/>
        </w:rPr>
        <w:t>”.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(Kp)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zysk (Z) ...................... % (od R i Kp)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(R+Kp+Z)] ................ zł (słownie: .................................. 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(Kz) ................ %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2)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4) oświadczamy, że udzielamy gwarancji na okres .......... miesięcy licząc od daty odbioru końcowego.</w:t>
      </w:r>
    </w:p>
    <w:p w:rsidR="0070403D" w:rsidRDefault="0070403D">
      <w:pPr>
        <w:spacing w:line="360" w:lineRule="auto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70403D" w:rsidRDefault="00C43C9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0403D" w:rsidRDefault="00C43C9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A60" w:rsidRDefault="00F56A60" w:rsidP="007A4E10">
      <w:r>
        <w:separator/>
      </w:r>
    </w:p>
  </w:endnote>
  <w:endnote w:type="continuationSeparator" w:id="0">
    <w:p w:rsidR="00F56A60" w:rsidRDefault="00F56A60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A60" w:rsidRDefault="00F56A60" w:rsidP="007A4E10">
      <w:r>
        <w:separator/>
      </w:r>
    </w:p>
  </w:footnote>
  <w:footnote w:type="continuationSeparator" w:id="0">
    <w:p w:rsidR="00F56A60" w:rsidRDefault="00F56A60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12050F"/>
    <w:rsid w:val="00670274"/>
    <w:rsid w:val="0070403D"/>
    <w:rsid w:val="007A4E10"/>
    <w:rsid w:val="00C43C90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2001-01-09T17:10:00Z</cp:lastPrinted>
  <dcterms:created xsi:type="dcterms:W3CDTF">2014-03-05T11:53:00Z</dcterms:created>
  <dcterms:modified xsi:type="dcterms:W3CDTF">2014-03-05T11:53:00Z</dcterms:modified>
</cp:coreProperties>
</file>