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A4697">
      <w:pPr>
        <w:spacing w:before="360"/>
        <w:rPr>
          <w:b/>
          <w:bCs/>
        </w:rPr>
      </w:pPr>
      <w:r w:rsidRPr="004A4697">
        <w:rPr>
          <w:b/>
          <w:bCs/>
        </w:rPr>
        <w:t>Gmina Śrem</w:t>
      </w:r>
    </w:p>
    <w:p w:rsidR="0033076C" w:rsidRDefault="004A4697">
      <w:pPr>
        <w:rPr>
          <w:b/>
          <w:bCs/>
        </w:rPr>
      </w:pPr>
      <w:r w:rsidRPr="004A469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A4697">
        <w:rPr>
          <w:b/>
          <w:bCs/>
        </w:rPr>
        <w:t>1</w:t>
      </w:r>
    </w:p>
    <w:p w:rsidR="0033076C" w:rsidRDefault="004A4697">
      <w:pPr>
        <w:rPr>
          <w:b/>
          <w:bCs/>
        </w:rPr>
      </w:pPr>
      <w:r w:rsidRPr="004A469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A469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A4697" w:rsidRPr="004A4697">
        <w:rPr>
          <w:b/>
          <w:bCs/>
        </w:rPr>
        <w:t>ZP.271.2.2014.BSL/3</w:t>
      </w:r>
      <w:r>
        <w:tab/>
        <w:t xml:space="preserve"> </w:t>
      </w:r>
      <w:r w:rsidR="004A4697" w:rsidRPr="004A4697">
        <w:t>Śrem</w:t>
      </w:r>
      <w:r>
        <w:t xml:space="preserve"> dnia: </w:t>
      </w:r>
      <w:r w:rsidR="004A4697" w:rsidRPr="004A4697">
        <w:t>2014-02-24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A4697" w:rsidRPr="004A4697">
        <w:t>(</w:t>
      </w:r>
      <w:proofErr w:type="spellStart"/>
      <w:r w:rsidR="004A4697" w:rsidRPr="004A4697">
        <w:t>t.j</w:t>
      </w:r>
      <w:proofErr w:type="spellEnd"/>
      <w:r w:rsidR="004A4697" w:rsidRPr="004A4697">
        <w:t xml:space="preserve">. Dz. U. z 2013 r. poz. 907, z </w:t>
      </w:r>
      <w:proofErr w:type="spellStart"/>
      <w:r w:rsidR="004A4697" w:rsidRPr="004A4697">
        <w:t>późn</w:t>
      </w:r>
      <w:proofErr w:type="spellEnd"/>
      <w:r w:rsidR="004A4697" w:rsidRPr="004A4697">
        <w:t>. zm.)</w:t>
      </w:r>
      <w:r>
        <w:t xml:space="preserve"> </w:t>
      </w:r>
      <w:r>
        <w:rPr>
          <w:bCs/>
        </w:rPr>
        <w:t xml:space="preserve">w trybie </w:t>
      </w:r>
      <w:r w:rsidR="004A4697" w:rsidRPr="004A469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A4697">
      <w:pPr>
        <w:spacing w:before="120" w:after="120"/>
        <w:jc w:val="center"/>
        <w:rPr>
          <w:b/>
        </w:rPr>
      </w:pPr>
      <w:r w:rsidRPr="004A4697">
        <w:rPr>
          <w:b/>
        </w:rPr>
        <w:t>Budowa ścieżki od jeziora do Al. 750-lecia w Śremie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A4697" w:rsidTr="00CC1269">
        <w:trPr>
          <w:cantSplit/>
        </w:trPr>
        <w:tc>
          <w:tcPr>
            <w:tcW w:w="9210" w:type="dxa"/>
          </w:tcPr>
          <w:p w:rsidR="004A4697" w:rsidRDefault="004A4697" w:rsidP="00CC1269">
            <w:pPr>
              <w:spacing w:line="360" w:lineRule="auto"/>
              <w:ind w:firstLine="284"/>
              <w:jc w:val="both"/>
              <w:rPr>
                <w:b/>
              </w:rPr>
            </w:pPr>
            <w:r w:rsidRPr="004A4697">
              <w:rPr>
                <w:b/>
              </w:rPr>
              <w:t xml:space="preserve">KOMPLEX-BRUK s.c. R. </w:t>
            </w:r>
            <w:proofErr w:type="spellStart"/>
            <w:r w:rsidRPr="004A4697">
              <w:rPr>
                <w:b/>
              </w:rPr>
              <w:t>Kociałkowski</w:t>
            </w:r>
            <w:proofErr w:type="spellEnd"/>
            <w:r w:rsidRPr="004A4697">
              <w:rPr>
                <w:b/>
              </w:rPr>
              <w:t>- D. Kurzawa</w:t>
            </w:r>
          </w:p>
          <w:p w:rsidR="004A4697" w:rsidRDefault="004A4697" w:rsidP="00CC1269">
            <w:pPr>
              <w:spacing w:line="360" w:lineRule="auto"/>
              <w:ind w:firstLine="284"/>
              <w:jc w:val="both"/>
              <w:rPr>
                <w:b/>
              </w:rPr>
            </w:pPr>
            <w:r w:rsidRPr="004A4697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4A4697">
              <w:rPr>
                <w:b/>
              </w:rPr>
              <w:t>4/90</w:t>
            </w:r>
          </w:p>
          <w:p w:rsidR="004A4697" w:rsidRDefault="004A4697" w:rsidP="00CC1269">
            <w:pPr>
              <w:spacing w:line="360" w:lineRule="auto"/>
              <w:ind w:firstLine="284"/>
              <w:jc w:val="both"/>
              <w:rPr>
                <w:b/>
              </w:rPr>
            </w:pPr>
            <w:r w:rsidRPr="004A469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A4697">
              <w:rPr>
                <w:b/>
              </w:rPr>
              <w:t>Śrem</w:t>
            </w:r>
          </w:p>
          <w:p w:rsidR="004A4697" w:rsidRDefault="004A4697" w:rsidP="00CC126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A4697" w:rsidRPr="004A4697" w:rsidRDefault="004A4697" w:rsidP="00CC1269">
            <w:pPr>
              <w:spacing w:line="360" w:lineRule="auto"/>
              <w:ind w:firstLine="284"/>
              <w:jc w:val="both"/>
            </w:pPr>
            <w:r w:rsidRPr="004A4697">
              <w:t>Budowa ścieżki od jeziora do Al. 750-lecia w Śremie</w:t>
            </w:r>
          </w:p>
          <w:p w:rsidR="004A4697" w:rsidRDefault="004A4697" w:rsidP="00CC1269">
            <w:pPr>
              <w:spacing w:line="360" w:lineRule="auto"/>
              <w:ind w:firstLine="284"/>
              <w:jc w:val="both"/>
              <w:rPr>
                <w:b/>
              </w:rPr>
            </w:pPr>
            <w:r w:rsidRPr="004A4697">
              <w:t>- etap I km 0+000 - 0+200</w:t>
            </w:r>
            <w:r>
              <w:t xml:space="preserve"> za cenę </w:t>
            </w:r>
            <w:r w:rsidRPr="004A4697">
              <w:rPr>
                <w:b/>
              </w:rPr>
              <w:t>96 721.20 zł</w:t>
            </w:r>
          </w:p>
          <w:p w:rsidR="004A4697" w:rsidRDefault="004A4697" w:rsidP="00CC126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A4697" w:rsidRDefault="004A4697" w:rsidP="00CC1269">
            <w:pPr>
              <w:spacing w:line="360" w:lineRule="auto"/>
              <w:ind w:firstLine="284"/>
              <w:jc w:val="both"/>
            </w:pPr>
            <w:r w:rsidRPr="004A4697">
              <w:t>oferta najkorzystniejsza w kryterium ceny i dobrowolnego wydłużenia okresu rękojmi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A46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4A46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wydłużenie okresu rękojmi pow. 1 roku wraz z jednoczesnym wydłużeniem zabezpiecz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80,00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Kompleksowe Roboty Ziemne i Ogólnobudowlane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Kutrzeby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64-115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Święciechowa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73,26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93,26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Maciej </w:t>
            </w:r>
            <w:proofErr w:type="spellStart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Kubacha</w:t>
            </w:r>
            <w:proofErr w:type="spellEnd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MARDROG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Bułgarska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64-020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Czempiń, Piechanin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59,82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79,82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USŁUGOWO-HANDLOWA Anna </w:t>
            </w:r>
            <w:proofErr w:type="spellStart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Białobrzycka</w:t>
            </w:r>
            <w:proofErr w:type="spellEnd"/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58,93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78,93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GÓR-BUD Górny Jerzy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Komorowskiego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/192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56,79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76,79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54,41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74,41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PPHU Ogólnobudowlane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Nowa Wieś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64-130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Rydzyna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53,55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73,55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60,93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70,93</w:t>
            </w:r>
          </w:p>
        </w:tc>
      </w:tr>
      <w:tr w:rsidR="004A4697" w:rsidRPr="005811DF" w:rsidTr="00CC1269">
        <w:tc>
          <w:tcPr>
            <w:tcW w:w="54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NOVER Tomasz Kaczmarek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Książęca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61-361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A469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45,83</w:t>
            </w: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A4697" w:rsidRPr="005811DF" w:rsidRDefault="004A4697" w:rsidP="00CC12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4697">
              <w:rPr>
                <w:rFonts w:ascii="Times New Roman" w:hAnsi="Times New Roman" w:cs="Times New Roman"/>
                <w:sz w:val="18"/>
                <w:szCs w:val="18"/>
              </w:rPr>
              <w:t xml:space="preserve">  65,83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A4697">
        <w:t xml:space="preserve"> </w:t>
      </w:r>
      <w:r w:rsidR="004A4697" w:rsidRPr="0012155B">
        <w:t xml:space="preserve"> nie krótszym niż 10 dni od dnia przesłania niniejszego zawiadomienia o wyborze najkorzystniejszej oferty</w:t>
      </w:r>
      <w:r w:rsidR="004A4697">
        <w:t>.</w:t>
      </w:r>
      <w:r w:rsidR="004A4697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A4697">
      <w:pPr>
        <w:spacing w:before="120" w:after="120"/>
        <w:ind w:left="4680"/>
        <w:jc w:val="center"/>
        <w:rPr>
          <w:bCs/>
          <w:vertAlign w:val="superscript"/>
        </w:rPr>
      </w:pPr>
      <w:r w:rsidRPr="004A4697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A4697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26B" w:rsidRDefault="00FA326B">
      <w:r>
        <w:separator/>
      </w:r>
    </w:p>
  </w:endnote>
  <w:endnote w:type="continuationSeparator" w:id="0">
    <w:p w:rsidR="00FA326B" w:rsidRDefault="00FA3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97" w:rsidRDefault="004A46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97" w:rsidRDefault="004A46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26B" w:rsidRDefault="00FA326B">
      <w:r>
        <w:separator/>
      </w:r>
    </w:p>
  </w:footnote>
  <w:footnote w:type="continuationSeparator" w:id="0">
    <w:p w:rsidR="00FA326B" w:rsidRDefault="00FA32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97" w:rsidRDefault="004A46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97" w:rsidRDefault="004A46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97" w:rsidRDefault="004A46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DBB"/>
    <w:rsid w:val="00034F15"/>
    <w:rsid w:val="00095FA1"/>
    <w:rsid w:val="000B6515"/>
    <w:rsid w:val="000C514B"/>
    <w:rsid w:val="000D1E6C"/>
    <w:rsid w:val="000D6259"/>
    <w:rsid w:val="001F1559"/>
    <w:rsid w:val="001F67FA"/>
    <w:rsid w:val="002371E6"/>
    <w:rsid w:val="00251690"/>
    <w:rsid w:val="002F587A"/>
    <w:rsid w:val="0033076C"/>
    <w:rsid w:val="003677BE"/>
    <w:rsid w:val="003C27EC"/>
    <w:rsid w:val="004A4697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C0DBB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A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2014-02-24T09:07:00Z</dcterms:created>
  <dcterms:modified xsi:type="dcterms:W3CDTF">2014-02-24T09:07:00Z</dcterms:modified>
</cp:coreProperties>
</file>