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95DC2" w:rsidRPr="00595DC2">
        <w:rPr>
          <w:b/>
          <w:i w:val="0"/>
        </w:rPr>
        <w:t>1</w:t>
      </w:r>
    </w:p>
    <w:p w:rsidR="006F646A" w:rsidRDefault="00350F9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95DC2" w:rsidRPr="00595DC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95DC2" w:rsidRPr="00595DC2">
        <w:rPr>
          <w:b/>
        </w:rPr>
        <w:t>Ukwiecenie miasta Śrem roślinami jednorocznymi wraz z bieżącą pielęgnacją nasadzeń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369" w:rsidRDefault="00294369">
      <w:r>
        <w:separator/>
      </w:r>
    </w:p>
  </w:endnote>
  <w:endnote w:type="continuationSeparator" w:id="0">
    <w:p w:rsidR="00294369" w:rsidRDefault="00294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350F9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9846E6C" wp14:editId="488D110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2B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2B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2BB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369" w:rsidRDefault="00294369">
      <w:r>
        <w:separator/>
      </w:r>
    </w:p>
  </w:footnote>
  <w:footnote w:type="continuationSeparator" w:id="0">
    <w:p w:rsidR="00294369" w:rsidRDefault="002943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DC2" w:rsidRDefault="00595D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DC2" w:rsidRDefault="00595D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DC2" w:rsidRDefault="00595D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A14"/>
    <w:rsid w:val="00093001"/>
    <w:rsid w:val="000A5EC4"/>
    <w:rsid w:val="00212828"/>
    <w:rsid w:val="00271E63"/>
    <w:rsid w:val="00280712"/>
    <w:rsid w:val="00294369"/>
    <w:rsid w:val="002A7C88"/>
    <w:rsid w:val="00350F9C"/>
    <w:rsid w:val="004B4F3F"/>
    <w:rsid w:val="004D3908"/>
    <w:rsid w:val="004F2D10"/>
    <w:rsid w:val="00586A2A"/>
    <w:rsid w:val="00595DC2"/>
    <w:rsid w:val="005D5E0B"/>
    <w:rsid w:val="00616A00"/>
    <w:rsid w:val="00695AE8"/>
    <w:rsid w:val="006F646A"/>
    <w:rsid w:val="00713393"/>
    <w:rsid w:val="00781717"/>
    <w:rsid w:val="007D7B59"/>
    <w:rsid w:val="00882B1D"/>
    <w:rsid w:val="008C2BBA"/>
    <w:rsid w:val="008C6FD5"/>
    <w:rsid w:val="009A0497"/>
    <w:rsid w:val="009B1B93"/>
    <w:rsid w:val="00A146F3"/>
    <w:rsid w:val="00A85A14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4</cp:revision>
  <cp:lastPrinted>2014-02-17T12:12:00Z</cp:lastPrinted>
  <dcterms:created xsi:type="dcterms:W3CDTF">2014-02-17T11:48:00Z</dcterms:created>
  <dcterms:modified xsi:type="dcterms:W3CDTF">2014-02-17T12:12:00Z</dcterms:modified>
</cp:coreProperties>
</file>