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67298D" w:rsidRPr="0067298D">
        <w:rPr>
          <w:b/>
          <w:i w:val="0"/>
        </w:rPr>
        <w:t>2</w:t>
      </w:r>
    </w:p>
    <w:p w:rsidR="00CB6204" w:rsidRDefault="00D10F39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8255" t="6985" r="8255" b="1333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67298D" w:rsidRPr="0067298D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67298D" w:rsidP="009A21D7">
      <w:pPr>
        <w:pStyle w:val="Tekstpodstawowywcity"/>
        <w:spacing w:line="360" w:lineRule="auto"/>
        <w:ind w:firstLine="0"/>
      </w:pPr>
      <w:r w:rsidRPr="0067298D">
        <w:rPr>
          <w:b/>
        </w:rPr>
        <w:t>Ukwiecenie miasta Śrem roślinami jednorocznymi wraz z bieżącą pielęgnacją nasadzeń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67298D" w:rsidRPr="0067298D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</w:t>
      </w:r>
      <w:r w:rsidRPr="00F25573">
        <w:rPr>
          <w:szCs w:val="22"/>
        </w:rPr>
        <w:lastRenderedPageBreak/>
        <w:t xml:space="preserve">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67298D" w:rsidRPr="0067298D">
        <w:t xml:space="preserve">(t.j. Dz. U. z 2013 r. </w:t>
      </w:r>
      <w:r w:rsidR="0067298D" w:rsidRPr="0067298D">
        <w:lastRenderedPageBreak/>
        <w:t>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67298D" w:rsidRPr="0067298D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67298D" w:rsidRPr="0067298D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1AA9" w:rsidRDefault="00161AA9">
      <w:r>
        <w:separator/>
      </w:r>
    </w:p>
  </w:endnote>
  <w:endnote w:type="continuationSeparator" w:id="0">
    <w:p w:rsidR="00161AA9" w:rsidRDefault="00161A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D10F39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B8D1967" wp14:editId="3F1428F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36C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36C70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298D" w:rsidRDefault="0067298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1AA9" w:rsidRDefault="00161AA9">
      <w:r>
        <w:separator/>
      </w:r>
    </w:p>
  </w:footnote>
  <w:footnote w:type="continuationSeparator" w:id="0">
    <w:p w:rsidR="00161AA9" w:rsidRDefault="00161A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298D" w:rsidRDefault="0067298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298D" w:rsidRDefault="0067298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298D" w:rsidRDefault="0067298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78A"/>
    <w:rsid w:val="00002F64"/>
    <w:rsid w:val="0007578A"/>
    <w:rsid w:val="000E6599"/>
    <w:rsid w:val="00111985"/>
    <w:rsid w:val="001614BA"/>
    <w:rsid w:val="00161AA9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64D2F"/>
    <w:rsid w:val="0067298D"/>
    <w:rsid w:val="006B51E7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B26102"/>
    <w:rsid w:val="00B3630A"/>
    <w:rsid w:val="00BE6092"/>
    <w:rsid w:val="00C36C70"/>
    <w:rsid w:val="00CA21D3"/>
    <w:rsid w:val="00CB6204"/>
    <w:rsid w:val="00CC527A"/>
    <w:rsid w:val="00D10F39"/>
    <w:rsid w:val="00D567DB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C36C7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36C7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C36C7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36C7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1058</Words>
  <Characters>6351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3</cp:revision>
  <cp:lastPrinted>2014-02-17T12:12:00Z</cp:lastPrinted>
  <dcterms:created xsi:type="dcterms:W3CDTF">2014-02-17T11:48:00Z</dcterms:created>
  <dcterms:modified xsi:type="dcterms:W3CDTF">2014-02-17T12:12:00Z</dcterms:modified>
</cp:coreProperties>
</file>