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9B104D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894ED0" w:rsidRPr="00894ED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94ED0" w:rsidRPr="00894ED0">
        <w:rPr>
          <w:b/>
          <w:sz w:val="24"/>
        </w:rPr>
        <w:t>ZP.271.2014.BSL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94ED0" w:rsidRPr="00894ED0">
        <w:rPr>
          <w:b/>
        </w:rPr>
        <w:t>przetarg nieograniczony</w:t>
      </w:r>
      <w:r w:rsidR="00753DC1">
        <w:t xml:space="preserve"> na:</w:t>
      </w:r>
    </w:p>
    <w:p w:rsidR="0000184A" w:rsidRDefault="00894ED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94ED0">
        <w:rPr>
          <w:b/>
          <w:sz w:val="24"/>
          <w:szCs w:val="24"/>
        </w:rPr>
        <w:t>Ukwiecenie miasta Śrem roślinami jednorocznymi wraz z bieżącą pielęgnacją nasadzeń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94ED0" w:rsidRPr="00894ED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94ED0" w:rsidRPr="00894ED0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894ED0" w:rsidRPr="00894ED0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10F" w:rsidRDefault="0054110F">
      <w:r>
        <w:separator/>
      </w:r>
    </w:p>
  </w:endnote>
  <w:endnote w:type="continuationSeparator" w:id="0">
    <w:p w:rsidR="0054110F" w:rsidRDefault="00541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B104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9D0BF9" wp14:editId="2DE1027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25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25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ED0" w:rsidRDefault="00894E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10F" w:rsidRDefault="0054110F">
      <w:r>
        <w:separator/>
      </w:r>
    </w:p>
  </w:footnote>
  <w:footnote w:type="continuationSeparator" w:id="0">
    <w:p w:rsidR="0054110F" w:rsidRDefault="0054110F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ED0" w:rsidRDefault="00894E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ED0" w:rsidRDefault="00894E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ED0" w:rsidRDefault="00894E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9F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110F"/>
    <w:rsid w:val="0056132E"/>
    <w:rsid w:val="00581E4D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B36ED"/>
    <w:rsid w:val="007D36CE"/>
    <w:rsid w:val="008032C1"/>
    <w:rsid w:val="008460DE"/>
    <w:rsid w:val="00882E9F"/>
    <w:rsid w:val="008843C0"/>
    <w:rsid w:val="00894ED0"/>
    <w:rsid w:val="008A0D67"/>
    <w:rsid w:val="008B3C7B"/>
    <w:rsid w:val="008D4CAF"/>
    <w:rsid w:val="008E370F"/>
    <w:rsid w:val="00952336"/>
    <w:rsid w:val="009A21D7"/>
    <w:rsid w:val="009A4A2C"/>
    <w:rsid w:val="009B104D"/>
    <w:rsid w:val="00A24942"/>
    <w:rsid w:val="00A249FF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22585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E8FDB-81A8-425A-8061-FD1342939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3</cp:revision>
  <cp:lastPrinted>2014-02-17T12:12:00Z</cp:lastPrinted>
  <dcterms:created xsi:type="dcterms:W3CDTF">2014-02-17T11:49:00Z</dcterms:created>
  <dcterms:modified xsi:type="dcterms:W3CDTF">2014-02-17T12:12:00Z</dcterms:modified>
</cp:coreProperties>
</file>