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A4582" w:rsidRPr="00DA4582">
        <w:rPr>
          <w:b/>
          <w:i w:val="0"/>
        </w:rPr>
        <w:t>2</w:t>
      </w:r>
    </w:p>
    <w:p w:rsidR="00CB6204" w:rsidRDefault="005401E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A4582" w:rsidRPr="00DA458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A4582" w:rsidP="009A21D7">
      <w:pPr>
        <w:pStyle w:val="Tekstpodstawowywcity"/>
        <w:spacing w:line="360" w:lineRule="auto"/>
        <w:ind w:firstLine="0"/>
      </w:pPr>
      <w:r w:rsidRPr="00DA4582">
        <w:rPr>
          <w:b/>
        </w:rPr>
        <w:t>Budowa ścieżki od jeziora do Al. 750-lecia w Śremie -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A4582" w:rsidRPr="00DA458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A4582" w:rsidRPr="00DA4582">
        <w:t xml:space="preserve">(t.j. Dz. U. z 2013 r. </w:t>
      </w:r>
      <w:r w:rsidR="00DA4582" w:rsidRPr="00DA4582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A4582" w:rsidRPr="00DA458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A4582" w:rsidRPr="00DA458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AB8" w:rsidRDefault="00822AB8">
      <w:r>
        <w:separator/>
      </w:r>
    </w:p>
  </w:endnote>
  <w:endnote w:type="continuationSeparator" w:id="0">
    <w:p w:rsidR="00822AB8" w:rsidRDefault="0082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401E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B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B3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582" w:rsidRDefault="00DA45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AB8" w:rsidRDefault="00822AB8">
      <w:r>
        <w:separator/>
      </w:r>
    </w:p>
  </w:footnote>
  <w:footnote w:type="continuationSeparator" w:id="0">
    <w:p w:rsidR="00822AB8" w:rsidRDefault="00822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582" w:rsidRDefault="00DA45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582" w:rsidRDefault="00DA45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582" w:rsidRDefault="00DA45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CA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01E2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22AB8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91CA9"/>
    <w:rsid w:val="00BE6092"/>
    <w:rsid w:val="00CB6204"/>
    <w:rsid w:val="00CC527A"/>
    <w:rsid w:val="00D771B6"/>
    <w:rsid w:val="00DA4582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C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2014-01-24T07:42:00Z</dcterms:created>
  <dcterms:modified xsi:type="dcterms:W3CDTF">2014-01-24T07:42:00Z</dcterms:modified>
</cp:coreProperties>
</file>