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41AA4" w:rsidRPr="00041AA4">
        <w:rPr>
          <w:b/>
          <w:i w:val="0"/>
        </w:rPr>
        <w:t>1</w:t>
      </w:r>
    </w:p>
    <w:p w:rsidR="006F646A" w:rsidRDefault="0008493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41AA4" w:rsidRPr="00041AA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41AA4" w:rsidRPr="00041AA4">
        <w:rPr>
          <w:b/>
        </w:rPr>
        <w:t>Modernizacja dróg gruntowych na terenach wiejskich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3A5" w:rsidRDefault="002C13A5">
      <w:r>
        <w:separator/>
      </w:r>
    </w:p>
  </w:endnote>
  <w:endnote w:type="continuationSeparator" w:id="0">
    <w:p w:rsidR="002C13A5" w:rsidRDefault="002C1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8493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E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E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2E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3A5" w:rsidRDefault="002C13A5">
      <w:r>
        <w:separator/>
      </w:r>
    </w:p>
  </w:footnote>
  <w:footnote w:type="continuationSeparator" w:id="0">
    <w:p w:rsidR="002C13A5" w:rsidRDefault="002C13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A4" w:rsidRDefault="00041A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A4" w:rsidRDefault="00041A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A4" w:rsidRDefault="00041A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EE5"/>
    <w:rsid w:val="00041AA4"/>
    <w:rsid w:val="0008493E"/>
    <w:rsid w:val="000A5EC4"/>
    <w:rsid w:val="00212828"/>
    <w:rsid w:val="00271E63"/>
    <w:rsid w:val="00280712"/>
    <w:rsid w:val="002A7C88"/>
    <w:rsid w:val="002C13A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62EE5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17EDB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B5412-5FED-42DB-A15F-64429E9A6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2014-01-15T07:35:00Z</dcterms:created>
  <dcterms:modified xsi:type="dcterms:W3CDTF">2014-01-15T07:35:00Z</dcterms:modified>
</cp:coreProperties>
</file>