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94ADA" w:rsidRPr="00994ADA">
        <w:rPr>
          <w:b/>
          <w:i w:val="0"/>
        </w:rPr>
        <w:t>1</w:t>
      </w:r>
    </w:p>
    <w:p w:rsidR="006F646A" w:rsidRDefault="002010D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94ADA" w:rsidRPr="00994AD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94ADA" w:rsidRPr="00994ADA">
        <w:rPr>
          <w:b/>
        </w:rPr>
        <w:t>Modernizacja dróg asfaltowych na terenach miasta i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474" w:rsidRDefault="005B0474">
      <w:r>
        <w:separator/>
      </w:r>
    </w:p>
  </w:endnote>
  <w:endnote w:type="continuationSeparator" w:id="0">
    <w:p w:rsidR="005B0474" w:rsidRDefault="005B0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010D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10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10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1E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474" w:rsidRDefault="005B0474">
      <w:r>
        <w:separator/>
      </w:r>
    </w:p>
  </w:footnote>
  <w:footnote w:type="continuationSeparator" w:id="0">
    <w:p w:rsidR="005B0474" w:rsidRDefault="005B04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ADA" w:rsidRDefault="00994A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ADA" w:rsidRDefault="00994A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ADA" w:rsidRDefault="00994A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E3F"/>
    <w:rsid w:val="000A5EC4"/>
    <w:rsid w:val="002010D3"/>
    <w:rsid w:val="00212828"/>
    <w:rsid w:val="00271E63"/>
    <w:rsid w:val="00280712"/>
    <w:rsid w:val="002A7C88"/>
    <w:rsid w:val="004B4F3F"/>
    <w:rsid w:val="004D3908"/>
    <w:rsid w:val="004F2D10"/>
    <w:rsid w:val="00551E3F"/>
    <w:rsid w:val="00586A2A"/>
    <w:rsid w:val="005B0474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94ADA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2014-01-14T13:17:00Z</dcterms:created>
  <dcterms:modified xsi:type="dcterms:W3CDTF">2014-01-14T13:17:00Z</dcterms:modified>
</cp:coreProperties>
</file>