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C6381" w:rsidRPr="007C6381">
        <w:rPr>
          <w:b/>
          <w:i w:val="0"/>
        </w:rPr>
        <w:t>2</w:t>
      </w:r>
    </w:p>
    <w:p w:rsidR="00CB6204" w:rsidRDefault="006F2BC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C6381" w:rsidRPr="007C638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C6381" w:rsidP="009A21D7">
      <w:pPr>
        <w:pStyle w:val="Tekstpodstawowywcity"/>
        <w:spacing w:line="360" w:lineRule="auto"/>
        <w:ind w:firstLine="0"/>
      </w:pPr>
      <w:r w:rsidRPr="007C6381">
        <w:rPr>
          <w:b/>
        </w:rPr>
        <w:t>Modernizacja dróg asfaltowych na terenach miasta i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C6381" w:rsidRPr="007C6381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</w:t>
      </w:r>
      <w:r w:rsidRPr="00F25573">
        <w:rPr>
          <w:szCs w:val="22"/>
        </w:rPr>
        <w:lastRenderedPageBreak/>
        <w:t xml:space="preserve">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C6381" w:rsidRPr="007C6381">
        <w:t xml:space="preserve">(t.j. Dz. U. z 2013 r. </w:t>
      </w:r>
      <w:r w:rsidR="007C6381" w:rsidRPr="007C6381">
        <w:lastRenderedPageBreak/>
        <w:t>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C6381" w:rsidRPr="007C6381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C6381" w:rsidRPr="007C6381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7E1" w:rsidRDefault="00A917E1">
      <w:r>
        <w:separator/>
      </w:r>
    </w:p>
  </w:endnote>
  <w:endnote w:type="continuationSeparator" w:id="0">
    <w:p w:rsidR="00A917E1" w:rsidRDefault="00A9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F2BC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A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65A9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81" w:rsidRDefault="007C63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7E1" w:rsidRDefault="00A917E1">
      <w:r>
        <w:separator/>
      </w:r>
    </w:p>
  </w:footnote>
  <w:footnote w:type="continuationSeparator" w:id="0">
    <w:p w:rsidR="00A917E1" w:rsidRDefault="00A91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81" w:rsidRDefault="007C63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81" w:rsidRDefault="007C63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381" w:rsidRDefault="007C63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54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6F2BC1"/>
    <w:rsid w:val="00735508"/>
    <w:rsid w:val="00736B31"/>
    <w:rsid w:val="00747C6F"/>
    <w:rsid w:val="00756EB9"/>
    <w:rsid w:val="00763542"/>
    <w:rsid w:val="007C6381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917E1"/>
    <w:rsid w:val="00AB7377"/>
    <w:rsid w:val="00B26102"/>
    <w:rsid w:val="00B3630A"/>
    <w:rsid w:val="00BE6092"/>
    <w:rsid w:val="00C65A91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1055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2014-01-14T13:18:00Z</dcterms:created>
  <dcterms:modified xsi:type="dcterms:W3CDTF">2014-01-14T13:18:00Z</dcterms:modified>
</cp:coreProperties>
</file>