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F7E8F" w:rsidRPr="000F7E8F">
        <w:rPr>
          <w:b/>
          <w:i w:val="0"/>
        </w:rPr>
        <w:t>1</w:t>
      </w:r>
    </w:p>
    <w:p w:rsidR="006F646A" w:rsidRDefault="006D04D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F7E8F" w:rsidRPr="000F7E8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F7E8F" w:rsidRPr="000F7E8F">
        <w:rPr>
          <w:b/>
        </w:rPr>
        <w:t>Modernizacja dróg z wyłączeniem dróg o nawierzchni asfaltowej na terenach miasta i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AD9" w:rsidRDefault="00213AD9">
      <w:r>
        <w:separator/>
      </w:r>
    </w:p>
  </w:endnote>
  <w:endnote w:type="continuationSeparator" w:id="0">
    <w:p w:rsidR="00213AD9" w:rsidRDefault="00213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D04D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27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27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42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AD9" w:rsidRDefault="00213AD9">
      <w:r>
        <w:separator/>
      </w:r>
    </w:p>
  </w:footnote>
  <w:footnote w:type="continuationSeparator" w:id="0">
    <w:p w:rsidR="00213AD9" w:rsidRDefault="00213A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E8F" w:rsidRDefault="000F7E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E8F" w:rsidRDefault="000F7E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E8F" w:rsidRDefault="000F7E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282"/>
    <w:rsid w:val="000A5EC4"/>
    <w:rsid w:val="000F7E8F"/>
    <w:rsid w:val="00212828"/>
    <w:rsid w:val="00213AD9"/>
    <w:rsid w:val="00271E63"/>
    <w:rsid w:val="00280712"/>
    <w:rsid w:val="002A7C88"/>
    <w:rsid w:val="004B4282"/>
    <w:rsid w:val="004B4F3F"/>
    <w:rsid w:val="004D3908"/>
    <w:rsid w:val="004F2D10"/>
    <w:rsid w:val="00586A2A"/>
    <w:rsid w:val="005D5E0B"/>
    <w:rsid w:val="00616A00"/>
    <w:rsid w:val="00695AE8"/>
    <w:rsid w:val="006D04D1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8274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2014-01-14T11:35:00Z</dcterms:created>
  <dcterms:modified xsi:type="dcterms:W3CDTF">2014-01-14T11:35:00Z</dcterms:modified>
</cp:coreProperties>
</file>