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F3CCC" w:rsidRPr="002F3CCC">
        <w:rPr>
          <w:b/>
          <w:i w:val="0"/>
        </w:rPr>
        <w:t>2</w:t>
      </w:r>
    </w:p>
    <w:p w:rsidR="00CB6204" w:rsidRDefault="00166FE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F3CCC" w:rsidRPr="002F3CC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F3CCC" w:rsidP="009A21D7">
      <w:pPr>
        <w:pStyle w:val="Tekstpodstawowywcity"/>
        <w:spacing w:line="360" w:lineRule="auto"/>
        <w:ind w:firstLine="0"/>
      </w:pPr>
      <w:r w:rsidRPr="002F3CCC">
        <w:rPr>
          <w:b/>
        </w:rPr>
        <w:t>Modernizacja dróg z wyłączeniem dróg o nawierzchni asfaltowej na terenach miasta i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F3CCC" w:rsidRPr="002F3CCC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F3CCC" w:rsidRPr="002F3CCC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F3CCC" w:rsidRPr="002F3CCC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F3CCC" w:rsidRPr="002F3CCC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B59" w:rsidRDefault="00325B59">
      <w:r>
        <w:separator/>
      </w:r>
    </w:p>
  </w:endnote>
  <w:endnote w:type="continuationSeparator" w:id="0">
    <w:p w:rsidR="00325B59" w:rsidRDefault="00325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66FE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0C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0CF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CCC" w:rsidRDefault="002F3C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B59" w:rsidRDefault="00325B59">
      <w:r>
        <w:separator/>
      </w:r>
    </w:p>
  </w:footnote>
  <w:footnote w:type="continuationSeparator" w:id="0">
    <w:p w:rsidR="00325B59" w:rsidRDefault="00325B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CCC" w:rsidRDefault="002F3C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CCC" w:rsidRDefault="002F3C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CCC" w:rsidRDefault="002F3C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912"/>
    <w:rsid w:val="00002F64"/>
    <w:rsid w:val="00010CF5"/>
    <w:rsid w:val="000E6599"/>
    <w:rsid w:val="00111985"/>
    <w:rsid w:val="001614BA"/>
    <w:rsid w:val="00166FEE"/>
    <w:rsid w:val="00215912"/>
    <w:rsid w:val="00264E38"/>
    <w:rsid w:val="002776BA"/>
    <w:rsid w:val="002B09A7"/>
    <w:rsid w:val="002B1E07"/>
    <w:rsid w:val="002C2DE7"/>
    <w:rsid w:val="002D3BDF"/>
    <w:rsid w:val="002F3CCC"/>
    <w:rsid w:val="003024A8"/>
    <w:rsid w:val="00325B59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1060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2014-01-14T11:37:00Z</dcterms:created>
  <dcterms:modified xsi:type="dcterms:W3CDTF">2014-01-14T11:37:00Z</dcterms:modified>
</cp:coreProperties>
</file>