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74341">
      <w:pPr>
        <w:pStyle w:val="pkt"/>
        <w:ind w:left="0" w:firstLine="0"/>
        <w:rPr>
          <w:b/>
        </w:rPr>
      </w:pPr>
      <w:bookmarkStart w:id="0" w:name="_GoBack"/>
      <w:bookmarkEnd w:id="0"/>
      <w:r w:rsidRPr="00174341">
        <w:rPr>
          <w:b/>
        </w:rPr>
        <w:t>Gmina Śrem</w:t>
      </w:r>
    </w:p>
    <w:p w:rsidR="00EB7871" w:rsidRPr="003209A8" w:rsidRDefault="00174341">
      <w:pPr>
        <w:pStyle w:val="pkt"/>
        <w:ind w:left="0" w:firstLine="0"/>
        <w:rPr>
          <w:b/>
        </w:rPr>
      </w:pPr>
      <w:r w:rsidRPr="00174341">
        <w:rPr>
          <w:b/>
        </w:rPr>
        <w:t>Plac 20 Października</w:t>
      </w:r>
      <w:r w:rsidR="00EB7871" w:rsidRPr="003209A8">
        <w:rPr>
          <w:b/>
        </w:rPr>
        <w:t xml:space="preserve"> </w:t>
      </w:r>
      <w:r w:rsidRPr="00174341">
        <w:rPr>
          <w:b/>
        </w:rPr>
        <w:t>1</w:t>
      </w:r>
      <w:r w:rsidR="00EB7871" w:rsidRPr="003209A8">
        <w:rPr>
          <w:b/>
        </w:rPr>
        <w:t xml:space="preserve"> </w:t>
      </w:r>
    </w:p>
    <w:p w:rsidR="00EB7871" w:rsidRPr="003209A8" w:rsidRDefault="00174341">
      <w:pPr>
        <w:pStyle w:val="pkt"/>
        <w:ind w:left="0" w:firstLine="0"/>
        <w:rPr>
          <w:b/>
        </w:rPr>
      </w:pPr>
      <w:r w:rsidRPr="00174341">
        <w:rPr>
          <w:b/>
        </w:rPr>
        <w:t>63-100</w:t>
      </w:r>
      <w:r w:rsidR="00EB7871" w:rsidRPr="003209A8">
        <w:rPr>
          <w:b/>
        </w:rPr>
        <w:t xml:space="preserve"> </w:t>
      </w:r>
      <w:r w:rsidRPr="0017434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74341" w:rsidRPr="00174341">
        <w:rPr>
          <w:b/>
        </w:rPr>
        <w:t>ZP.271.62.2013.BSL</w:t>
      </w:r>
      <w:r w:rsidRPr="003209A8">
        <w:tab/>
      </w:r>
      <w:r w:rsidR="00174341" w:rsidRPr="00174341">
        <w:t>Śrem</w:t>
      </w:r>
      <w:r w:rsidRPr="003209A8">
        <w:t xml:space="preserve">, </w:t>
      </w:r>
      <w:r w:rsidR="00174341" w:rsidRPr="00174341">
        <w:t>2013-12-24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174341">
      <w:pPr>
        <w:jc w:val="center"/>
        <w:rPr>
          <w:b/>
          <w:sz w:val="32"/>
          <w:szCs w:val="32"/>
        </w:rPr>
      </w:pPr>
      <w:r w:rsidRPr="00174341">
        <w:rPr>
          <w:b/>
          <w:sz w:val="32"/>
          <w:szCs w:val="32"/>
        </w:rPr>
        <w:t>Modernizacja sieci kanalizacji deszczowej na terenie gminy Śrem w 2014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174341" w:rsidRPr="00174341">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74341">
      <w:pPr>
        <w:ind w:left="5940"/>
      </w:pPr>
      <w:r w:rsidRPr="00174341">
        <w:t>2013-12-24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74341">
      <w:pPr>
        <w:ind w:left="5940"/>
      </w:pPr>
      <w:r w:rsidRPr="00174341">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174341" w:rsidRPr="00174341">
        <w:t>Gmina Śrem</w:t>
      </w:r>
    </w:p>
    <w:p w:rsidR="009838C7" w:rsidRPr="00516BCE" w:rsidRDefault="009838C7" w:rsidP="009838C7">
      <w:pPr>
        <w:pStyle w:val="Tekstpodstawowy"/>
        <w:spacing w:before="60"/>
        <w:ind w:left="360"/>
      </w:pPr>
      <w:r>
        <w:t xml:space="preserve"> </w:t>
      </w:r>
      <w:r w:rsidR="00174341" w:rsidRPr="00174341">
        <w:t>Plac 20 Października</w:t>
      </w:r>
      <w:r w:rsidRPr="00516BCE">
        <w:t xml:space="preserve"> </w:t>
      </w:r>
      <w:r w:rsidR="00174341" w:rsidRPr="00174341">
        <w:t>1</w:t>
      </w:r>
      <w:r w:rsidRPr="00516BCE">
        <w:t xml:space="preserve"> </w:t>
      </w:r>
    </w:p>
    <w:p w:rsidR="00EB7871" w:rsidRPr="003209A8" w:rsidRDefault="009838C7" w:rsidP="009838C7">
      <w:pPr>
        <w:pStyle w:val="Tekstpodstawowy"/>
        <w:ind w:left="360"/>
      </w:pPr>
      <w:r>
        <w:t xml:space="preserve"> </w:t>
      </w:r>
      <w:r w:rsidR="00174341" w:rsidRPr="00174341">
        <w:t>63-100</w:t>
      </w:r>
      <w:r w:rsidRPr="00516BCE">
        <w:t xml:space="preserve"> </w:t>
      </w:r>
      <w:r w:rsidR="00174341" w:rsidRPr="00174341">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174341" w:rsidRPr="00174341">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174341" w:rsidRPr="00174341">
        <w:rPr>
          <w:color w:val="auto"/>
        </w:rPr>
        <w:t>Modernizacja sieci kanalizacji deszczowej na terenie gminy Śrem w 2014 r.</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174341" w:rsidRPr="00174341">
              <w:t>45230000-8 - Roboty budowlane w zakresie budowy rurociągów, linii komunikacyjnych i elektroenergetycznych, autostrad, dróg, lotnisk i kolei; wyrównywanie terenu</w:t>
            </w:r>
            <w:r w:rsidRPr="00DA30CE">
              <w:t xml:space="preserve"> </w:t>
            </w:r>
          </w:p>
          <w:p w:rsidR="00174341" w:rsidRPr="00174341" w:rsidRDefault="00174341" w:rsidP="00A5275E">
            <w:pPr>
              <w:pStyle w:val="Tekstpodstawowy"/>
            </w:pPr>
            <w:r w:rsidRPr="00174341">
              <w:t xml:space="preserve">- czyszczenie wpustu ulicznego </w:t>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jw. studni kanalizacji deszczowej</w:t>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renowacja kanalizacji (wycinka korzeni)    fi 200 mm</w:t>
            </w:r>
            <w:r w:rsidRPr="00174341">
              <w:tab/>
              <w:t xml:space="preserve">            - 1 mb,</w:t>
            </w:r>
          </w:p>
          <w:p w:rsidR="00174341" w:rsidRPr="00174341" w:rsidRDefault="00174341" w:rsidP="00A5275E">
            <w:pPr>
              <w:pStyle w:val="Tekstpodstawowy"/>
            </w:pPr>
            <w:r w:rsidRPr="00174341">
              <w:t>- jw.</w:t>
            </w:r>
            <w:r w:rsidRPr="00174341">
              <w:tab/>
            </w:r>
            <w:r w:rsidRPr="00174341">
              <w:tab/>
            </w:r>
            <w:r w:rsidRPr="00174341">
              <w:tab/>
            </w:r>
            <w:r w:rsidRPr="00174341">
              <w:tab/>
              <w:t xml:space="preserve">    fi 300 mm</w:t>
            </w:r>
            <w:r w:rsidRPr="00174341">
              <w:tab/>
            </w:r>
            <w:r w:rsidRPr="00174341">
              <w:tab/>
            </w:r>
            <w:r w:rsidRPr="00174341">
              <w:tab/>
            </w:r>
            <w:r w:rsidR="00C50169">
              <w:t xml:space="preserve">            </w:t>
            </w:r>
            <w:r w:rsidRPr="00174341">
              <w:t>- 1 mb,</w:t>
            </w:r>
          </w:p>
          <w:p w:rsidR="00174341" w:rsidRPr="00174341" w:rsidRDefault="00174341" w:rsidP="00A5275E">
            <w:pPr>
              <w:pStyle w:val="Tekstpodstawowy"/>
            </w:pPr>
            <w:r w:rsidRPr="00174341">
              <w:t>- jw.</w:t>
            </w:r>
            <w:r w:rsidRPr="00174341">
              <w:tab/>
            </w:r>
            <w:r w:rsidRPr="00174341">
              <w:tab/>
            </w:r>
            <w:r w:rsidRPr="00174341">
              <w:tab/>
            </w:r>
            <w:r w:rsidRPr="00174341">
              <w:tab/>
              <w:t xml:space="preserve">    fi 400 mm </w:t>
            </w:r>
            <w:r w:rsidRPr="00174341">
              <w:tab/>
            </w:r>
            <w:r w:rsidRPr="00174341">
              <w:tab/>
            </w:r>
            <w:r w:rsidRPr="00174341">
              <w:tab/>
            </w:r>
            <w:r w:rsidR="00C50169">
              <w:t xml:space="preserve">            </w:t>
            </w:r>
            <w:r w:rsidRPr="00174341">
              <w:t>- 1 mb,</w:t>
            </w:r>
          </w:p>
          <w:p w:rsidR="00174341" w:rsidRPr="00174341" w:rsidRDefault="00174341" w:rsidP="00A5275E">
            <w:pPr>
              <w:pStyle w:val="Tekstpodstawowy"/>
            </w:pPr>
            <w:r w:rsidRPr="00174341">
              <w:t>- jw.</w:t>
            </w:r>
            <w:r w:rsidRPr="00174341">
              <w:tab/>
            </w:r>
            <w:r w:rsidRPr="00174341">
              <w:tab/>
            </w:r>
            <w:r w:rsidRPr="00174341">
              <w:tab/>
            </w:r>
            <w:r w:rsidRPr="00174341">
              <w:tab/>
              <w:t xml:space="preserve">    fi 500 mm</w:t>
            </w:r>
            <w:r w:rsidRPr="00174341">
              <w:tab/>
            </w:r>
            <w:r w:rsidRPr="00174341">
              <w:tab/>
            </w:r>
            <w:r w:rsidRPr="00174341">
              <w:tab/>
            </w:r>
            <w:r w:rsidR="00C50169">
              <w:t xml:space="preserve">             </w:t>
            </w:r>
            <w:r w:rsidRPr="00174341">
              <w:t>- 1 mb,</w:t>
            </w:r>
          </w:p>
          <w:p w:rsidR="00174341" w:rsidRPr="00174341" w:rsidRDefault="00174341" w:rsidP="00A5275E">
            <w:pPr>
              <w:pStyle w:val="Tekstpodstawowy"/>
            </w:pPr>
            <w:r w:rsidRPr="00174341">
              <w:t xml:space="preserve">- jw. </w:t>
            </w:r>
            <w:r w:rsidRPr="00174341">
              <w:tab/>
            </w:r>
            <w:r w:rsidRPr="00174341">
              <w:tab/>
            </w:r>
            <w:r w:rsidRPr="00174341">
              <w:tab/>
            </w:r>
            <w:r w:rsidRPr="00174341">
              <w:tab/>
              <w:t xml:space="preserve">    fi 600 mm</w:t>
            </w:r>
            <w:r w:rsidRPr="00174341">
              <w:tab/>
            </w:r>
            <w:r w:rsidRPr="00174341">
              <w:tab/>
            </w:r>
            <w:r w:rsidRPr="00174341">
              <w:tab/>
            </w:r>
            <w:r w:rsidR="00C50169">
              <w:t xml:space="preserve">             </w:t>
            </w:r>
            <w:r w:rsidRPr="00174341">
              <w:t>- 1 mb,</w:t>
            </w:r>
          </w:p>
          <w:p w:rsidR="00174341" w:rsidRPr="00174341" w:rsidRDefault="00174341" w:rsidP="00A5275E">
            <w:pPr>
              <w:pStyle w:val="Tekstpodstawowy"/>
            </w:pPr>
            <w:r w:rsidRPr="00174341">
              <w:t xml:space="preserve">- jw. </w:t>
            </w:r>
            <w:r w:rsidRPr="00174341">
              <w:tab/>
            </w:r>
            <w:r w:rsidRPr="00174341">
              <w:tab/>
            </w:r>
            <w:r w:rsidRPr="00174341">
              <w:tab/>
            </w:r>
            <w:r w:rsidRPr="00174341">
              <w:tab/>
              <w:t>fi 800-1000 mm</w:t>
            </w:r>
            <w:r w:rsidRPr="00174341">
              <w:tab/>
            </w:r>
            <w:r w:rsidRPr="00174341">
              <w:tab/>
              <w:t xml:space="preserve">              - 1 mb,</w:t>
            </w:r>
          </w:p>
          <w:p w:rsidR="00174341" w:rsidRPr="00174341" w:rsidRDefault="00174341" w:rsidP="00A5275E">
            <w:pPr>
              <w:pStyle w:val="Tekstpodstawowy"/>
            </w:pPr>
            <w:r w:rsidRPr="00174341">
              <w:t>- czyszczenie kanalizacji deszczowej</w:t>
            </w:r>
            <w:r w:rsidRPr="00174341">
              <w:tab/>
              <w:t>fi 160-200 mm</w:t>
            </w:r>
            <w:r w:rsidRPr="00174341">
              <w:tab/>
              <w:t xml:space="preserve">   - 1 mb,</w:t>
            </w:r>
          </w:p>
          <w:p w:rsidR="00174341" w:rsidRPr="00174341" w:rsidRDefault="00174341" w:rsidP="00A5275E">
            <w:pPr>
              <w:pStyle w:val="Tekstpodstawowy"/>
            </w:pPr>
            <w:r w:rsidRPr="00174341">
              <w:t>- jw. lecz                                                  fi  300-400 mm</w:t>
            </w:r>
            <w:r w:rsidRPr="00174341">
              <w:tab/>
            </w:r>
            <w:r w:rsidRPr="00174341">
              <w:tab/>
            </w:r>
            <w:r w:rsidR="00C50169">
              <w:t xml:space="preserve">    -</w:t>
            </w:r>
            <w:r w:rsidRPr="00174341">
              <w:t xml:space="preserve"> 1 mb,</w:t>
            </w:r>
          </w:p>
          <w:p w:rsidR="00174341" w:rsidRPr="00174341" w:rsidRDefault="00174341" w:rsidP="00A5275E">
            <w:pPr>
              <w:pStyle w:val="Tekstpodstawowy"/>
            </w:pPr>
            <w:r w:rsidRPr="00174341">
              <w:t>- jw. lecz                                                  fi powyżej 400 mm</w:t>
            </w:r>
            <w:r w:rsidRPr="00174341">
              <w:tab/>
            </w:r>
            <w:r w:rsidR="00C50169">
              <w:t xml:space="preserve">    </w:t>
            </w:r>
            <w:r w:rsidRPr="00174341">
              <w:t>- 1 mb,</w:t>
            </w:r>
          </w:p>
          <w:p w:rsidR="00174341" w:rsidRPr="00174341" w:rsidRDefault="00174341" w:rsidP="00A5275E">
            <w:pPr>
              <w:pStyle w:val="Tekstpodstawowy"/>
            </w:pPr>
            <w:r w:rsidRPr="00174341">
              <w:t>- rozbiórka podbudowy betonowej</w:t>
            </w:r>
            <w:r w:rsidRPr="00174341">
              <w:tab/>
            </w:r>
            <w:r w:rsidRPr="00174341">
              <w:tab/>
            </w:r>
            <w:r w:rsidRPr="00174341">
              <w:tab/>
            </w:r>
            <w:r w:rsidRPr="00174341">
              <w:tab/>
            </w:r>
            <w:r w:rsidR="00C50169">
              <w:t xml:space="preserve"> </w:t>
            </w:r>
            <w:r w:rsidRPr="00174341">
              <w:tab/>
            </w:r>
            <w:r w:rsidR="00C50169">
              <w:t xml:space="preserve">    </w:t>
            </w:r>
            <w:r w:rsidRPr="00174341">
              <w:t>- 1 m3,</w:t>
            </w:r>
          </w:p>
          <w:p w:rsidR="00174341" w:rsidRPr="00174341" w:rsidRDefault="00174341" w:rsidP="00A5275E">
            <w:pPr>
              <w:pStyle w:val="Tekstpodstawowy"/>
            </w:pPr>
            <w:r w:rsidRPr="00174341">
              <w:t>- odtworzenie podbudowy betonowej</w:t>
            </w:r>
            <w:r w:rsidRPr="00174341">
              <w:tab/>
            </w:r>
            <w:r w:rsidRPr="00174341">
              <w:tab/>
            </w:r>
            <w:r w:rsidRPr="00174341">
              <w:tab/>
            </w:r>
            <w:r w:rsidRPr="00174341">
              <w:tab/>
            </w:r>
            <w:r w:rsidR="00C50169">
              <w:t xml:space="preserve">     </w:t>
            </w:r>
            <w:r w:rsidRPr="00174341">
              <w:t>- 1 m3,</w:t>
            </w:r>
          </w:p>
          <w:p w:rsidR="00174341" w:rsidRPr="00174341" w:rsidRDefault="00174341" w:rsidP="00A5275E">
            <w:pPr>
              <w:pStyle w:val="Tekstpodstawowy"/>
            </w:pPr>
            <w:r w:rsidRPr="00174341">
              <w:t xml:space="preserve">- rozebranie nawierzchni z mas bitumicznych o grub. 8-12 cm </w:t>
            </w:r>
            <w:r w:rsidRPr="00174341">
              <w:tab/>
              <w:t xml:space="preserve">      - 1 m2,</w:t>
            </w:r>
          </w:p>
          <w:p w:rsidR="00174341" w:rsidRPr="00174341" w:rsidRDefault="00174341" w:rsidP="00A5275E">
            <w:pPr>
              <w:pStyle w:val="Tekstpodstawowy"/>
            </w:pPr>
            <w:r w:rsidRPr="00174341">
              <w:t xml:space="preserve">- odtworzenie nawierzchni z mas bitumicznych grub. 8-12 cm </w:t>
            </w:r>
            <w:r w:rsidRPr="00174341">
              <w:tab/>
              <w:t xml:space="preserve">       - 1 m2,</w:t>
            </w:r>
          </w:p>
          <w:p w:rsidR="00174341" w:rsidRPr="00174341" w:rsidRDefault="00174341" w:rsidP="00A5275E">
            <w:pPr>
              <w:pStyle w:val="Tekstpodstawowy"/>
            </w:pPr>
            <w:r w:rsidRPr="00174341">
              <w:t>- rozbiórka nawierzchni z kostki brukowej betonowej</w:t>
            </w:r>
            <w:r w:rsidRPr="00174341">
              <w:tab/>
            </w:r>
            <w:r w:rsidRPr="00174341">
              <w:tab/>
              <w:t xml:space="preserve">     </w:t>
            </w:r>
            <w:r w:rsidR="00C50169">
              <w:t xml:space="preserve"> -</w:t>
            </w:r>
            <w:r w:rsidRPr="00174341">
              <w:t xml:space="preserve"> 1 m2,</w:t>
            </w:r>
          </w:p>
          <w:p w:rsidR="00174341" w:rsidRPr="00174341" w:rsidRDefault="00174341" w:rsidP="00A5275E">
            <w:pPr>
              <w:pStyle w:val="Tekstpodstawowy"/>
            </w:pPr>
            <w:r w:rsidRPr="00174341">
              <w:t xml:space="preserve">- ułożenie nawierzchni z kostki brukowej betonowej </w:t>
            </w:r>
            <w:r w:rsidRPr="00174341">
              <w:tab/>
            </w:r>
            <w:r w:rsidRPr="00174341">
              <w:tab/>
              <w:t xml:space="preserve">       - 1 m2,</w:t>
            </w:r>
          </w:p>
          <w:p w:rsidR="00174341" w:rsidRPr="00174341" w:rsidRDefault="00174341" w:rsidP="00A5275E">
            <w:pPr>
              <w:pStyle w:val="Tekstpodstawowy"/>
            </w:pPr>
            <w:r w:rsidRPr="00174341">
              <w:t>- wykopy jamiste lub liniowe</w:t>
            </w:r>
            <w:r w:rsidRPr="00174341">
              <w:tab/>
            </w:r>
            <w:r w:rsidRPr="00174341">
              <w:tab/>
            </w:r>
            <w:r w:rsidRPr="00174341">
              <w:tab/>
            </w:r>
            <w:r w:rsidRPr="00174341">
              <w:tab/>
            </w:r>
            <w:r w:rsidRPr="00174341">
              <w:tab/>
            </w:r>
            <w:r w:rsidRPr="00174341">
              <w:tab/>
            </w:r>
            <w:r w:rsidR="00C50169">
              <w:t xml:space="preserve">        </w:t>
            </w:r>
            <w:r w:rsidRPr="00174341">
              <w:t>- 1 m3,</w:t>
            </w:r>
          </w:p>
          <w:p w:rsidR="00174341" w:rsidRPr="00174341" w:rsidRDefault="00174341" w:rsidP="00A5275E">
            <w:pPr>
              <w:pStyle w:val="Tekstpodstawowy"/>
            </w:pPr>
            <w:r w:rsidRPr="00174341">
              <w:t>- demontaż rurociągu betonowego fi 160, 200 mm</w:t>
            </w:r>
            <w:r w:rsidRPr="00174341">
              <w:tab/>
            </w:r>
            <w:r w:rsidRPr="00174341">
              <w:tab/>
            </w:r>
            <w:r w:rsidRPr="00174341">
              <w:tab/>
              <w:t xml:space="preserve">        - 1 mb,</w:t>
            </w:r>
          </w:p>
          <w:p w:rsidR="00174341" w:rsidRPr="00174341" w:rsidRDefault="00174341" w:rsidP="00A5275E">
            <w:pPr>
              <w:pStyle w:val="Tekstpodstawowy"/>
            </w:pPr>
            <w:r w:rsidRPr="00174341">
              <w:t xml:space="preserve">- demontaż rurociągu  jw. </w:t>
            </w:r>
            <w:r w:rsidRPr="00174341">
              <w:tab/>
              <w:t xml:space="preserve">     fi 300, 400 mm</w:t>
            </w:r>
            <w:r w:rsidRPr="00174341">
              <w:tab/>
            </w:r>
            <w:r w:rsidRPr="00174341">
              <w:tab/>
            </w:r>
            <w:r w:rsidRPr="00174341">
              <w:tab/>
              <w:t xml:space="preserve">        - 1 mb,</w:t>
            </w:r>
          </w:p>
          <w:p w:rsidR="00174341" w:rsidRPr="00174341" w:rsidRDefault="00174341" w:rsidP="00A5275E">
            <w:pPr>
              <w:pStyle w:val="Tekstpodstawowy"/>
            </w:pPr>
            <w:r w:rsidRPr="00174341">
              <w:t xml:space="preserve">- jw. </w:t>
            </w:r>
            <w:r w:rsidRPr="00174341">
              <w:tab/>
            </w:r>
            <w:r w:rsidRPr="00174341">
              <w:tab/>
            </w:r>
            <w:r w:rsidRPr="00174341">
              <w:tab/>
            </w:r>
            <w:r w:rsidRPr="00174341">
              <w:tab/>
              <w:t xml:space="preserve">        fi 500, 600 mm</w:t>
            </w:r>
            <w:r w:rsidRPr="00174341">
              <w:tab/>
            </w:r>
            <w:r w:rsidRPr="00174341">
              <w:tab/>
            </w:r>
            <w:r w:rsidRPr="00174341">
              <w:tab/>
            </w:r>
            <w:r w:rsidR="00C50169">
              <w:t xml:space="preserve">        </w:t>
            </w:r>
            <w:r w:rsidRPr="00174341">
              <w:t xml:space="preserve">- 1 mb, </w:t>
            </w:r>
          </w:p>
          <w:p w:rsidR="00174341" w:rsidRPr="00174341" w:rsidRDefault="00174341" w:rsidP="00A5275E">
            <w:pPr>
              <w:pStyle w:val="Tekstpodstawowy"/>
            </w:pPr>
            <w:r w:rsidRPr="00174341">
              <w:t xml:space="preserve">- jw. </w:t>
            </w:r>
            <w:r w:rsidRPr="00174341">
              <w:tab/>
            </w:r>
            <w:r w:rsidRPr="00174341">
              <w:tab/>
            </w:r>
            <w:r w:rsidRPr="00174341">
              <w:tab/>
            </w:r>
            <w:r w:rsidRPr="00174341">
              <w:tab/>
              <w:t xml:space="preserve">        fi 1000 mm i więcej</w:t>
            </w:r>
            <w:r w:rsidRPr="00174341">
              <w:tab/>
              <w:t xml:space="preserve">                </w:t>
            </w:r>
            <w:r w:rsidR="00C50169">
              <w:t xml:space="preserve">    </w:t>
            </w:r>
            <w:r w:rsidRPr="00174341">
              <w:t>- 1 mb,</w:t>
            </w:r>
          </w:p>
          <w:p w:rsidR="00174341" w:rsidRPr="00174341" w:rsidRDefault="00174341" w:rsidP="00A5275E">
            <w:pPr>
              <w:pStyle w:val="Tekstpodstawowy"/>
            </w:pPr>
            <w:r w:rsidRPr="00174341">
              <w:lastRenderedPageBreak/>
              <w:t>- montaż rurociągu z rur PVC fi 160 - 200mm</w:t>
            </w:r>
            <w:r w:rsidRPr="00174341">
              <w:tab/>
            </w:r>
            <w:r w:rsidRPr="00174341">
              <w:tab/>
            </w:r>
            <w:r w:rsidRPr="00174341">
              <w:tab/>
              <w:t xml:space="preserve"> - 1 mb,</w:t>
            </w:r>
          </w:p>
          <w:p w:rsidR="00174341" w:rsidRPr="00174341" w:rsidRDefault="00174341" w:rsidP="00A5275E">
            <w:pPr>
              <w:pStyle w:val="Tekstpodstawowy"/>
            </w:pPr>
            <w:r w:rsidRPr="00174341">
              <w:t xml:space="preserve">- </w:t>
            </w:r>
            <w:r w:rsidRPr="00174341">
              <w:tab/>
            </w:r>
            <w:r w:rsidRPr="00174341">
              <w:tab/>
            </w:r>
            <w:r w:rsidRPr="00174341">
              <w:tab/>
              <w:t xml:space="preserve"> z rur PVC fi 400mm</w:t>
            </w:r>
            <w:r w:rsidRPr="00174341">
              <w:tab/>
            </w:r>
            <w:r w:rsidRPr="00174341">
              <w:tab/>
            </w:r>
            <w:r w:rsidRPr="00174341">
              <w:tab/>
            </w:r>
            <w:r w:rsidRPr="00174341">
              <w:tab/>
            </w:r>
            <w:r w:rsidR="00C50169">
              <w:t xml:space="preserve"> </w:t>
            </w:r>
            <w:r w:rsidRPr="00174341">
              <w:t>- 1 mb,</w:t>
            </w:r>
          </w:p>
          <w:p w:rsidR="00174341" w:rsidRPr="00174341" w:rsidRDefault="00174341" w:rsidP="00A5275E">
            <w:pPr>
              <w:pStyle w:val="Tekstpodstawowy"/>
            </w:pPr>
            <w:r w:rsidRPr="00174341">
              <w:t xml:space="preserve">- </w:t>
            </w:r>
            <w:r w:rsidRPr="00174341">
              <w:tab/>
            </w:r>
            <w:r w:rsidRPr="00174341">
              <w:tab/>
            </w:r>
            <w:r w:rsidRPr="00174341">
              <w:tab/>
              <w:t xml:space="preserve"> z rur PVC fi 500, 600mm</w:t>
            </w:r>
            <w:r w:rsidRPr="00174341">
              <w:tab/>
            </w:r>
            <w:r w:rsidRPr="00174341">
              <w:tab/>
            </w:r>
            <w:r w:rsidRPr="00174341">
              <w:tab/>
              <w:t>- 1 mb,</w:t>
            </w:r>
          </w:p>
          <w:p w:rsidR="00174341" w:rsidRPr="00174341" w:rsidRDefault="00174341" w:rsidP="00A5275E">
            <w:pPr>
              <w:pStyle w:val="Tekstpodstawowy"/>
            </w:pPr>
            <w:r w:rsidRPr="00174341">
              <w:t xml:space="preserve">- jw.                  </w:t>
            </w:r>
            <w:r w:rsidRPr="00174341">
              <w:tab/>
            </w:r>
            <w:r w:rsidRPr="00174341">
              <w:tab/>
              <w:t xml:space="preserve">        fi 1000 mm więcej</w:t>
            </w:r>
            <w:r w:rsidRPr="00174341">
              <w:tab/>
              <w:t xml:space="preserve">            - 1 mb,</w:t>
            </w:r>
          </w:p>
          <w:p w:rsidR="00174341" w:rsidRPr="00174341" w:rsidRDefault="00174341" w:rsidP="00A5275E">
            <w:pPr>
              <w:pStyle w:val="Tekstpodstawowy"/>
            </w:pPr>
            <w:r w:rsidRPr="00174341">
              <w:t>- zasypanie wykopu</w:t>
            </w:r>
            <w:r w:rsidRPr="00174341">
              <w:tab/>
            </w:r>
            <w:r w:rsidRPr="00174341">
              <w:tab/>
            </w:r>
            <w:r w:rsidRPr="00174341">
              <w:tab/>
            </w:r>
            <w:r w:rsidRPr="00174341">
              <w:tab/>
            </w:r>
            <w:r w:rsidRPr="00174341">
              <w:tab/>
            </w:r>
            <w:r w:rsidRPr="00174341">
              <w:tab/>
            </w:r>
            <w:r w:rsidRPr="00174341">
              <w:tab/>
              <w:t>- 1 m3,</w:t>
            </w:r>
          </w:p>
          <w:p w:rsidR="00174341" w:rsidRPr="00174341" w:rsidRDefault="00174341" w:rsidP="00A5275E">
            <w:pPr>
              <w:pStyle w:val="Tekstpodstawowy"/>
            </w:pPr>
            <w:r w:rsidRPr="00174341">
              <w:t xml:space="preserve">- zagęszczenie wykopu </w:t>
            </w:r>
            <w:r w:rsidRPr="00174341">
              <w:tab/>
            </w:r>
            <w:r w:rsidRPr="00174341">
              <w:tab/>
            </w:r>
            <w:r w:rsidRPr="00174341">
              <w:tab/>
            </w:r>
            <w:r w:rsidRPr="00174341">
              <w:tab/>
            </w:r>
            <w:r w:rsidRPr="00174341">
              <w:tab/>
            </w:r>
            <w:r w:rsidRPr="00174341">
              <w:tab/>
              <w:t>- 1 m3,</w:t>
            </w:r>
          </w:p>
          <w:p w:rsidR="00174341" w:rsidRPr="00174341" w:rsidRDefault="00174341" w:rsidP="00A5275E">
            <w:pPr>
              <w:pStyle w:val="Tekstpodstawowy"/>
            </w:pPr>
            <w:r w:rsidRPr="00174341">
              <w:t>- wykonanie podbudowy betonowej</w:t>
            </w:r>
            <w:r w:rsidRPr="00174341">
              <w:tab/>
            </w:r>
            <w:r w:rsidRPr="00174341">
              <w:tab/>
            </w:r>
            <w:r w:rsidRPr="00174341">
              <w:tab/>
            </w:r>
            <w:r w:rsidRPr="00174341">
              <w:tab/>
            </w:r>
            <w:r w:rsidRPr="00174341">
              <w:tab/>
              <w:t>- 1 m3,</w:t>
            </w:r>
          </w:p>
          <w:p w:rsidR="00174341" w:rsidRPr="00174341" w:rsidRDefault="00174341" w:rsidP="00A5275E">
            <w:pPr>
              <w:pStyle w:val="Tekstpodstawowy"/>
            </w:pPr>
            <w:r w:rsidRPr="00174341">
              <w:t>- komory murowane z cegieł (na 1 cegłę)</w:t>
            </w:r>
            <w:r w:rsidRPr="00174341">
              <w:tab/>
            </w:r>
            <w:r w:rsidRPr="00174341">
              <w:tab/>
            </w:r>
            <w:r w:rsidRPr="00174341">
              <w:tab/>
            </w:r>
            <w:r w:rsidRPr="00174341">
              <w:tab/>
              <w:t>- 1 m3,</w:t>
            </w:r>
          </w:p>
          <w:p w:rsidR="00174341" w:rsidRPr="00174341" w:rsidRDefault="00174341" w:rsidP="00A5275E">
            <w:pPr>
              <w:pStyle w:val="Tekstpodstawowy"/>
            </w:pPr>
            <w:r w:rsidRPr="00174341">
              <w:t>- demontaż studni fi 500 mm</w:t>
            </w:r>
            <w:r w:rsidRPr="00174341">
              <w:tab/>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demontaż studni fi 1000 mm</w:t>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montaż studni fi 500 mm</w:t>
            </w:r>
            <w:r w:rsidRPr="00174341">
              <w:tab/>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montaż studni fi 1000 mm</w:t>
            </w:r>
            <w:r w:rsidRPr="00174341">
              <w:tab/>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xml:space="preserve">- uzupełnienie włazu ulicznego (kratka ściekowa) </w:t>
            </w:r>
            <w:r w:rsidRPr="00174341">
              <w:tab/>
            </w:r>
            <w:r w:rsidRPr="00174341">
              <w:tab/>
            </w:r>
            <w:r w:rsidRPr="00174341">
              <w:tab/>
              <w:t xml:space="preserve"> - 1 szt,</w:t>
            </w:r>
          </w:p>
          <w:p w:rsidR="00174341" w:rsidRPr="00174341" w:rsidRDefault="00174341" w:rsidP="00A5275E">
            <w:pPr>
              <w:pStyle w:val="Tekstpodstawowy"/>
            </w:pPr>
            <w:r w:rsidRPr="00174341">
              <w:t xml:space="preserve">- uzupełnienie włazu na studni </w:t>
            </w:r>
            <w:r w:rsidRPr="00174341">
              <w:tab/>
            </w:r>
            <w:r w:rsidRPr="00174341">
              <w:tab/>
            </w:r>
            <w:r w:rsidRPr="00174341">
              <w:tab/>
            </w:r>
            <w:r w:rsidRPr="00174341">
              <w:tab/>
            </w:r>
            <w:r w:rsidRPr="00174341">
              <w:tab/>
              <w:t>- 1 szt,</w:t>
            </w:r>
          </w:p>
          <w:p w:rsidR="00174341" w:rsidRPr="00174341" w:rsidRDefault="00174341" w:rsidP="00A5275E">
            <w:pPr>
              <w:pStyle w:val="Tekstpodstawowy"/>
            </w:pPr>
            <w:r w:rsidRPr="00174341">
              <w:t>- czyszczenie separatorów 5 szt. raz w roku z wywozem</w:t>
            </w:r>
            <w:r w:rsidRPr="00174341">
              <w:tab/>
            </w:r>
            <w:r w:rsidRPr="00174341">
              <w:tab/>
              <w:t>- 1 m3,</w:t>
            </w:r>
          </w:p>
          <w:p w:rsidR="00174341" w:rsidRPr="00174341" w:rsidRDefault="00174341" w:rsidP="00A5275E">
            <w:pPr>
              <w:pStyle w:val="Tekstpodstawowy"/>
            </w:pPr>
            <w:r w:rsidRPr="00174341">
              <w:t>- czyszczenie piaskowników 2 szt. ra</w:t>
            </w:r>
            <w:r w:rsidR="00C50169">
              <w:t>z w roku z wywozem</w:t>
            </w:r>
            <w:r w:rsidR="00C50169">
              <w:tab/>
              <w:t xml:space="preserve">            -</w:t>
            </w:r>
            <w:r w:rsidRPr="00174341">
              <w:t xml:space="preserve"> 1 m3,</w:t>
            </w:r>
          </w:p>
          <w:p w:rsidR="00174341" w:rsidRPr="00174341" w:rsidRDefault="00174341" w:rsidP="00A5275E">
            <w:pPr>
              <w:pStyle w:val="Tekstpodstawowy"/>
            </w:pPr>
            <w:r w:rsidRPr="00174341">
              <w:t>- wymiana gruntu</w:t>
            </w:r>
            <w:r w:rsidRPr="00174341">
              <w:tab/>
            </w:r>
            <w:r w:rsidRPr="00174341">
              <w:tab/>
            </w:r>
            <w:r w:rsidRPr="00174341">
              <w:tab/>
            </w:r>
            <w:r w:rsidRPr="00174341">
              <w:tab/>
            </w:r>
            <w:r w:rsidRPr="00174341">
              <w:tab/>
            </w:r>
            <w:r w:rsidRPr="00174341">
              <w:tab/>
            </w:r>
            <w:r w:rsidRPr="00174341">
              <w:tab/>
              <w:t>- 1 m3,</w:t>
            </w:r>
          </w:p>
          <w:p w:rsidR="00174341" w:rsidRPr="00174341" w:rsidRDefault="00174341" w:rsidP="00A5275E">
            <w:pPr>
              <w:pStyle w:val="Tekstpodstawowy"/>
            </w:pPr>
            <w:r w:rsidRPr="00174341">
              <w:t>- wywóz gruzu na odległość do 7 km</w:t>
            </w:r>
            <w:r w:rsidRPr="00174341">
              <w:tab/>
            </w:r>
            <w:r w:rsidRPr="00174341">
              <w:tab/>
            </w:r>
            <w:r w:rsidRPr="00174341">
              <w:tab/>
            </w:r>
            <w:r w:rsidRPr="00174341">
              <w:tab/>
              <w:t xml:space="preserve">- 1 m3, </w:t>
            </w:r>
          </w:p>
          <w:p w:rsidR="00174341" w:rsidRPr="00174341" w:rsidRDefault="00174341" w:rsidP="00A5275E">
            <w:pPr>
              <w:pStyle w:val="Tekstpodstawowy"/>
            </w:pPr>
            <w:r w:rsidRPr="00174341">
              <w:t xml:space="preserve">przy czym, </w:t>
            </w:r>
            <w:r w:rsidRPr="00174341">
              <w:tab/>
              <w:t xml:space="preserve">poszczególne ceny jednostkowe zostaną dodatkowo procentowo pomnożone przez wagę znaczenia poszczególnych rodzajów robót (zgodnie ze wzorem) określoną przez Zamawiającego przy poszczególnych pozycjach w załączniku nr 1 do projektu umowy. </w:t>
            </w:r>
          </w:p>
          <w:p w:rsidR="00174341" w:rsidRPr="00174341" w:rsidRDefault="00174341" w:rsidP="00A5275E">
            <w:pPr>
              <w:pStyle w:val="Tekstpodstawowy"/>
            </w:pPr>
            <w:r w:rsidRPr="00174341">
              <w:tab/>
            </w:r>
            <w:r w:rsidRPr="00174341">
              <w:tab/>
            </w:r>
          </w:p>
          <w:p w:rsidR="00174341" w:rsidRPr="00174341" w:rsidRDefault="00174341" w:rsidP="00A5275E">
            <w:pPr>
              <w:pStyle w:val="Tekstpodstawowy"/>
            </w:pPr>
            <w:r w:rsidRPr="00174341">
              <w:t xml:space="preserve"> W oferowanej cenie należy również uwzględnić wszelkie czynności i koszty wynikające ze specyfiki i technologii robót, związane z realizacją zadania, a nie wymienione w specyfikacji w szczególności: </w:t>
            </w:r>
          </w:p>
          <w:p w:rsidR="00174341" w:rsidRPr="00174341" w:rsidRDefault="00174341" w:rsidP="00A5275E">
            <w:pPr>
              <w:pStyle w:val="Tekstpodstawowy"/>
            </w:pPr>
            <w:r w:rsidRPr="00174341">
              <w:t>-</w:t>
            </w:r>
            <w:r w:rsidRPr="00174341">
              <w:tab/>
              <w:t>ciągły dyżur i kontrole stanu technicznego - prawidłowego funkcjonowania przepompowni wód opadowych na ul. Farna, Piaskowa i Szkolna,</w:t>
            </w:r>
          </w:p>
          <w:p w:rsidR="00174341" w:rsidRPr="00174341" w:rsidRDefault="00174341" w:rsidP="00A5275E">
            <w:pPr>
              <w:pStyle w:val="Tekstpodstawowy"/>
            </w:pPr>
            <w:r w:rsidRPr="00174341">
              <w:t>-</w:t>
            </w:r>
            <w:r w:rsidRPr="00174341">
              <w:tab/>
              <w:t>zapewnienie i utrzymanie w ciągłej gotowości powiadamiania przez SMS o ewentualnej awarii systemu przepompowni wód opadowych w rejonie ul. Szkolnej, Farnej i Piaskowej</w:t>
            </w:r>
          </w:p>
          <w:p w:rsidR="00174341" w:rsidRPr="00174341" w:rsidRDefault="00174341" w:rsidP="00A5275E">
            <w:pPr>
              <w:pStyle w:val="Tekstpodstawowy"/>
            </w:pPr>
            <w:r w:rsidRPr="00174341">
              <w:t>--</w:t>
            </w:r>
            <w:r w:rsidRPr="00174341">
              <w:tab/>
              <w:t xml:space="preserve">pobór próbek ścieków deszczowych do badań laboratoryjnych </w:t>
            </w:r>
          </w:p>
          <w:p w:rsidR="00174341" w:rsidRPr="00174341" w:rsidRDefault="00174341" w:rsidP="00A5275E">
            <w:pPr>
              <w:pStyle w:val="Tekstpodstawowy"/>
            </w:pPr>
            <w:r w:rsidRPr="00174341">
              <w:t xml:space="preserve">z dostarczeniem ich do "Aquanet" Laboratorium Badań Środowiskowych, ul. Gdyńska 1, 62-028 Koziegłowy, co najmniej dwa razy do roku </w:t>
            </w:r>
          </w:p>
          <w:p w:rsidR="00174341" w:rsidRPr="00174341" w:rsidRDefault="00174341" w:rsidP="00A5275E">
            <w:pPr>
              <w:pStyle w:val="Tekstpodstawowy"/>
            </w:pPr>
            <w:r w:rsidRPr="00174341">
              <w:t xml:space="preserve">w okresie deszczu nawalnego lub roztopów wiosennych </w:t>
            </w:r>
          </w:p>
          <w:p w:rsidR="00174341" w:rsidRPr="00174341" w:rsidRDefault="00174341" w:rsidP="00A5275E">
            <w:pPr>
              <w:pStyle w:val="Tekstpodstawowy"/>
            </w:pPr>
            <w:r w:rsidRPr="00174341">
              <w:t>z wylotów(wskazanych przez inwestora) odprowadzających wody jw. do rzeki Warty (koszt ująć w ofercie),</w:t>
            </w:r>
            <w:r w:rsidRPr="00174341">
              <w:tab/>
            </w:r>
          </w:p>
          <w:p w:rsidR="00174341" w:rsidRPr="00174341" w:rsidRDefault="00174341" w:rsidP="00A5275E">
            <w:pPr>
              <w:pStyle w:val="Tekstpodstawowy"/>
            </w:pPr>
            <w:r w:rsidRPr="00174341">
              <w:t>-</w:t>
            </w:r>
            <w:r w:rsidRPr="00174341">
              <w:tab/>
              <w:t>zorganizowanie placu budowy pod względem BHP i ppoż.,</w:t>
            </w:r>
          </w:p>
          <w:p w:rsidR="00174341" w:rsidRPr="00174341" w:rsidRDefault="00174341" w:rsidP="00A5275E">
            <w:pPr>
              <w:pStyle w:val="Tekstpodstawowy"/>
            </w:pPr>
            <w:r w:rsidRPr="00174341">
              <w:lastRenderedPageBreak/>
              <w:t>-</w:t>
            </w:r>
            <w:r w:rsidRPr="00174341">
              <w:tab/>
              <w:t>ubezpieczenie OC placu budowy,</w:t>
            </w:r>
          </w:p>
          <w:p w:rsidR="00174341" w:rsidRPr="00174341" w:rsidRDefault="00174341" w:rsidP="00A5275E">
            <w:pPr>
              <w:pStyle w:val="Tekstpodstawowy"/>
            </w:pPr>
            <w:r w:rsidRPr="00174341">
              <w:t>-</w:t>
            </w:r>
            <w:r w:rsidRPr="00174341">
              <w:tab/>
              <w:t>uporządkowanie placu budowy po skończonych robotach</w:t>
            </w:r>
          </w:p>
          <w:p w:rsidR="00174341" w:rsidRPr="00174341" w:rsidRDefault="00174341" w:rsidP="00A5275E">
            <w:pPr>
              <w:pStyle w:val="Tekstpodstawowy"/>
            </w:pPr>
          </w:p>
          <w:p w:rsidR="00174341" w:rsidRPr="00174341" w:rsidRDefault="00174341" w:rsidP="00A5275E">
            <w:pPr>
              <w:pStyle w:val="Tekstpodstawowy"/>
            </w:pPr>
            <w:r w:rsidRPr="00174341">
              <w:t>Obowiązkowy okres gwarancji -12 m-cy</w:t>
            </w:r>
          </w:p>
          <w:p w:rsidR="00596C61" w:rsidRPr="00DA30CE" w:rsidRDefault="00174341" w:rsidP="00A5275E">
            <w:pPr>
              <w:pStyle w:val="Tekstpodstawowy"/>
            </w:pPr>
            <w:r w:rsidRPr="00174341">
              <w:t>Termin wykonania zamówienia: od zgłoszenia - maksymalny czas przystąpienia do usunięcia usterki 5 godz.</w:t>
            </w:r>
          </w:p>
          <w:p w:rsidR="00596C61" w:rsidRPr="00DA30CE" w:rsidRDefault="00174341" w:rsidP="00A5275E">
            <w:pPr>
              <w:pStyle w:val="Tekstpodstawowy"/>
            </w:pPr>
            <w:r w:rsidRPr="00174341">
              <w:rPr>
                <w:b/>
              </w:rPr>
              <w:t>Zamawiający dopuszcza składanie ofert równoważnych</w:t>
            </w:r>
          </w:p>
          <w:p w:rsidR="00596C61" w:rsidRPr="00DA30CE" w:rsidRDefault="00174341" w:rsidP="00A5275E">
            <w:pPr>
              <w:pStyle w:val="Tekstpodstawowy"/>
              <w:rPr>
                <w:b/>
              </w:rPr>
            </w:pPr>
            <w:r w:rsidRPr="00174341">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174341" w:rsidRPr="00174341">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174341"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174341" w:rsidRPr="00174341">
        <w:rPr>
          <w:b/>
        </w:rPr>
        <w:t>data zakończenia: 2014-12-14</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174341" w:rsidTr="004602E6">
        <w:tc>
          <w:tcPr>
            <w:tcW w:w="720" w:type="dxa"/>
          </w:tcPr>
          <w:p w:rsidR="00174341" w:rsidRDefault="00174341" w:rsidP="004602E6">
            <w:pPr>
              <w:spacing w:before="60" w:after="120"/>
              <w:jc w:val="both"/>
            </w:pPr>
            <w:r w:rsidRPr="00174341">
              <w:t>1</w:t>
            </w:r>
          </w:p>
        </w:tc>
        <w:tc>
          <w:tcPr>
            <w:tcW w:w="7738" w:type="dxa"/>
          </w:tcPr>
          <w:p w:rsidR="00174341" w:rsidRPr="008765DA" w:rsidRDefault="00174341" w:rsidP="004602E6">
            <w:pPr>
              <w:spacing w:before="60" w:after="120"/>
              <w:jc w:val="both"/>
              <w:rPr>
                <w:b/>
                <w:bCs/>
              </w:rPr>
            </w:pPr>
            <w:r w:rsidRPr="00174341">
              <w:rPr>
                <w:b/>
                <w:bCs/>
              </w:rPr>
              <w:t>Uprawnienia do wykonywania określonej działalności lub czynności, jeżeli przepisy prawa nakładają obowiązek ich posiadania</w:t>
            </w:r>
          </w:p>
          <w:p w:rsidR="00174341" w:rsidRDefault="00174341" w:rsidP="004602E6">
            <w:pPr>
              <w:spacing w:before="60" w:after="120"/>
              <w:jc w:val="both"/>
            </w:pPr>
            <w:r w:rsidRPr="00174341">
              <w:t xml:space="preserve">O udzielenie zamówienia mogą ubiegać się wykonawcy, którzy spełniają warunki, dotyczące posiadania uprawnień do wykonywania określonej </w:t>
            </w:r>
            <w:r w:rsidRPr="00174341">
              <w:lastRenderedPageBreak/>
              <w:t>działalności lub czynności, jeżeli przepisy prawa nakładają obowiązek ich posiadania tj. wykażą, że dysponują 1 osobą posiadającą uprawnienie do kierowania robotami w specjalności instalacji inżynieryjnej. Ocena spełniania warunków udziału w postępowaniu będzie dokonana na zasadzie spełnia/nie spełnia.</w:t>
            </w:r>
          </w:p>
        </w:tc>
      </w:tr>
      <w:tr w:rsidR="00174341" w:rsidTr="004602E6">
        <w:tc>
          <w:tcPr>
            <w:tcW w:w="720" w:type="dxa"/>
          </w:tcPr>
          <w:p w:rsidR="00174341" w:rsidRDefault="00174341" w:rsidP="004602E6">
            <w:pPr>
              <w:spacing w:before="60" w:after="120"/>
              <w:jc w:val="both"/>
            </w:pPr>
            <w:r w:rsidRPr="00174341">
              <w:lastRenderedPageBreak/>
              <w:t>2</w:t>
            </w:r>
          </w:p>
        </w:tc>
        <w:tc>
          <w:tcPr>
            <w:tcW w:w="7738" w:type="dxa"/>
          </w:tcPr>
          <w:p w:rsidR="00174341" w:rsidRPr="008765DA" w:rsidRDefault="00174341" w:rsidP="004602E6">
            <w:pPr>
              <w:spacing w:before="60" w:after="120"/>
              <w:jc w:val="both"/>
              <w:rPr>
                <w:b/>
                <w:bCs/>
              </w:rPr>
            </w:pPr>
            <w:r w:rsidRPr="00174341">
              <w:rPr>
                <w:b/>
                <w:bCs/>
              </w:rPr>
              <w:t>Wiedza i doświadczenie</w:t>
            </w:r>
          </w:p>
          <w:p w:rsidR="00174341" w:rsidRDefault="00174341" w:rsidP="004602E6">
            <w:pPr>
              <w:spacing w:before="60" w:after="120"/>
              <w:jc w:val="both"/>
            </w:pPr>
            <w:r w:rsidRPr="00174341">
              <w:t>O udzielenie zamówienia mogą ubiegać się wykonawcy, którzy spełniają warunki, dotyczące posiadania wiedzy i doświadczenia , tj. wykażą, że w okresie 5 lat przed upływem terminu składania ofert lub jeśli okres prowadzenia działalności jest krótszy w tym okresie wykonali co najmniej 2 roboty odpowiadające swoim rodzajem robotom budowlanym stanowiącym przedmiot zamówienia czyli: roboty instalacyjne na kwotę co najmniej 100.000,00 zł. Ocena spełniania warunków udziału w postępowaniu będzie dokonana na zasadzie spełnia/nie spełnia.</w:t>
            </w:r>
          </w:p>
        </w:tc>
      </w:tr>
      <w:tr w:rsidR="00174341" w:rsidTr="004602E6">
        <w:tc>
          <w:tcPr>
            <w:tcW w:w="720" w:type="dxa"/>
          </w:tcPr>
          <w:p w:rsidR="00174341" w:rsidRDefault="00174341" w:rsidP="004602E6">
            <w:pPr>
              <w:spacing w:before="60" w:after="120"/>
              <w:jc w:val="both"/>
            </w:pPr>
            <w:r w:rsidRPr="00174341">
              <w:t>3</w:t>
            </w:r>
          </w:p>
        </w:tc>
        <w:tc>
          <w:tcPr>
            <w:tcW w:w="7738" w:type="dxa"/>
          </w:tcPr>
          <w:p w:rsidR="00174341" w:rsidRPr="008765DA" w:rsidRDefault="00174341" w:rsidP="004602E6">
            <w:pPr>
              <w:spacing w:before="60" w:after="120"/>
              <w:jc w:val="both"/>
              <w:rPr>
                <w:b/>
                <w:bCs/>
              </w:rPr>
            </w:pPr>
            <w:r w:rsidRPr="00174341">
              <w:rPr>
                <w:b/>
                <w:bCs/>
              </w:rPr>
              <w:t>Potencjał techniczny</w:t>
            </w:r>
          </w:p>
          <w:p w:rsidR="00174341" w:rsidRDefault="00174341" w:rsidP="004602E6">
            <w:pPr>
              <w:spacing w:before="60" w:after="120"/>
              <w:jc w:val="both"/>
            </w:pPr>
            <w:r w:rsidRPr="00174341">
              <w:t>O udzielenie zamówienia mogą ubiegać się wykonawcy, którzy spełniają warunki, dotyczące dysponowania odpowiednim potencjałem technicznym. Ocena spełniania warunków udziału w postępowaniu będzie dokonana na zasadzie spełnia/nie spełnia.</w:t>
            </w:r>
          </w:p>
        </w:tc>
      </w:tr>
      <w:tr w:rsidR="00174341" w:rsidTr="004602E6">
        <w:tc>
          <w:tcPr>
            <w:tcW w:w="720" w:type="dxa"/>
          </w:tcPr>
          <w:p w:rsidR="00174341" w:rsidRDefault="00174341" w:rsidP="004602E6">
            <w:pPr>
              <w:spacing w:before="60" w:after="120"/>
              <w:jc w:val="both"/>
            </w:pPr>
            <w:r w:rsidRPr="00174341">
              <w:t>4</w:t>
            </w:r>
          </w:p>
        </w:tc>
        <w:tc>
          <w:tcPr>
            <w:tcW w:w="7738" w:type="dxa"/>
          </w:tcPr>
          <w:p w:rsidR="00174341" w:rsidRPr="008765DA" w:rsidRDefault="00174341" w:rsidP="004602E6">
            <w:pPr>
              <w:spacing w:before="60" w:after="120"/>
              <w:jc w:val="both"/>
              <w:rPr>
                <w:b/>
                <w:bCs/>
              </w:rPr>
            </w:pPr>
            <w:r w:rsidRPr="00174341">
              <w:rPr>
                <w:b/>
                <w:bCs/>
              </w:rPr>
              <w:t>Osoby zdolne do wykonania zamówienia</w:t>
            </w:r>
          </w:p>
          <w:p w:rsidR="00174341" w:rsidRDefault="00174341" w:rsidP="004602E6">
            <w:pPr>
              <w:spacing w:before="60" w:after="120"/>
              <w:jc w:val="both"/>
            </w:pPr>
            <w:r w:rsidRPr="00174341">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174341" w:rsidTr="004602E6">
        <w:tc>
          <w:tcPr>
            <w:tcW w:w="720" w:type="dxa"/>
          </w:tcPr>
          <w:p w:rsidR="00174341" w:rsidRDefault="00174341" w:rsidP="004602E6">
            <w:pPr>
              <w:spacing w:before="60" w:after="120"/>
              <w:jc w:val="both"/>
            </w:pPr>
            <w:r w:rsidRPr="00174341">
              <w:t>5</w:t>
            </w:r>
          </w:p>
        </w:tc>
        <w:tc>
          <w:tcPr>
            <w:tcW w:w="7738" w:type="dxa"/>
          </w:tcPr>
          <w:p w:rsidR="00174341" w:rsidRPr="008765DA" w:rsidRDefault="00174341" w:rsidP="004602E6">
            <w:pPr>
              <w:spacing w:before="60" w:after="120"/>
              <w:jc w:val="both"/>
              <w:rPr>
                <w:b/>
                <w:bCs/>
              </w:rPr>
            </w:pPr>
            <w:r w:rsidRPr="00174341">
              <w:rPr>
                <w:b/>
                <w:bCs/>
              </w:rPr>
              <w:t>Sytuacja ekonomiczna i finansowa</w:t>
            </w:r>
          </w:p>
          <w:p w:rsidR="00174341" w:rsidRDefault="00174341" w:rsidP="004602E6">
            <w:pPr>
              <w:spacing w:before="60" w:after="120"/>
              <w:jc w:val="both"/>
            </w:pPr>
            <w:r w:rsidRPr="00174341">
              <w:t>O udzielenie zamówienia mogą ubiegać się wykonawcy, którzy spełniają warunki, dotyczące sytuacji ekonomicznej i finansowej tj. wykażą, że dysponują kwotą 50 tys. zł, lub posiadają zdolność kredytową w takiej wysokości, oraz posiadają polisę ubezpieczeniową lub inny dokument potwierdzający, że Wykonawca jest ubezpieczony od odpowiedzialności cywilnej w zakresie prowadzonej działalności na kwotę co najmniej 100 000 PLN.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C50169" w:rsidRDefault="00A2369F" w:rsidP="008634CF">
      <w:pPr>
        <w:pStyle w:val="Nagwek2"/>
        <w:rPr>
          <w:color w:val="auto"/>
        </w:rPr>
      </w:pPr>
      <w:r w:rsidRPr="00C50169">
        <w:rPr>
          <w:color w:val="auto"/>
        </w:rPr>
        <w:lastRenderedPageBreak/>
        <w:t>Przepisy dotycz</w:t>
      </w:r>
      <w:r w:rsidRPr="00C50169">
        <w:rPr>
          <w:rFonts w:ascii="TimesNewRoman" w:eastAsia="TimesNewRoman" w:cs="TimesNewRoman" w:hint="eastAsia"/>
          <w:color w:val="auto"/>
        </w:rPr>
        <w:t>ą</w:t>
      </w:r>
      <w:r w:rsidRPr="00C50169">
        <w:rPr>
          <w:color w:val="auto"/>
        </w:rPr>
        <w:t>ce Wykonawcy stosuje si</w:t>
      </w:r>
      <w:r w:rsidRPr="00C50169">
        <w:rPr>
          <w:rFonts w:ascii="TimesNewRoman" w:eastAsia="TimesNewRoman" w:cs="TimesNewRoman" w:hint="eastAsia"/>
          <w:color w:val="auto"/>
        </w:rPr>
        <w:t>ę</w:t>
      </w:r>
      <w:r w:rsidRPr="00C50169">
        <w:rPr>
          <w:rFonts w:ascii="TimesNewRoman" w:eastAsia="TimesNewRoman" w:cs="TimesNewRoman"/>
          <w:color w:val="auto"/>
        </w:rPr>
        <w:t xml:space="preserve"> </w:t>
      </w:r>
      <w:r w:rsidRPr="00C50169">
        <w:rPr>
          <w:color w:val="auto"/>
        </w:rPr>
        <w:t>odpowiednio do Wykonawców, o których mowa w pkt 6.4.</w:t>
      </w:r>
    </w:p>
    <w:p w:rsidR="00A2369F" w:rsidRDefault="00A2369F" w:rsidP="008634CF">
      <w:pPr>
        <w:pStyle w:val="Nagwek2"/>
      </w:pPr>
      <w:r w:rsidRPr="00C50169">
        <w:rPr>
          <w:color w:val="auto"/>
        </w:rPr>
        <w:t>Zamawiający wykluczy</w:t>
      </w:r>
      <w:r w:rsidRPr="00D91376">
        <w:t xml:space="preserve">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174341" w:rsidRDefault="00174341" w:rsidP="00174341">
      <w:pPr>
        <w:pStyle w:val="Nagwek2"/>
        <w:numPr>
          <w:ilvl w:val="0"/>
          <w:numId w:val="0"/>
        </w:numPr>
      </w:pPr>
    </w:p>
    <w:p w:rsidR="00174341" w:rsidRPr="00371538" w:rsidRDefault="00174341" w:rsidP="00174341">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4341" w:rsidRPr="00371538" w:rsidTr="004602E6">
        <w:tc>
          <w:tcPr>
            <w:tcW w:w="720" w:type="dxa"/>
          </w:tcPr>
          <w:p w:rsidR="00174341" w:rsidRPr="00371538" w:rsidRDefault="00174341" w:rsidP="004602E6">
            <w:pPr>
              <w:spacing w:before="60" w:after="120"/>
              <w:jc w:val="both"/>
            </w:pPr>
            <w:r w:rsidRPr="008765DA">
              <w:rPr>
                <w:b/>
                <w:sz w:val="20"/>
                <w:szCs w:val="20"/>
              </w:rPr>
              <w:t>Lp.</w:t>
            </w:r>
          </w:p>
        </w:tc>
        <w:tc>
          <w:tcPr>
            <w:tcW w:w="7920" w:type="dxa"/>
          </w:tcPr>
          <w:p w:rsidR="00174341" w:rsidRPr="00371538" w:rsidRDefault="00174341" w:rsidP="004602E6">
            <w:pPr>
              <w:spacing w:before="60" w:after="120"/>
              <w:jc w:val="both"/>
            </w:pPr>
            <w:r w:rsidRPr="008765DA">
              <w:rPr>
                <w:b/>
                <w:sz w:val="20"/>
                <w:szCs w:val="20"/>
              </w:rPr>
              <w:t>Wymagany dokument</w:t>
            </w:r>
          </w:p>
        </w:tc>
      </w:tr>
      <w:tr w:rsidR="00174341" w:rsidRPr="00371538" w:rsidTr="004602E6">
        <w:tc>
          <w:tcPr>
            <w:tcW w:w="720" w:type="dxa"/>
          </w:tcPr>
          <w:p w:rsidR="00174341" w:rsidRPr="00371538" w:rsidRDefault="00174341" w:rsidP="004602E6">
            <w:pPr>
              <w:spacing w:before="60" w:after="120"/>
              <w:jc w:val="both"/>
            </w:pPr>
            <w:r w:rsidRPr="00174341">
              <w:t>1</w:t>
            </w:r>
          </w:p>
        </w:tc>
        <w:tc>
          <w:tcPr>
            <w:tcW w:w="7920" w:type="dxa"/>
          </w:tcPr>
          <w:p w:rsidR="00174341" w:rsidRPr="008765DA" w:rsidRDefault="00174341" w:rsidP="004602E6">
            <w:pPr>
              <w:spacing w:before="60" w:after="120"/>
              <w:jc w:val="both"/>
              <w:rPr>
                <w:b/>
                <w:bCs/>
              </w:rPr>
            </w:pPr>
            <w:r w:rsidRPr="00174341">
              <w:rPr>
                <w:b/>
                <w:bCs/>
              </w:rPr>
              <w:t>Oświadczenie o spełnianiu warunków</w:t>
            </w:r>
          </w:p>
          <w:p w:rsidR="00174341" w:rsidRPr="00371538" w:rsidRDefault="00174341" w:rsidP="004602E6">
            <w:pPr>
              <w:spacing w:before="60" w:after="120"/>
              <w:jc w:val="both"/>
            </w:pPr>
            <w:r w:rsidRPr="00174341">
              <w:t>Oświadczenie o spełnianiu warunków</w:t>
            </w:r>
          </w:p>
        </w:tc>
      </w:tr>
      <w:tr w:rsidR="00174341" w:rsidRPr="00371538" w:rsidTr="004602E6">
        <w:tc>
          <w:tcPr>
            <w:tcW w:w="720" w:type="dxa"/>
          </w:tcPr>
          <w:p w:rsidR="00174341" w:rsidRPr="00371538" w:rsidRDefault="00174341" w:rsidP="004602E6">
            <w:pPr>
              <w:spacing w:before="60" w:after="120"/>
              <w:jc w:val="both"/>
            </w:pPr>
            <w:r w:rsidRPr="00174341">
              <w:t>2</w:t>
            </w:r>
          </w:p>
        </w:tc>
        <w:tc>
          <w:tcPr>
            <w:tcW w:w="7920" w:type="dxa"/>
          </w:tcPr>
          <w:p w:rsidR="00174341" w:rsidRPr="008765DA" w:rsidRDefault="00174341" w:rsidP="004602E6">
            <w:pPr>
              <w:spacing w:before="60" w:after="120"/>
              <w:jc w:val="both"/>
              <w:rPr>
                <w:b/>
                <w:bCs/>
              </w:rPr>
            </w:pPr>
            <w:r w:rsidRPr="00174341">
              <w:rPr>
                <w:b/>
                <w:bCs/>
              </w:rPr>
              <w:t>Wykaz robót budowanych</w:t>
            </w:r>
          </w:p>
          <w:p w:rsidR="00174341" w:rsidRPr="00371538" w:rsidRDefault="00174341" w:rsidP="004602E6">
            <w:pPr>
              <w:spacing w:before="60" w:after="120"/>
              <w:jc w:val="both"/>
            </w:pPr>
            <w:r w:rsidRPr="00174341">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174341" w:rsidRPr="00371538" w:rsidTr="004602E6">
        <w:tc>
          <w:tcPr>
            <w:tcW w:w="720" w:type="dxa"/>
          </w:tcPr>
          <w:p w:rsidR="00174341" w:rsidRPr="00371538" w:rsidRDefault="00174341" w:rsidP="004602E6">
            <w:pPr>
              <w:spacing w:before="60" w:after="120"/>
              <w:jc w:val="both"/>
            </w:pPr>
            <w:r w:rsidRPr="00174341">
              <w:t>3</w:t>
            </w:r>
          </w:p>
        </w:tc>
        <w:tc>
          <w:tcPr>
            <w:tcW w:w="7920" w:type="dxa"/>
          </w:tcPr>
          <w:p w:rsidR="00174341" w:rsidRPr="008765DA" w:rsidRDefault="00174341" w:rsidP="004602E6">
            <w:pPr>
              <w:spacing w:before="60" w:after="120"/>
              <w:jc w:val="both"/>
              <w:rPr>
                <w:b/>
                <w:bCs/>
              </w:rPr>
            </w:pPr>
            <w:r w:rsidRPr="00174341">
              <w:rPr>
                <w:b/>
                <w:bCs/>
              </w:rPr>
              <w:t>Wykaz osób</w:t>
            </w:r>
          </w:p>
          <w:p w:rsidR="00174341" w:rsidRPr="00371538" w:rsidRDefault="00174341" w:rsidP="004602E6">
            <w:pPr>
              <w:spacing w:before="60" w:after="120"/>
              <w:jc w:val="both"/>
            </w:pPr>
            <w:r w:rsidRPr="00174341">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174341" w:rsidRPr="00371538" w:rsidTr="004602E6">
        <w:tc>
          <w:tcPr>
            <w:tcW w:w="720" w:type="dxa"/>
          </w:tcPr>
          <w:p w:rsidR="00174341" w:rsidRPr="00371538" w:rsidRDefault="00174341" w:rsidP="004602E6">
            <w:pPr>
              <w:spacing w:before="60" w:after="120"/>
              <w:jc w:val="both"/>
            </w:pPr>
            <w:r w:rsidRPr="00174341">
              <w:t>4</w:t>
            </w:r>
          </w:p>
        </w:tc>
        <w:tc>
          <w:tcPr>
            <w:tcW w:w="7920" w:type="dxa"/>
          </w:tcPr>
          <w:p w:rsidR="00174341" w:rsidRPr="008765DA" w:rsidRDefault="00174341" w:rsidP="004602E6">
            <w:pPr>
              <w:spacing w:before="60" w:after="120"/>
              <w:jc w:val="both"/>
              <w:rPr>
                <w:b/>
                <w:bCs/>
              </w:rPr>
            </w:pPr>
            <w:r w:rsidRPr="00174341">
              <w:rPr>
                <w:b/>
                <w:bCs/>
              </w:rPr>
              <w:t>Oświadczenie, że osoby posiadają wymagane uprawnienia</w:t>
            </w:r>
          </w:p>
          <w:p w:rsidR="00174341" w:rsidRPr="00371538" w:rsidRDefault="00174341" w:rsidP="004602E6">
            <w:pPr>
              <w:spacing w:before="60" w:after="120"/>
              <w:jc w:val="both"/>
            </w:pPr>
            <w:r w:rsidRPr="00174341">
              <w:t>Oświadczenie, że osoby, które będą uczestniczyć w wykonywaniu zamówienia, posiadają wymagane uprawnienia, jeżeli ustawy nakładają obowiązek posiadania takich uprawnień</w:t>
            </w:r>
          </w:p>
        </w:tc>
      </w:tr>
      <w:tr w:rsidR="00174341" w:rsidRPr="00371538" w:rsidTr="004602E6">
        <w:tc>
          <w:tcPr>
            <w:tcW w:w="720" w:type="dxa"/>
          </w:tcPr>
          <w:p w:rsidR="00174341" w:rsidRPr="00371538" w:rsidRDefault="00174341" w:rsidP="004602E6">
            <w:pPr>
              <w:spacing w:before="60" w:after="120"/>
              <w:jc w:val="both"/>
            </w:pPr>
            <w:r w:rsidRPr="00174341">
              <w:t>5</w:t>
            </w:r>
          </w:p>
        </w:tc>
        <w:tc>
          <w:tcPr>
            <w:tcW w:w="7920" w:type="dxa"/>
          </w:tcPr>
          <w:p w:rsidR="00174341" w:rsidRPr="008765DA" w:rsidRDefault="00174341" w:rsidP="004602E6">
            <w:pPr>
              <w:spacing w:before="60" w:after="120"/>
              <w:jc w:val="both"/>
              <w:rPr>
                <w:b/>
                <w:bCs/>
              </w:rPr>
            </w:pPr>
            <w:r w:rsidRPr="00174341">
              <w:rPr>
                <w:b/>
                <w:bCs/>
              </w:rPr>
              <w:t>Opłacona polisa</w:t>
            </w:r>
          </w:p>
          <w:p w:rsidR="00174341" w:rsidRPr="00371538" w:rsidRDefault="00174341" w:rsidP="004602E6">
            <w:pPr>
              <w:spacing w:before="60" w:after="120"/>
              <w:jc w:val="both"/>
            </w:pPr>
            <w:r w:rsidRPr="00174341">
              <w:t>Opłacona polisa, a w przypadku jej braku inny dokument potwierdzający, że wykonawca jest ubezpieczony od odpowiedzialności cywilnej w zakresie prowadzonej działalności związanej z przedmiotem zamówienia</w:t>
            </w:r>
          </w:p>
        </w:tc>
      </w:tr>
    </w:tbl>
    <w:p w:rsidR="00174341" w:rsidRPr="00371538" w:rsidRDefault="008634CF" w:rsidP="00174341">
      <w:pPr>
        <w:pStyle w:val="Nagwek2"/>
        <w:numPr>
          <w:ilvl w:val="0"/>
          <w:numId w:val="0"/>
        </w:numPr>
      </w:pPr>
      <w:r w:rsidRPr="00371538">
        <w:lastRenderedPageBreak/>
        <w:t xml:space="preserve"> </w:t>
      </w:r>
    </w:p>
    <w:p w:rsidR="00174341" w:rsidRPr="00371538" w:rsidRDefault="00174341" w:rsidP="00174341">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4341" w:rsidRPr="00371538" w:rsidTr="004602E6">
        <w:tc>
          <w:tcPr>
            <w:tcW w:w="720" w:type="dxa"/>
          </w:tcPr>
          <w:p w:rsidR="00174341" w:rsidRPr="00371538" w:rsidRDefault="00174341" w:rsidP="004602E6">
            <w:pPr>
              <w:spacing w:before="60" w:after="120"/>
              <w:jc w:val="both"/>
            </w:pPr>
            <w:r w:rsidRPr="008765DA">
              <w:rPr>
                <w:b/>
                <w:sz w:val="20"/>
                <w:szCs w:val="20"/>
              </w:rPr>
              <w:t>Lp.</w:t>
            </w:r>
          </w:p>
        </w:tc>
        <w:tc>
          <w:tcPr>
            <w:tcW w:w="7920" w:type="dxa"/>
          </w:tcPr>
          <w:p w:rsidR="00174341" w:rsidRPr="00371538" w:rsidRDefault="00174341" w:rsidP="004602E6">
            <w:pPr>
              <w:spacing w:before="60" w:after="120"/>
              <w:jc w:val="both"/>
            </w:pPr>
            <w:r w:rsidRPr="008765DA">
              <w:rPr>
                <w:b/>
                <w:sz w:val="20"/>
                <w:szCs w:val="20"/>
              </w:rPr>
              <w:t>Wymagany dokument</w:t>
            </w:r>
          </w:p>
        </w:tc>
      </w:tr>
      <w:tr w:rsidR="00174341" w:rsidRPr="00371538" w:rsidTr="004602E6">
        <w:tc>
          <w:tcPr>
            <w:tcW w:w="720" w:type="dxa"/>
          </w:tcPr>
          <w:p w:rsidR="00174341" w:rsidRPr="00371538" w:rsidRDefault="00174341" w:rsidP="004602E6">
            <w:pPr>
              <w:spacing w:before="60" w:after="120"/>
              <w:jc w:val="both"/>
            </w:pPr>
            <w:r w:rsidRPr="00174341">
              <w:t>1</w:t>
            </w:r>
          </w:p>
        </w:tc>
        <w:tc>
          <w:tcPr>
            <w:tcW w:w="7920" w:type="dxa"/>
          </w:tcPr>
          <w:p w:rsidR="00174341" w:rsidRPr="008765DA" w:rsidRDefault="00174341" w:rsidP="004602E6">
            <w:pPr>
              <w:spacing w:before="60" w:after="120"/>
              <w:jc w:val="both"/>
              <w:rPr>
                <w:b/>
                <w:bCs/>
              </w:rPr>
            </w:pPr>
            <w:r w:rsidRPr="00174341">
              <w:rPr>
                <w:b/>
                <w:bCs/>
              </w:rPr>
              <w:t>Oświadczenie o braku podstaw do wykluczenia</w:t>
            </w:r>
          </w:p>
          <w:p w:rsidR="00174341" w:rsidRPr="00371538" w:rsidRDefault="00174341" w:rsidP="004602E6">
            <w:pPr>
              <w:spacing w:before="60" w:after="120"/>
              <w:jc w:val="both"/>
            </w:pPr>
            <w:r w:rsidRPr="00174341">
              <w:t>Oświadczenie o braku podstaw do wykluczenia</w:t>
            </w:r>
          </w:p>
        </w:tc>
      </w:tr>
      <w:tr w:rsidR="00174341" w:rsidRPr="00371538" w:rsidTr="004602E6">
        <w:tc>
          <w:tcPr>
            <w:tcW w:w="720" w:type="dxa"/>
          </w:tcPr>
          <w:p w:rsidR="00174341" w:rsidRPr="00371538" w:rsidRDefault="00174341" w:rsidP="004602E6">
            <w:pPr>
              <w:spacing w:before="60" w:after="120"/>
              <w:jc w:val="both"/>
            </w:pPr>
            <w:r w:rsidRPr="00174341">
              <w:t>2</w:t>
            </w:r>
          </w:p>
        </w:tc>
        <w:tc>
          <w:tcPr>
            <w:tcW w:w="7920" w:type="dxa"/>
          </w:tcPr>
          <w:p w:rsidR="00174341" w:rsidRPr="008765DA" w:rsidRDefault="00174341" w:rsidP="004602E6">
            <w:pPr>
              <w:spacing w:before="60" w:after="120"/>
              <w:jc w:val="both"/>
              <w:rPr>
                <w:b/>
                <w:bCs/>
              </w:rPr>
            </w:pPr>
            <w:r w:rsidRPr="00174341">
              <w:rPr>
                <w:b/>
                <w:bCs/>
              </w:rPr>
              <w:t>Aktualne zaświadczenie właściwego naczelnika urzędu skarbowego</w:t>
            </w:r>
          </w:p>
          <w:p w:rsidR="00174341" w:rsidRPr="00371538" w:rsidRDefault="00174341" w:rsidP="004602E6">
            <w:pPr>
              <w:spacing w:before="60" w:after="120"/>
              <w:jc w:val="both"/>
            </w:pPr>
            <w:r w:rsidRPr="00174341">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74341" w:rsidRPr="00371538" w:rsidTr="004602E6">
        <w:tc>
          <w:tcPr>
            <w:tcW w:w="720" w:type="dxa"/>
          </w:tcPr>
          <w:p w:rsidR="00174341" w:rsidRPr="00371538" w:rsidRDefault="00174341" w:rsidP="004602E6">
            <w:pPr>
              <w:spacing w:before="60" w:after="120"/>
              <w:jc w:val="both"/>
            </w:pPr>
            <w:r w:rsidRPr="00174341">
              <w:t>3</w:t>
            </w:r>
          </w:p>
        </w:tc>
        <w:tc>
          <w:tcPr>
            <w:tcW w:w="7920" w:type="dxa"/>
          </w:tcPr>
          <w:p w:rsidR="00174341" w:rsidRPr="008765DA" w:rsidRDefault="00174341" w:rsidP="004602E6">
            <w:pPr>
              <w:spacing w:before="60" w:after="120"/>
              <w:jc w:val="both"/>
              <w:rPr>
                <w:b/>
                <w:bCs/>
              </w:rPr>
            </w:pPr>
            <w:r w:rsidRPr="00174341">
              <w:rPr>
                <w:b/>
                <w:bCs/>
              </w:rPr>
              <w:t>Aktualne zaświadczenie właściwego oddziału ZUS lub KRUS</w:t>
            </w:r>
          </w:p>
          <w:p w:rsidR="00174341" w:rsidRPr="00371538" w:rsidRDefault="00174341" w:rsidP="004602E6">
            <w:pPr>
              <w:spacing w:before="60" w:after="120"/>
              <w:jc w:val="both"/>
            </w:pPr>
            <w:r w:rsidRPr="00174341">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74341" w:rsidRPr="00371538" w:rsidTr="004602E6">
        <w:tc>
          <w:tcPr>
            <w:tcW w:w="720" w:type="dxa"/>
          </w:tcPr>
          <w:p w:rsidR="00174341" w:rsidRPr="00371538" w:rsidRDefault="00174341" w:rsidP="004602E6">
            <w:pPr>
              <w:spacing w:before="60" w:after="120"/>
              <w:jc w:val="both"/>
            </w:pPr>
            <w:r w:rsidRPr="00174341">
              <w:t>4</w:t>
            </w:r>
          </w:p>
        </w:tc>
        <w:tc>
          <w:tcPr>
            <w:tcW w:w="7920" w:type="dxa"/>
          </w:tcPr>
          <w:p w:rsidR="00174341" w:rsidRPr="008765DA" w:rsidRDefault="00174341" w:rsidP="004602E6">
            <w:pPr>
              <w:spacing w:before="60" w:after="120"/>
              <w:jc w:val="both"/>
              <w:rPr>
                <w:b/>
                <w:bCs/>
              </w:rPr>
            </w:pPr>
            <w:r w:rsidRPr="00174341">
              <w:rPr>
                <w:b/>
                <w:bCs/>
              </w:rPr>
              <w:t>Aktualna informacja z KRK w zakresie określonym w art. 24 ust. 1 pkt 4-8 ustawy</w:t>
            </w:r>
          </w:p>
          <w:p w:rsidR="00174341" w:rsidRPr="00371538" w:rsidRDefault="00174341" w:rsidP="004602E6">
            <w:pPr>
              <w:spacing w:before="60" w:after="120"/>
              <w:jc w:val="both"/>
            </w:pPr>
            <w:r w:rsidRPr="00174341">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174341" w:rsidRPr="00371538" w:rsidTr="004602E6">
        <w:tc>
          <w:tcPr>
            <w:tcW w:w="720" w:type="dxa"/>
          </w:tcPr>
          <w:p w:rsidR="00174341" w:rsidRPr="00371538" w:rsidRDefault="00174341" w:rsidP="004602E6">
            <w:pPr>
              <w:spacing w:before="60" w:after="120"/>
              <w:jc w:val="both"/>
            </w:pPr>
            <w:r w:rsidRPr="00174341">
              <w:t>5</w:t>
            </w:r>
          </w:p>
        </w:tc>
        <w:tc>
          <w:tcPr>
            <w:tcW w:w="7920" w:type="dxa"/>
          </w:tcPr>
          <w:p w:rsidR="00174341" w:rsidRPr="008765DA" w:rsidRDefault="00174341" w:rsidP="004602E6">
            <w:pPr>
              <w:spacing w:before="60" w:after="120"/>
              <w:jc w:val="both"/>
              <w:rPr>
                <w:b/>
                <w:bCs/>
              </w:rPr>
            </w:pPr>
            <w:r w:rsidRPr="00174341">
              <w:rPr>
                <w:b/>
                <w:bCs/>
              </w:rPr>
              <w:t>Aktualna informacja z KRK w zakresie określonym w art. 24 ust. 1 pkt 9 ustawy</w:t>
            </w:r>
          </w:p>
          <w:p w:rsidR="00174341" w:rsidRPr="00371538" w:rsidRDefault="00174341" w:rsidP="004602E6">
            <w:pPr>
              <w:spacing w:before="60" w:after="120"/>
              <w:jc w:val="both"/>
            </w:pPr>
            <w:r w:rsidRPr="0017434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74341" w:rsidRPr="00371538" w:rsidTr="004602E6">
        <w:tc>
          <w:tcPr>
            <w:tcW w:w="720" w:type="dxa"/>
          </w:tcPr>
          <w:p w:rsidR="00174341" w:rsidRPr="00371538" w:rsidRDefault="00174341" w:rsidP="004602E6">
            <w:pPr>
              <w:spacing w:before="60" w:after="120"/>
              <w:jc w:val="both"/>
            </w:pPr>
            <w:r w:rsidRPr="00174341">
              <w:t>6</w:t>
            </w:r>
          </w:p>
        </w:tc>
        <w:tc>
          <w:tcPr>
            <w:tcW w:w="7920" w:type="dxa"/>
          </w:tcPr>
          <w:p w:rsidR="00174341" w:rsidRPr="008765DA" w:rsidRDefault="00174341" w:rsidP="004602E6">
            <w:pPr>
              <w:spacing w:before="60" w:after="120"/>
              <w:jc w:val="both"/>
              <w:rPr>
                <w:b/>
                <w:bCs/>
              </w:rPr>
            </w:pPr>
            <w:r w:rsidRPr="00174341">
              <w:rPr>
                <w:b/>
                <w:bCs/>
              </w:rPr>
              <w:t>Dokumenty dotyczące przynależności do grupy kapitałowej</w:t>
            </w:r>
          </w:p>
          <w:p w:rsidR="00174341" w:rsidRPr="00371538" w:rsidRDefault="00174341" w:rsidP="004602E6">
            <w:pPr>
              <w:spacing w:before="60" w:after="120"/>
              <w:jc w:val="both"/>
            </w:pPr>
            <w:r w:rsidRPr="00174341">
              <w:t>Lista podmiotów należących do tej samej grupy kapitałowej w rozumieniu ustawy z dnia 16 lutego 2007 r. o ochronie konkurencji i konsumentów albo informacja o tym, że Wykonawca nie należy do grupy kapitałowej</w:t>
            </w:r>
          </w:p>
        </w:tc>
      </w:tr>
    </w:tbl>
    <w:p w:rsidR="00174341" w:rsidRPr="00371538" w:rsidRDefault="00174341" w:rsidP="00174341">
      <w:pPr>
        <w:pStyle w:val="Nagwek2"/>
        <w:numPr>
          <w:ilvl w:val="0"/>
          <w:numId w:val="0"/>
        </w:numPr>
      </w:pPr>
    </w:p>
    <w:p w:rsidR="00174341" w:rsidRPr="00371538" w:rsidRDefault="008634CF" w:rsidP="00174341">
      <w:pPr>
        <w:pStyle w:val="Nagwek2"/>
        <w:numPr>
          <w:ilvl w:val="0"/>
          <w:numId w:val="0"/>
        </w:numPr>
      </w:pPr>
      <w:r w:rsidRPr="00371538">
        <w:lastRenderedPageBreak/>
        <w:t xml:space="preserve"> </w:t>
      </w:r>
      <w:r w:rsidR="00174341" w:rsidRPr="00371538">
        <w:t xml:space="preserve"> </w:t>
      </w:r>
    </w:p>
    <w:p w:rsidR="00174341" w:rsidRPr="00371538" w:rsidRDefault="008634CF" w:rsidP="00174341">
      <w:pPr>
        <w:pStyle w:val="Nagwek2"/>
        <w:numPr>
          <w:ilvl w:val="0"/>
          <w:numId w:val="0"/>
        </w:numPr>
      </w:pPr>
      <w:r w:rsidRPr="00371538">
        <w:t xml:space="preserve"> </w:t>
      </w:r>
      <w:r w:rsidR="00174341" w:rsidRPr="00371538">
        <w:t xml:space="preserve"> </w:t>
      </w:r>
    </w:p>
    <w:p w:rsidR="00174341" w:rsidRPr="00371538" w:rsidRDefault="008634CF" w:rsidP="00174341">
      <w:pPr>
        <w:pStyle w:val="Nagwek2"/>
        <w:numPr>
          <w:ilvl w:val="0"/>
          <w:numId w:val="0"/>
        </w:numPr>
      </w:pPr>
      <w:r w:rsidRPr="00371538">
        <w:t xml:space="preserve"> </w:t>
      </w:r>
    </w:p>
    <w:p w:rsidR="00174341" w:rsidRPr="00371538" w:rsidRDefault="00174341" w:rsidP="00174341">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74341" w:rsidRPr="00371538" w:rsidTr="004602E6">
        <w:tc>
          <w:tcPr>
            <w:tcW w:w="720" w:type="dxa"/>
          </w:tcPr>
          <w:p w:rsidR="00174341" w:rsidRPr="00371538" w:rsidRDefault="00174341" w:rsidP="004602E6">
            <w:pPr>
              <w:spacing w:before="60" w:after="120"/>
              <w:jc w:val="both"/>
            </w:pPr>
            <w:r w:rsidRPr="008765DA">
              <w:rPr>
                <w:b/>
                <w:sz w:val="20"/>
                <w:szCs w:val="20"/>
              </w:rPr>
              <w:t>Lp.</w:t>
            </w:r>
          </w:p>
        </w:tc>
        <w:tc>
          <w:tcPr>
            <w:tcW w:w="7920" w:type="dxa"/>
          </w:tcPr>
          <w:p w:rsidR="00174341" w:rsidRPr="00371538" w:rsidRDefault="00174341" w:rsidP="004602E6">
            <w:pPr>
              <w:spacing w:before="60" w:after="120"/>
              <w:jc w:val="both"/>
            </w:pPr>
            <w:r w:rsidRPr="008765DA">
              <w:rPr>
                <w:b/>
                <w:sz w:val="20"/>
                <w:szCs w:val="20"/>
              </w:rPr>
              <w:t>Wymagany dokument</w:t>
            </w:r>
          </w:p>
        </w:tc>
      </w:tr>
      <w:tr w:rsidR="00174341" w:rsidRPr="00371538" w:rsidTr="004602E6">
        <w:tc>
          <w:tcPr>
            <w:tcW w:w="720" w:type="dxa"/>
          </w:tcPr>
          <w:p w:rsidR="00174341" w:rsidRPr="00371538" w:rsidRDefault="00174341" w:rsidP="004602E6">
            <w:pPr>
              <w:spacing w:before="60" w:after="120"/>
              <w:jc w:val="both"/>
            </w:pPr>
            <w:r w:rsidRPr="00174341">
              <w:t>1</w:t>
            </w:r>
          </w:p>
        </w:tc>
        <w:tc>
          <w:tcPr>
            <w:tcW w:w="7920" w:type="dxa"/>
          </w:tcPr>
          <w:p w:rsidR="00174341" w:rsidRPr="008765DA" w:rsidRDefault="00174341" w:rsidP="004602E6">
            <w:pPr>
              <w:spacing w:before="60" w:after="120"/>
              <w:jc w:val="both"/>
              <w:rPr>
                <w:b/>
                <w:bCs/>
              </w:rPr>
            </w:pPr>
            <w:r w:rsidRPr="00174341">
              <w:rPr>
                <w:b/>
                <w:bCs/>
              </w:rPr>
              <w:t>Wzór oferty na modernizację kanalizacji deszczowej</w:t>
            </w:r>
          </w:p>
          <w:p w:rsidR="00174341" w:rsidRPr="00371538" w:rsidRDefault="00174341" w:rsidP="004602E6">
            <w:pPr>
              <w:spacing w:before="60" w:after="120"/>
              <w:jc w:val="both"/>
            </w:pPr>
            <w:r w:rsidRPr="00174341">
              <w:t>Wzór oferty na dostawy</w:t>
            </w:r>
          </w:p>
        </w:tc>
      </w:tr>
    </w:tbl>
    <w:p w:rsidR="00174341" w:rsidRPr="00371538" w:rsidRDefault="00174341" w:rsidP="00174341">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74341" w:rsidRPr="00174341">
        <w:t>2013-12-31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 xml:space="preserve">W uzasadnionych przypadkach Zamawiający może przed upływem terminu składania ofert zmienić treść specyfikacji istotnych warunków zamówienia. Dokonaną zmianę specyfikacji Zamawiający przekazuje niezwłocznie wszystkim Wykonawcom, którym </w:t>
      </w:r>
      <w:r w:rsidRPr="004728D7">
        <w:lastRenderedPageBreak/>
        <w:t>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74341" w:rsidRPr="008765DA" w:rsidTr="004602E6">
        <w:tc>
          <w:tcPr>
            <w:tcW w:w="744" w:type="dxa"/>
            <w:tcBorders>
              <w:top w:val="nil"/>
              <w:left w:val="nil"/>
              <w:bottom w:val="nil"/>
              <w:right w:val="nil"/>
            </w:tcBorders>
          </w:tcPr>
          <w:p w:rsidR="00174341" w:rsidRPr="00882095" w:rsidRDefault="00174341" w:rsidP="004602E6"/>
        </w:tc>
        <w:tc>
          <w:tcPr>
            <w:tcW w:w="7304" w:type="dxa"/>
            <w:tcBorders>
              <w:top w:val="nil"/>
              <w:left w:val="nil"/>
              <w:bottom w:val="nil"/>
              <w:right w:val="nil"/>
            </w:tcBorders>
          </w:tcPr>
          <w:p w:rsidR="00174341" w:rsidRPr="008765DA" w:rsidRDefault="00174341" w:rsidP="004602E6">
            <w:pPr>
              <w:rPr>
                <w:lang w:val="en-US"/>
              </w:rPr>
            </w:pP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74341" w:rsidRPr="008765DA" w:rsidTr="004602E6">
        <w:tc>
          <w:tcPr>
            <w:tcW w:w="744" w:type="dxa"/>
            <w:tcBorders>
              <w:top w:val="nil"/>
              <w:left w:val="nil"/>
              <w:bottom w:val="nil"/>
              <w:right w:val="nil"/>
            </w:tcBorders>
          </w:tcPr>
          <w:p w:rsidR="00174341" w:rsidRPr="00882095" w:rsidRDefault="00174341" w:rsidP="004602E6">
            <w:bookmarkStart w:id="9" w:name="_Toc258314250"/>
            <w:r w:rsidRPr="00174341">
              <w:t>1</w:t>
            </w:r>
          </w:p>
        </w:tc>
        <w:tc>
          <w:tcPr>
            <w:tcW w:w="7176" w:type="dxa"/>
            <w:tcBorders>
              <w:top w:val="nil"/>
              <w:left w:val="nil"/>
              <w:bottom w:val="nil"/>
              <w:right w:val="nil"/>
            </w:tcBorders>
          </w:tcPr>
          <w:p w:rsidR="00174341" w:rsidRPr="008765DA" w:rsidRDefault="00174341" w:rsidP="00C50169">
            <w:pPr>
              <w:rPr>
                <w:lang w:val="en-US"/>
              </w:rPr>
            </w:pPr>
            <w:r w:rsidRPr="00174341">
              <w:rPr>
                <w:lang w:val="en-US"/>
              </w:rPr>
              <w:t>podinspektor Grzegorz Haberland</w:t>
            </w:r>
            <w:r w:rsidRPr="008765DA">
              <w:rPr>
                <w:lang w:val="en-US"/>
              </w:rPr>
              <w:t xml:space="preserve"> -  </w:t>
            </w:r>
            <w:r w:rsidRPr="00174341">
              <w:rPr>
                <w:lang w:val="en-US"/>
              </w:rPr>
              <w:t>podinspektor</w:t>
            </w:r>
            <w:r w:rsidRPr="008765DA">
              <w:rPr>
                <w:lang w:val="en-US"/>
              </w:rPr>
              <w:t xml:space="preserve"> tel.: </w:t>
            </w:r>
            <w:r w:rsidRPr="00174341">
              <w:rPr>
                <w:lang w:val="en-US"/>
              </w:rPr>
              <w:t>(61) 2847129</w:t>
            </w:r>
            <w:r w:rsidRPr="008765DA">
              <w:rPr>
                <w:lang w:val="en-US"/>
              </w:rPr>
              <w:t>,</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174341" w:rsidRPr="003209A8" w:rsidRDefault="00174341" w:rsidP="00174341">
      <w:pPr>
        <w:pStyle w:val="Nagwek2"/>
        <w:rPr>
          <w:b/>
        </w:rPr>
      </w:pPr>
      <w:r>
        <w:t xml:space="preserve"> </w:t>
      </w:r>
      <w:r w:rsidRPr="003209A8">
        <w:t xml:space="preserve">Oferta musi być zabezpieczona wadium w wysokości: </w:t>
      </w:r>
      <w:r w:rsidRPr="00174341">
        <w:rPr>
          <w:b/>
          <w:color w:val="auto"/>
        </w:rPr>
        <w:t>3 000.00</w:t>
      </w:r>
      <w:r w:rsidRPr="00DA30CE">
        <w:rPr>
          <w:b/>
          <w:color w:val="auto"/>
        </w:rPr>
        <w:t> PLN</w:t>
      </w:r>
      <w:r w:rsidRPr="00DA30CE">
        <w:rPr>
          <w:color w:val="auto"/>
        </w:rPr>
        <w:t xml:space="preserve"> (słownie: </w:t>
      </w:r>
      <w:r w:rsidRPr="00174341">
        <w:rPr>
          <w:color w:val="auto"/>
        </w:rPr>
        <w:t xml:space="preserve"> trzy tysiące 00/100</w:t>
      </w:r>
      <w:r w:rsidRPr="00DA30CE">
        <w:rPr>
          <w:color w:val="auto"/>
        </w:rPr>
        <w:t> PLN)</w:t>
      </w:r>
      <w:r>
        <w:rPr>
          <w:color w:val="auto"/>
        </w:rPr>
        <w:t>.</w:t>
      </w:r>
    </w:p>
    <w:p w:rsidR="00174341" w:rsidRPr="00876900" w:rsidRDefault="00174341" w:rsidP="00174341">
      <w:pPr>
        <w:pStyle w:val="Nagwek2"/>
      </w:pPr>
      <w:r>
        <w:t xml:space="preserve">Wadium należy wnieść w terminie do dnia </w:t>
      </w:r>
      <w:r w:rsidRPr="00174341">
        <w:t>2014-01-07</w:t>
      </w:r>
      <w:r>
        <w:t xml:space="preserve"> do godz. </w:t>
      </w:r>
      <w:r w:rsidRPr="00174341">
        <w:t>09:00</w:t>
      </w:r>
      <w:r>
        <w:t>.</w:t>
      </w:r>
    </w:p>
    <w:p w:rsidR="00174341" w:rsidRPr="00876900" w:rsidRDefault="00174341" w:rsidP="00174341">
      <w:pPr>
        <w:pStyle w:val="Nagwek2"/>
      </w:pPr>
      <w:r>
        <w:t>Wadium może być wnoszone w jednej lub kilku następujących formach:</w:t>
      </w:r>
    </w:p>
    <w:p w:rsidR="00174341" w:rsidRPr="00876900" w:rsidRDefault="00174341" w:rsidP="00174341">
      <w:pPr>
        <w:pStyle w:val="Nagwek2"/>
        <w:numPr>
          <w:ilvl w:val="2"/>
          <w:numId w:val="1"/>
        </w:numPr>
      </w:pPr>
      <w:r>
        <w:t xml:space="preserve">pieniądzu: przelewem na rachunek bankowy Zamawiającego: </w:t>
      </w:r>
      <w:r w:rsidRPr="00174341">
        <w:t>SBL Śrem</w:t>
      </w:r>
      <w:r>
        <w:t xml:space="preserve"> </w:t>
      </w:r>
      <w:r w:rsidRPr="00174341">
        <w:t>95 9084 0003 2102 0013 0521 0008</w:t>
      </w:r>
      <w:r>
        <w:t>;</w:t>
      </w:r>
    </w:p>
    <w:p w:rsidR="00174341" w:rsidRDefault="00174341" w:rsidP="00174341">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74341" w:rsidRPr="00876900" w:rsidRDefault="00174341" w:rsidP="00174341">
      <w:pPr>
        <w:pStyle w:val="Nagwek2"/>
        <w:numPr>
          <w:ilvl w:val="2"/>
          <w:numId w:val="1"/>
        </w:numPr>
      </w:pPr>
      <w:r>
        <w:t>gwarancjach bankowych;</w:t>
      </w:r>
    </w:p>
    <w:p w:rsidR="00174341" w:rsidRPr="00876900" w:rsidRDefault="00174341" w:rsidP="00174341">
      <w:pPr>
        <w:pStyle w:val="Nagwek2"/>
        <w:numPr>
          <w:ilvl w:val="2"/>
          <w:numId w:val="1"/>
        </w:numPr>
      </w:pPr>
      <w:r>
        <w:t>gwarancjach ubezpieczeniowych;</w:t>
      </w:r>
    </w:p>
    <w:p w:rsidR="00174341" w:rsidRDefault="00174341" w:rsidP="00174341">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174341" w:rsidRPr="00876900" w:rsidRDefault="00174341" w:rsidP="00174341">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174341" w:rsidRDefault="00174341" w:rsidP="00174341">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74341" w:rsidRDefault="00174341" w:rsidP="00174341">
      <w:pPr>
        <w:pStyle w:val="Nagwek2"/>
      </w:pPr>
      <w:r w:rsidRPr="00772ADB">
        <w:t>Wykonawca zobowiązany jest wnieść wadium na okres związania ofertą.</w:t>
      </w:r>
    </w:p>
    <w:p w:rsidR="00174341" w:rsidRPr="00876900" w:rsidRDefault="00174341" w:rsidP="00174341">
      <w:pPr>
        <w:pStyle w:val="Nagwek2"/>
      </w:pPr>
      <w:r>
        <w:lastRenderedPageBreak/>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174341" w:rsidRPr="00876900" w:rsidRDefault="00174341" w:rsidP="00174341">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174341" w:rsidRPr="00876900" w:rsidRDefault="00174341" w:rsidP="00174341">
      <w:pPr>
        <w:pStyle w:val="Nagwek2"/>
      </w:pPr>
      <w:r>
        <w:t>Zamawiający zwraca niezwłocznie wadium, na wniosek Wykonawcy, który wycofał ofertę przed upływem terminu składania ofert.</w:t>
      </w:r>
    </w:p>
    <w:p w:rsidR="00174341" w:rsidRPr="00720175" w:rsidRDefault="00174341" w:rsidP="00174341">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174341" w:rsidRDefault="00174341" w:rsidP="00174341">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74341" w:rsidRDefault="00174341" w:rsidP="00174341">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174341" w:rsidRPr="00876900" w:rsidRDefault="00174341" w:rsidP="00174341">
      <w:pPr>
        <w:pStyle w:val="Nagwek2"/>
      </w:pPr>
      <w:r>
        <w:t>Zamawiający zatrzymuje wadium wraz z odsetkami, jeżeli Wykonawca, którego oferta została wybrana:</w:t>
      </w:r>
    </w:p>
    <w:p w:rsidR="00174341" w:rsidRPr="00876900" w:rsidRDefault="00174341" w:rsidP="00174341">
      <w:pPr>
        <w:pStyle w:val="Nagwek2"/>
        <w:numPr>
          <w:ilvl w:val="2"/>
          <w:numId w:val="1"/>
        </w:numPr>
      </w:pPr>
      <w:r>
        <w:t>odmówił podpisania umowy w sprawie zamówienia publicznego na warunkach określonych w ofercie;</w:t>
      </w:r>
      <w:r w:rsidRPr="006D5F37">
        <w:t xml:space="preserve"> </w:t>
      </w:r>
      <w:r>
        <w:t xml:space="preserve"> </w:t>
      </w:r>
    </w:p>
    <w:p w:rsidR="00174341" w:rsidRDefault="00174341" w:rsidP="00174341">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174341" w:rsidRPr="00174341">
        <w:t>30</w:t>
      </w:r>
      <w:r>
        <w:t xml:space="preserve"> dni.</w:t>
      </w:r>
    </w:p>
    <w:p w:rsidR="008D48A7" w:rsidRPr="00876900" w:rsidRDefault="008D48A7" w:rsidP="008634CF">
      <w:pPr>
        <w:pStyle w:val="Nagwek2"/>
      </w:pPr>
      <w:r>
        <w:t>Bieg terminu związania ofertą rozpoczyna się wraz z upływem terminu składania ofert.</w:t>
      </w:r>
    </w:p>
    <w:p w:rsidR="00174341" w:rsidRPr="00876900" w:rsidRDefault="008D48A7" w:rsidP="00174341">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74341">
        <w:t xml:space="preserve"> Odmowa wyrażenia zgody nie powoduje utraty wadium.</w:t>
      </w:r>
      <w:r w:rsidR="00174341" w:rsidRPr="00876900">
        <w:t xml:space="preserve"> </w:t>
      </w:r>
    </w:p>
    <w:p w:rsidR="00174341" w:rsidRPr="003209A8" w:rsidRDefault="00174341" w:rsidP="0017434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lastRenderedPageBreak/>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174341" w:rsidRPr="00174341">
        <w:t>Modernizacja sieci kanalizacji deszczowej na terenie gminy Śrem w 2014 r.</w:t>
      </w:r>
      <w:r>
        <w:t xml:space="preserve"> NIE OTWIERAĆ przed: </w:t>
      </w:r>
      <w:r w:rsidR="00174341" w:rsidRPr="00174341">
        <w:t>2014-01-07</w:t>
      </w:r>
      <w:r>
        <w:t xml:space="preserve"> godz. </w:t>
      </w:r>
      <w:r w:rsidR="00174341" w:rsidRPr="00174341">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174341" w:rsidRPr="00174341">
        <w:t>siedzibie Zamawiającego</w:t>
      </w:r>
      <w:r>
        <w:t xml:space="preserve">, pokój nr: </w:t>
      </w:r>
      <w:r w:rsidR="00174341" w:rsidRPr="00174341">
        <w:t>2</w:t>
      </w:r>
      <w:r>
        <w:t xml:space="preserve"> do dnia </w:t>
      </w:r>
      <w:r w:rsidR="00174341" w:rsidRPr="00174341">
        <w:t>2014-01-07</w:t>
      </w:r>
      <w:r>
        <w:t xml:space="preserve"> do godz. </w:t>
      </w:r>
      <w:r w:rsidR="00174341" w:rsidRPr="00174341">
        <w:t>09:00</w:t>
      </w:r>
      <w:r>
        <w:t>.</w:t>
      </w:r>
    </w:p>
    <w:p w:rsidR="008D48A7" w:rsidRPr="00876900" w:rsidRDefault="008D48A7" w:rsidP="008634CF">
      <w:pPr>
        <w:pStyle w:val="Nagwek2"/>
      </w:pPr>
      <w:r>
        <w:lastRenderedPageBreak/>
        <w:t>Zamawiający niezwłocznie zwróci ofertę, która zostanie złożona po terminie.</w:t>
      </w:r>
    </w:p>
    <w:p w:rsidR="008D48A7" w:rsidRDefault="008D48A7" w:rsidP="008634CF">
      <w:pPr>
        <w:pStyle w:val="Nagwek2"/>
      </w:pPr>
      <w:r>
        <w:t xml:space="preserve">Otwarcie ofert nastąpi w dniu: </w:t>
      </w:r>
      <w:r w:rsidR="00174341" w:rsidRPr="00174341">
        <w:t>2014-01-07</w:t>
      </w:r>
      <w:r>
        <w:t xml:space="preserve"> o godz. </w:t>
      </w:r>
      <w:r w:rsidR="00174341" w:rsidRPr="00174341">
        <w:t>09:30</w:t>
      </w:r>
      <w:r>
        <w:t xml:space="preserve">, w </w:t>
      </w:r>
      <w:r w:rsidR="00174341" w:rsidRPr="00174341">
        <w:t>siedzibie Zamawiającego</w:t>
      </w:r>
      <w:r>
        <w:t xml:space="preserve">, pokój nr </w:t>
      </w:r>
      <w:r w:rsidR="00174341" w:rsidRPr="00174341">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174341"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174341" w:rsidRPr="008765DA" w:rsidTr="004602E6">
        <w:tc>
          <w:tcPr>
            <w:tcW w:w="900" w:type="dxa"/>
          </w:tcPr>
          <w:p w:rsidR="00174341" w:rsidRPr="00A149D4" w:rsidRDefault="00174341" w:rsidP="004602E6">
            <w:pPr>
              <w:spacing w:before="60" w:after="120"/>
              <w:jc w:val="both"/>
            </w:pPr>
            <w:r w:rsidRPr="00174341">
              <w:t>1</w:t>
            </w:r>
          </w:p>
        </w:tc>
        <w:tc>
          <w:tcPr>
            <w:tcW w:w="4278" w:type="dxa"/>
          </w:tcPr>
          <w:p w:rsidR="00174341" w:rsidRPr="00A149D4" w:rsidRDefault="00174341" w:rsidP="004602E6">
            <w:pPr>
              <w:spacing w:before="60" w:after="120"/>
              <w:jc w:val="both"/>
            </w:pPr>
            <w:r w:rsidRPr="00174341">
              <w:t>czyszczenie wpustu ulicznego</w:t>
            </w:r>
          </w:p>
        </w:tc>
        <w:tc>
          <w:tcPr>
            <w:tcW w:w="1842" w:type="dxa"/>
          </w:tcPr>
          <w:p w:rsidR="00174341" w:rsidRPr="00A149D4" w:rsidRDefault="00174341" w:rsidP="004602E6">
            <w:pPr>
              <w:spacing w:before="60" w:after="120"/>
              <w:jc w:val="both"/>
            </w:pPr>
            <w:r w:rsidRPr="00174341">
              <w:t>8</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w:t>
            </w:r>
          </w:p>
        </w:tc>
        <w:tc>
          <w:tcPr>
            <w:tcW w:w="4278" w:type="dxa"/>
          </w:tcPr>
          <w:p w:rsidR="00174341" w:rsidRPr="00A149D4" w:rsidRDefault="00174341" w:rsidP="004602E6">
            <w:pPr>
              <w:spacing w:before="60" w:after="120"/>
              <w:jc w:val="both"/>
            </w:pPr>
            <w:r w:rsidRPr="00174341">
              <w:t>czyszczenie studni kanalizacji deszczowej</w:t>
            </w:r>
          </w:p>
        </w:tc>
        <w:tc>
          <w:tcPr>
            <w:tcW w:w="1842" w:type="dxa"/>
          </w:tcPr>
          <w:p w:rsidR="00174341" w:rsidRPr="00A149D4" w:rsidRDefault="00174341" w:rsidP="004602E6">
            <w:pPr>
              <w:spacing w:before="60" w:after="120"/>
              <w:jc w:val="both"/>
            </w:pPr>
            <w:r w:rsidRPr="00174341">
              <w:t>8</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w:t>
            </w:r>
          </w:p>
        </w:tc>
        <w:tc>
          <w:tcPr>
            <w:tcW w:w="4278" w:type="dxa"/>
          </w:tcPr>
          <w:p w:rsidR="00174341" w:rsidRPr="00A149D4" w:rsidRDefault="00174341" w:rsidP="004602E6">
            <w:pPr>
              <w:spacing w:before="60" w:after="120"/>
              <w:jc w:val="both"/>
            </w:pPr>
            <w:r w:rsidRPr="00174341">
              <w:t>renowacja kanalizacji (wycinka korzeni)  fi 200 mm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4</w:t>
            </w:r>
          </w:p>
        </w:tc>
        <w:tc>
          <w:tcPr>
            <w:tcW w:w="4278" w:type="dxa"/>
          </w:tcPr>
          <w:p w:rsidR="00174341" w:rsidRPr="00A149D4" w:rsidRDefault="00174341" w:rsidP="004602E6">
            <w:pPr>
              <w:spacing w:before="60" w:after="120"/>
              <w:jc w:val="both"/>
            </w:pPr>
            <w:r w:rsidRPr="00174341">
              <w:t>renowacja kanalizacji (wycinka korzeni)  fi 300 mm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5</w:t>
            </w:r>
          </w:p>
        </w:tc>
        <w:tc>
          <w:tcPr>
            <w:tcW w:w="4278" w:type="dxa"/>
          </w:tcPr>
          <w:p w:rsidR="00174341" w:rsidRPr="00A149D4" w:rsidRDefault="00174341" w:rsidP="004602E6">
            <w:pPr>
              <w:spacing w:before="60" w:after="120"/>
              <w:jc w:val="both"/>
            </w:pPr>
            <w:r w:rsidRPr="00174341">
              <w:t xml:space="preserve">renowacja kanalizacji (wycinka korzeni)  </w:t>
            </w:r>
            <w:r w:rsidRPr="00174341">
              <w:lastRenderedPageBreak/>
              <w:t>fi 400 mm</w:t>
            </w:r>
          </w:p>
        </w:tc>
        <w:tc>
          <w:tcPr>
            <w:tcW w:w="1842" w:type="dxa"/>
          </w:tcPr>
          <w:p w:rsidR="00174341" w:rsidRPr="00A149D4" w:rsidRDefault="00174341" w:rsidP="004602E6">
            <w:pPr>
              <w:spacing w:before="60" w:after="120"/>
              <w:jc w:val="both"/>
            </w:pPr>
            <w:r w:rsidRPr="00174341">
              <w:lastRenderedPageBreak/>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lastRenderedPageBreak/>
              <w:t>6</w:t>
            </w:r>
          </w:p>
        </w:tc>
        <w:tc>
          <w:tcPr>
            <w:tcW w:w="4278" w:type="dxa"/>
          </w:tcPr>
          <w:p w:rsidR="00174341" w:rsidRPr="00A149D4" w:rsidRDefault="00174341" w:rsidP="004602E6">
            <w:pPr>
              <w:spacing w:before="60" w:after="120"/>
              <w:jc w:val="both"/>
            </w:pPr>
            <w:r w:rsidRPr="00174341">
              <w:t>renowacja kanalizacji (wycinka korzeni)  fi 500 mm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7</w:t>
            </w:r>
          </w:p>
        </w:tc>
        <w:tc>
          <w:tcPr>
            <w:tcW w:w="4278" w:type="dxa"/>
          </w:tcPr>
          <w:p w:rsidR="00174341" w:rsidRPr="00A149D4" w:rsidRDefault="00174341" w:rsidP="004602E6">
            <w:pPr>
              <w:spacing w:before="60" w:after="120"/>
              <w:jc w:val="both"/>
            </w:pPr>
            <w:r w:rsidRPr="00174341">
              <w:t>renowacja kanalizacji (wycinka korzeni)  fi 600 mm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8</w:t>
            </w:r>
          </w:p>
        </w:tc>
        <w:tc>
          <w:tcPr>
            <w:tcW w:w="4278" w:type="dxa"/>
          </w:tcPr>
          <w:p w:rsidR="00174341" w:rsidRPr="00A149D4" w:rsidRDefault="00174341" w:rsidP="004602E6">
            <w:pPr>
              <w:spacing w:before="60" w:after="120"/>
              <w:jc w:val="both"/>
            </w:pPr>
            <w:r w:rsidRPr="00174341">
              <w:t>renowacja kanalizacji (wycinka korzeni)  fi 800-1000 mm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9</w:t>
            </w:r>
          </w:p>
        </w:tc>
        <w:tc>
          <w:tcPr>
            <w:tcW w:w="4278" w:type="dxa"/>
          </w:tcPr>
          <w:p w:rsidR="00174341" w:rsidRPr="00A149D4" w:rsidRDefault="00174341" w:rsidP="004602E6">
            <w:pPr>
              <w:spacing w:before="60" w:after="120"/>
              <w:jc w:val="both"/>
            </w:pPr>
            <w:r w:rsidRPr="00174341">
              <w:t>czyszczenie kanalizacji deszczowej fi 160-200 mm</w:t>
            </w:r>
          </w:p>
        </w:tc>
        <w:tc>
          <w:tcPr>
            <w:tcW w:w="1842" w:type="dxa"/>
          </w:tcPr>
          <w:p w:rsidR="00174341" w:rsidRPr="00A149D4" w:rsidRDefault="00174341" w:rsidP="004602E6">
            <w:pPr>
              <w:spacing w:before="60" w:after="120"/>
              <w:jc w:val="both"/>
            </w:pPr>
            <w:r w:rsidRPr="00174341">
              <w:t>4</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10</w:t>
            </w:r>
          </w:p>
        </w:tc>
        <w:tc>
          <w:tcPr>
            <w:tcW w:w="4278" w:type="dxa"/>
          </w:tcPr>
          <w:p w:rsidR="00174341" w:rsidRPr="00A149D4" w:rsidRDefault="00174341" w:rsidP="004602E6">
            <w:pPr>
              <w:spacing w:before="60" w:after="120"/>
              <w:jc w:val="both"/>
            </w:pPr>
            <w:r w:rsidRPr="00174341">
              <w:t>czyszczenie kanalizacji deszczowej fi 300-400 mm</w:t>
            </w:r>
          </w:p>
        </w:tc>
        <w:tc>
          <w:tcPr>
            <w:tcW w:w="1842" w:type="dxa"/>
          </w:tcPr>
          <w:p w:rsidR="00174341" w:rsidRPr="00A149D4" w:rsidRDefault="00174341" w:rsidP="004602E6">
            <w:pPr>
              <w:spacing w:before="60" w:after="120"/>
              <w:jc w:val="both"/>
            </w:pPr>
            <w:r w:rsidRPr="00174341">
              <w:t>4</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11</w:t>
            </w:r>
          </w:p>
        </w:tc>
        <w:tc>
          <w:tcPr>
            <w:tcW w:w="4278" w:type="dxa"/>
          </w:tcPr>
          <w:p w:rsidR="00174341" w:rsidRPr="00A149D4" w:rsidRDefault="00174341" w:rsidP="004602E6">
            <w:pPr>
              <w:spacing w:before="60" w:after="120"/>
              <w:jc w:val="both"/>
            </w:pPr>
            <w:r w:rsidRPr="00174341">
              <w:t>czyszczenie kanalizacji deszczowej powyżej fi 400 mm</w:t>
            </w:r>
          </w:p>
        </w:tc>
        <w:tc>
          <w:tcPr>
            <w:tcW w:w="1842" w:type="dxa"/>
          </w:tcPr>
          <w:p w:rsidR="00174341" w:rsidRPr="00A149D4" w:rsidRDefault="00174341" w:rsidP="004602E6">
            <w:pPr>
              <w:spacing w:before="60" w:after="120"/>
              <w:jc w:val="both"/>
            </w:pPr>
            <w:r w:rsidRPr="00174341">
              <w:t>4</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12</w:t>
            </w:r>
          </w:p>
        </w:tc>
        <w:tc>
          <w:tcPr>
            <w:tcW w:w="4278" w:type="dxa"/>
          </w:tcPr>
          <w:p w:rsidR="00174341" w:rsidRPr="00A149D4" w:rsidRDefault="00174341" w:rsidP="004602E6">
            <w:pPr>
              <w:spacing w:before="60" w:after="120"/>
              <w:jc w:val="both"/>
            </w:pPr>
            <w:r w:rsidRPr="00174341">
              <w:t>rozbiórka podbudowy betonowej</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13</w:t>
            </w:r>
          </w:p>
        </w:tc>
        <w:tc>
          <w:tcPr>
            <w:tcW w:w="4278" w:type="dxa"/>
          </w:tcPr>
          <w:p w:rsidR="00174341" w:rsidRPr="00A149D4" w:rsidRDefault="00174341" w:rsidP="004602E6">
            <w:pPr>
              <w:spacing w:before="60" w:after="120"/>
              <w:jc w:val="both"/>
            </w:pPr>
            <w:r w:rsidRPr="00174341">
              <w:t>odtworzenie podbudowy betonowej</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14</w:t>
            </w:r>
          </w:p>
        </w:tc>
        <w:tc>
          <w:tcPr>
            <w:tcW w:w="4278" w:type="dxa"/>
          </w:tcPr>
          <w:p w:rsidR="00174341" w:rsidRPr="00A149D4" w:rsidRDefault="00174341" w:rsidP="004602E6">
            <w:pPr>
              <w:spacing w:before="60" w:after="120"/>
              <w:jc w:val="both"/>
            </w:pPr>
            <w:r w:rsidRPr="00174341">
              <w:t>rozebranie nawierzchni z mas bitumicznych o grub. 8-12 cm</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15</w:t>
            </w:r>
          </w:p>
        </w:tc>
        <w:tc>
          <w:tcPr>
            <w:tcW w:w="4278" w:type="dxa"/>
          </w:tcPr>
          <w:p w:rsidR="00174341" w:rsidRPr="00A149D4" w:rsidRDefault="00174341" w:rsidP="004602E6">
            <w:pPr>
              <w:spacing w:before="60" w:after="120"/>
              <w:jc w:val="both"/>
            </w:pPr>
            <w:r w:rsidRPr="00174341">
              <w:t>rozbiórka nawierzchni z kostki brukowej betonowej</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16</w:t>
            </w:r>
          </w:p>
        </w:tc>
        <w:tc>
          <w:tcPr>
            <w:tcW w:w="4278" w:type="dxa"/>
          </w:tcPr>
          <w:p w:rsidR="00174341" w:rsidRPr="00A149D4" w:rsidRDefault="00174341" w:rsidP="004602E6">
            <w:pPr>
              <w:spacing w:before="60" w:after="120"/>
              <w:jc w:val="both"/>
            </w:pPr>
            <w:r w:rsidRPr="00174341">
              <w:t>ułożenie nawierzchni z kostki brukowej betonowej</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17</w:t>
            </w:r>
          </w:p>
        </w:tc>
        <w:tc>
          <w:tcPr>
            <w:tcW w:w="4278" w:type="dxa"/>
          </w:tcPr>
          <w:p w:rsidR="00174341" w:rsidRPr="00A149D4" w:rsidRDefault="00174341" w:rsidP="004602E6">
            <w:pPr>
              <w:spacing w:before="60" w:after="120"/>
              <w:jc w:val="both"/>
            </w:pPr>
            <w:r w:rsidRPr="00174341">
              <w:t>wykopy jamiste lub liniowe</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18</w:t>
            </w:r>
          </w:p>
        </w:tc>
        <w:tc>
          <w:tcPr>
            <w:tcW w:w="4278" w:type="dxa"/>
          </w:tcPr>
          <w:p w:rsidR="00174341" w:rsidRPr="00A149D4" w:rsidRDefault="00174341" w:rsidP="004602E6">
            <w:pPr>
              <w:spacing w:before="60" w:after="120"/>
              <w:jc w:val="both"/>
            </w:pPr>
            <w:r w:rsidRPr="00174341">
              <w:t>demontaż rurociągu betonowego fi 160, 200 mm</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19</w:t>
            </w:r>
          </w:p>
        </w:tc>
        <w:tc>
          <w:tcPr>
            <w:tcW w:w="4278" w:type="dxa"/>
          </w:tcPr>
          <w:p w:rsidR="00174341" w:rsidRPr="00A149D4" w:rsidRDefault="00174341" w:rsidP="004602E6">
            <w:pPr>
              <w:spacing w:before="60" w:after="120"/>
              <w:jc w:val="both"/>
            </w:pPr>
            <w:r w:rsidRPr="00174341">
              <w:t>demontaż rurociągu betonowego fi 300, 400 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20</w:t>
            </w:r>
          </w:p>
        </w:tc>
        <w:tc>
          <w:tcPr>
            <w:tcW w:w="4278" w:type="dxa"/>
          </w:tcPr>
          <w:p w:rsidR="00174341" w:rsidRPr="00A149D4" w:rsidRDefault="00174341" w:rsidP="004602E6">
            <w:pPr>
              <w:spacing w:before="60" w:after="120"/>
              <w:jc w:val="both"/>
            </w:pPr>
            <w:r w:rsidRPr="00174341">
              <w:t>montaż rurociągu z rur PVC fi 160 - 200mm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21</w:t>
            </w:r>
          </w:p>
        </w:tc>
        <w:tc>
          <w:tcPr>
            <w:tcW w:w="4278" w:type="dxa"/>
          </w:tcPr>
          <w:p w:rsidR="00174341" w:rsidRPr="00A149D4" w:rsidRDefault="00174341" w:rsidP="004602E6">
            <w:pPr>
              <w:spacing w:before="60" w:after="120"/>
              <w:jc w:val="both"/>
            </w:pPr>
            <w:r w:rsidRPr="00174341">
              <w:t>montaż rurociągu z rur PVC fi do 400mm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22</w:t>
            </w:r>
          </w:p>
        </w:tc>
        <w:tc>
          <w:tcPr>
            <w:tcW w:w="4278" w:type="dxa"/>
          </w:tcPr>
          <w:p w:rsidR="00174341" w:rsidRPr="00A149D4" w:rsidRDefault="00174341" w:rsidP="004602E6">
            <w:pPr>
              <w:spacing w:before="60" w:after="120"/>
              <w:jc w:val="both"/>
            </w:pPr>
            <w:r w:rsidRPr="00174341">
              <w:t>zasypanie wykopu</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23</w:t>
            </w:r>
          </w:p>
        </w:tc>
        <w:tc>
          <w:tcPr>
            <w:tcW w:w="4278" w:type="dxa"/>
          </w:tcPr>
          <w:p w:rsidR="00174341" w:rsidRPr="00A149D4" w:rsidRDefault="00174341" w:rsidP="004602E6">
            <w:pPr>
              <w:spacing w:before="60" w:after="120"/>
              <w:jc w:val="both"/>
            </w:pPr>
            <w:r w:rsidRPr="00174341">
              <w:t>zagęszczenie wykopu</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24</w:t>
            </w:r>
          </w:p>
        </w:tc>
        <w:tc>
          <w:tcPr>
            <w:tcW w:w="4278" w:type="dxa"/>
          </w:tcPr>
          <w:p w:rsidR="00174341" w:rsidRPr="00A149D4" w:rsidRDefault="00174341" w:rsidP="004602E6">
            <w:pPr>
              <w:spacing w:before="60" w:after="120"/>
              <w:jc w:val="both"/>
            </w:pPr>
            <w:r w:rsidRPr="00174341">
              <w:t>wykonanie podbudowy betonowej</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25</w:t>
            </w:r>
          </w:p>
        </w:tc>
        <w:tc>
          <w:tcPr>
            <w:tcW w:w="4278" w:type="dxa"/>
          </w:tcPr>
          <w:p w:rsidR="00174341" w:rsidRPr="00A149D4" w:rsidRDefault="00174341" w:rsidP="004602E6">
            <w:pPr>
              <w:spacing w:before="60" w:after="120"/>
              <w:jc w:val="both"/>
            </w:pPr>
            <w:r w:rsidRPr="00174341">
              <w:t>komory murowane z cegieł (na 1 cegłę)</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26</w:t>
            </w:r>
          </w:p>
        </w:tc>
        <w:tc>
          <w:tcPr>
            <w:tcW w:w="4278" w:type="dxa"/>
          </w:tcPr>
          <w:p w:rsidR="00174341" w:rsidRPr="00A149D4" w:rsidRDefault="00174341" w:rsidP="004602E6">
            <w:pPr>
              <w:spacing w:before="60" w:after="120"/>
              <w:jc w:val="both"/>
            </w:pPr>
            <w:r w:rsidRPr="00174341">
              <w:t>demontaż studni fi 500 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27</w:t>
            </w:r>
          </w:p>
        </w:tc>
        <w:tc>
          <w:tcPr>
            <w:tcW w:w="4278" w:type="dxa"/>
          </w:tcPr>
          <w:p w:rsidR="00174341" w:rsidRPr="00A149D4" w:rsidRDefault="00174341" w:rsidP="004602E6">
            <w:pPr>
              <w:spacing w:before="60" w:after="120"/>
              <w:jc w:val="both"/>
            </w:pPr>
            <w:r w:rsidRPr="00174341">
              <w:t>demontaż studni fi 1000 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lastRenderedPageBreak/>
              <w:t>28</w:t>
            </w:r>
          </w:p>
        </w:tc>
        <w:tc>
          <w:tcPr>
            <w:tcW w:w="4278" w:type="dxa"/>
          </w:tcPr>
          <w:p w:rsidR="00174341" w:rsidRPr="00A149D4" w:rsidRDefault="00174341" w:rsidP="004602E6">
            <w:pPr>
              <w:spacing w:before="60" w:after="120"/>
              <w:jc w:val="both"/>
            </w:pPr>
            <w:r w:rsidRPr="00174341">
              <w:t>uzupełnienie włazu ulicznego (kratka ściekowa)</w:t>
            </w:r>
          </w:p>
        </w:tc>
        <w:tc>
          <w:tcPr>
            <w:tcW w:w="1842" w:type="dxa"/>
          </w:tcPr>
          <w:p w:rsidR="00174341" w:rsidRPr="00A149D4" w:rsidRDefault="00174341" w:rsidP="004602E6">
            <w:pPr>
              <w:spacing w:before="60" w:after="120"/>
              <w:jc w:val="both"/>
            </w:pPr>
            <w:r w:rsidRPr="00174341">
              <w:t>5</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29</w:t>
            </w:r>
          </w:p>
        </w:tc>
        <w:tc>
          <w:tcPr>
            <w:tcW w:w="4278" w:type="dxa"/>
          </w:tcPr>
          <w:p w:rsidR="00174341" w:rsidRPr="00A149D4" w:rsidRDefault="00174341" w:rsidP="004602E6">
            <w:pPr>
              <w:spacing w:before="60" w:after="120"/>
              <w:jc w:val="both"/>
            </w:pPr>
            <w:r w:rsidRPr="00174341">
              <w:t>uzupełnienie włazu na studni</w:t>
            </w:r>
          </w:p>
        </w:tc>
        <w:tc>
          <w:tcPr>
            <w:tcW w:w="1842" w:type="dxa"/>
          </w:tcPr>
          <w:p w:rsidR="00174341" w:rsidRPr="00A149D4" w:rsidRDefault="00174341" w:rsidP="004602E6">
            <w:pPr>
              <w:spacing w:before="60" w:after="120"/>
              <w:jc w:val="both"/>
            </w:pPr>
            <w:r w:rsidRPr="00174341">
              <w:t>4</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30</w:t>
            </w:r>
          </w:p>
        </w:tc>
        <w:tc>
          <w:tcPr>
            <w:tcW w:w="4278" w:type="dxa"/>
          </w:tcPr>
          <w:p w:rsidR="00174341" w:rsidRPr="00A149D4" w:rsidRDefault="00174341" w:rsidP="004602E6">
            <w:pPr>
              <w:spacing w:before="60" w:after="120"/>
              <w:jc w:val="both"/>
            </w:pPr>
            <w:r w:rsidRPr="00174341">
              <w:t>czyszczenie separatorów 5 szt. raz w roku z wywozem</w:t>
            </w:r>
          </w:p>
        </w:tc>
        <w:tc>
          <w:tcPr>
            <w:tcW w:w="1842" w:type="dxa"/>
          </w:tcPr>
          <w:p w:rsidR="00174341" w:rsidRPr="00A149D4" w:rsidRDefault="00174341" w:rsidP="004602E6">
            <w:pPr>
              <w:spacing w:before="60" w:after="120"/>
              <w:jc w:val="both"/>
            </w:pPr>
            <w:r w:rsidRPr="00174341">
              <w:t>3</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31</w:t>
            </w:r>
          </w:p>
        </w:tc>
        <w:tc>
          <w:tcPr>
            <w:tcW w:w="4278" w:type="dxa"/>
          </w:tcPr>
          <w:p w:rsidR="00174341" w:rsidRPr="00A149D4" w:rsidRDefault="00174341" w:rsidP="004602E6">
            <w:pPr>
              <w:spacing w:before="60" w:after="120"/>
              <w:jc w:val="both"/>
            </w:pPr>
            <w:r w:rsidRPr="00174341">
              <w:t>czyszczenie piaskowników 2 szt. raz w roku z wywozem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32</w:t>
            </w:r>
          </w:p>
        </w:tc>
        <w:tc>
          <w:tcPr>
            <w:tcW w:w="4278" w:type="dxa"/>
          </w:tcPr>
          <w:p w:rsidR="00174341" w:rsidRPr="00A149D4" w:rsidRDefault="00174341" w:rsidP="004602E6">
            <w:pPr>
              <w:spacing w:before="60" w:after="120"/>
              <w:jc w:val="both"/>
            </w:pPr>
            <w:r w:rsidRPr="00174341">
              <w:t>wymiana gruntu</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33</w:t>
            </w:r>
          </w:p>
        </w:tc>
        <w:tc>
          <w:tcPr>
            <w:tcW w:w="4278" w:type="dxa"/>
          </w:tcPr>
          <w:p w:rsidR="00174341" w:rsidRPr="00A149D4" w:rsidRDefault="00174341" w:rsidP="004602E6">
            <w:pPr>
              <w:spacing w:before="60" w:after="120"/>
              <w:jc w:val="both"/>
            </w:pPr>
            <w:r w:rsidRPr="00174341">
              <w:t>wywóz gruzu na odległość do 7 km</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34</w:t>
            </w:r>
          </w:p>
        </w:tc>
        <w:tc>
          <w:tcPr>
            <w:tcW w:w="4278" w:type="dxa"/>
          </w:tcPr>
          <w:p w:rsidR="00174341" w:rsidRPr="00A149D4" w:rsidRDefault="00174341" w:rsidP="004602E6">
            <w:pPr>
              <w:spacing w:before="60" w:after="120"/>
              <w:jc w:val="both"/>
            </w:pPr>
            <w:r w:rsidRPr="00174341">
              <w:t>koszt 1 r-g</w:t>
            </w:r>
          </w:p>
        </w:tc>
        <w:tc>
          <w:tcPr>
            <w:tcW w:w="1842" w:type="dxa"/>
          </w:tcPr>
          <w:p w:rsidR="00174341" w:rsidRPr="00A149D4" w:rsidRDefault="00174341" w:rsidP="004602E6">
            <w:pPr>
              <w:spacing w:before="60" w:after="120"/>
              <w:jc w:val="both"/>
            </w:pPr>
            <w:r w:rsidRPr="00174341">
              <w:t>1</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35</w:t>
            </w:r>
          </w:p>
        </w:tc>
        <w:tc>
          <w:tcPr>
            <w:tcW w:w="4278" w:type="dxa"/>
          </w:tcPr>
          <w:p w:rsidR="00174341" w:rsidRPr="00A149D4" w:rsidRDefault="00174341" w:rsidP="004602E6">
            <w:pPr>
              <w:spacing w:before="60" w:after="120"/>
              <w:jc w:val="both"/>
            </w:pPr>
            <w:r w:rsidRPr="00174341">
              <w:t>montaż studni fi 500 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36</w:t>
            </w:r>
          </w:p>
        </w:tc>
        <w:tc>
          <w:tcPr>
            <w:tcW w:w="4278" w:type="dxa"/>
          </w:tcPr>
          <w:p w:rsidR="00174341" w:rsidRPr="00A149D4" w:rsidRDefault="00174341" w:rsidP="004602E6">
            <w:pPr>
              <w:spacing w:before="60" w:after="120"/>
              <w:jc w:val="both"/>
            </w:pPr>
            <w:r w:rsidRPr="00174341">
              <w:t>montaż studni fi 1000 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37</w:t>
            </w:r>
          </w:p>
        </w:tc>
        <w:tc>
          <w:tcPr>
            <w:tcW w:w="4278" w:type="dxa"/>
          </w:tcPr>
          <w:p w:rsidR="00174341" w:rsidRPr="00A149D4" w:rsidRDefault="00174341" w:rsidP="004602E6">
            <w:pPr>
              <w:spacing w:before="60" w:after="120"/>
              <w:jc w:val="both"/>
            </w:pPr>
            <w:r w:rsidRPr="00174341">
              <w:t>demontaż rurociągu betonowego fi 500/600mm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38</w:t>
            </w:r>
          </w:p>
        </w:tc>
        <w:tc>
          <w:tcPr>
            <w:tcW w:w="4278" w:type="dxa"/>
          </w:tcPr>
          <w:p w:rsidR="00174341" w:rsidRPr="00A149D4" w:rsidRDefault="00174341" w:rsidP="004602E6">
            <w:pPr>
              <w:spacing w:before="60" w:after="120"/>
              <w:jc w:val="both"/>
            </w:pPr>
            <w:r w:rsidRPr="00174341">
              <w:t>demontaż rurociągu betonowego fi 1000mm i więcej</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39</w:t>
            </w:r>
          </w:p>
        </w:tc>
        <w:tc>
          <w:tcPr>
            <w:tcW w:w="4278" w:type="dxa"/>
          </w:tcPr>
          <w:p w:rsidR="00174341" w:rsidRPr="00A149D4" w:rsidRDefault="00174341" w:rsidP="004602E6">
            <w:pPr>
              <w:spacing w:before="60" w:after="120"/>
              <w:jc w:val="both"/>
            </w:pPr>
            <w:r w:rsidRPr="00174341">
              <w:t>montaż rurociągu z rur PVC fi 500/600mm</w:t>
            </w:r>
          </w:p>
        </w:tc>
        <w:tc>
          <w:tcPr>
            <w:tcW w:w="1842" w:type="dxa"/>
          </w:tcPr>
          <w:p w:rsidR="00174341" w:rsidRPr="00A149D4" w:rsidRDefault="00174341" w:rsidP="004602E6">
            <w:pPr>
              <w:spacing w:before="60" w:after="120"/>
              <w:jc w:val="both"/>
            </w:pPr>
            <w:r w:rsidRPr="00174341">
              <w:t>2</w:t>
            </w:r>
            <w:r>
              <w:t xml:space="preserve"> %</w:t>
            </w:r>
          </w:p>
        </w:tc>
      </w:tr>
      <w:tr w:rsidR="00174341" w:rsidRPr="008765DA" w:rsidTr="004602E6">
        <w:tc>
          <w:tcPr>
            <w:tcW w:w="900" w:type="dxa"/>
          </w:tcPr>
          <w:p w:rsidR="00174341" w:rsidRPr="00A149D4" w:rsidRDefault="00174341" w:rsidP="004602E6">
            <w:pPr>
              <w:spacing w:before="60" w:after="120"/>
              <w:jc w:val="both"/>
            </w:pPr>
            <w:r w:rsidRPr="00174341">
              <w:t>40</w:t>
            </w:r>
          </w:p>
        </w:tc>
        <w:tc>
          <w:tcPr>
            <w:tcW w:w="4278" w:type="dxa"/>
          </w:tcPr>
          <w:p w:rsidR="00174341" w:rsidRPr="00A149D4" w:rsidRDefault="00174341" w:rsidP="004602E6">
            <w:pPr>
              <w:spacing w:before="60" w:after="120"/>
              <w:jc w:val="both"/>
            </w:pPr>
            <w:r w:rsidRPr="00174341">
              <w:t>montaż rurociągu z rur PVC fi 1000mm i więcej</w:t>
            </w:r>
          </w:p>
        </w:tc>
        <w:tc>
          <w:tcPr>
            <w:tcW w:w="1842" w:type="dxa"/>
          </w:tcPr>
          <w:p w:rsidR="00174341" w:rsidRPr="00A149D4" w:rsidRDefault="00174341" w:rsidP="004602E6">
            <w:pPr>
              <w:spacing w:before="60" w:after="120"/>
              <w:jc w:val="both"/>
            </w:pPr>
            <w:r w:rsidRPr="00174341">
              <w:t>2</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174341" w:rsidRPr="008765DA" w:rsidTr="004602E6">
        <w:tc>
          <w:tcPr>
            <w:tcW w:w="2237" w:type="dxa"/>
          </w:tcPr>
          <w:p w:rsidR="00174341" w:rsidRPr="008765DA" w:rsidRDefault="00174341" w:rsidP="004602E6">
            <w:pPr>
              <w:spacing w:before="60" w:after="120"/>
              <w:jc w:val="both"/>
              <w:rPr>
                <w:b/>
              </w:rPr>
            </w:pPr>
            <w:r w:rsidRPr="00174341">
              <w:t>1</w:t>
            </w:r>
          </w:p>
        </w:tc>
        <w:tc>
          <w:tcPr>
            <w:tcW w:w="4783" w:type="dxa"/>
          </w:tcPr>
          <w:p w:rsidR="00174341" w:rsidRDefault="00174341" w:rsidP="004602E6">
            <w:pPr>
              <w:pStyle w:val="Tekstpodstawowy"/>
              <w:spacing w:before="60"/>
            </w:pPr>
            <w:r w:rsidRPr="00174341">
              <w:t>czyszczenie wpustu ulicznego</w:t>
            </w:r>
          </w:p>
          <w:p w:rsidR="00174341" w:rsidRPr="00174341" w:rsidRDefault="00174341" w:rsidP="004602E6">
            <w:pPr>
              <w:spacing w:before="60" w:after="120"/>
              <w:jc w:val="both"/>
            </w:pPr>
            <w:r w:rsidRPr="00174341">
              <w:t>Liczba punktów = ( Cmin/Cof ) * 100 * waga kryterium (%)</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cena najtańszej z ofert</w:t>
            </w:r>
          </w:p>
          <w:p w:rsidR="00174341" w:rsidRPr="008765DA" w:rsidRDefault="00174341" w:rsidP="004602E6">
            <w:pPr>
              <w:spacing w:before="60" w:after="120"/>
              <w:jc w:val="both"/>
              <w:rPr>
                <w:b/>
              </w:rPr>
            </w:pPr>
            <w:r w:rsidRPr="00174341">
              <w:t xml:space="preserve"> - Cof - cena badanej oferty</w:t>
            </w:r>
          </w:p>
        </w:tc>
      </w:tr>
      <w:tr w:rsidR="00174341" w:rsidRPr="008765DA" w:rsidTr="004602E6">
        <w:tc>
          <w:tcPr>
            <w:tcW w:w="2237" w:type="dxa"/>
          </w:tcPr>
          <w:p w:rsidR="00174341" w:rsidRPr="008765DA" w:rsidRDefault="00174341" w:rsidP="004602E6">
            <w:pPr>
              <w:spacing w:before="60" w:after="120"/>
              <w:jc w:val="both"/>
              <w:rPr>
                <w:b/>
              </w:rPr>
            </w:pPr>
            <w:r w:rsidRPr="00174341">
              <w:t>2</w:t>
            </w:r>
          </w:p>
        </w:tc>
        <w:tc>
          <w:tcPr>
            <w:tcW w:w="4783" w:type="dxa"/>
          </w:tcPr>
          <w:p w:rsidR="00174341" w:rsidRDefault="00174341" w:rsidP="004602E6">
            <w:pPr>
              <w:pStyle w:val="Tekstpodstawowy"/>
              <w:spacing w:before="60"/>
            </w:pPr>
            <w:r w:rsidRPr="00174341">
              <w:t>czyszczenie studni kanalizacji deszczowej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3</w:t>
            </w:r>
          </w:p>
        </w:tc>
        <w:tc>
          <w:tcPr>
            <w:tcW w:w="4783" w:type="dxa"/>
          </w:tcPr>
          <w:p w:rsidR="00174341" w:rsidRDefault="00174341" w:rsidP="004602E6">
            <w:pPr>
              <w:pStyle w:val="Tekstpodstawowy"/>
              <w:spacing w:before="60"/>
            </w:pPr>
            <w:r w:rsidRPr="00174341">
              <w:t>renowacja kanalizacji (wycinka korzeni)  fi 200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4</w:t>
            </w:r>
          </w:p>
        </w:tc>
        <w:tc>
          <w:tcPr>
            <w:tcW w:w="4783" w:type="dxa"/>
          </w:tcPr>
          <w:p w:rsidR="00174341" w:rsidRDefault="00174341" w:rsidP="004602E6">
            <w:pPr>
              <w:pStyle w:val="Tekstpodstawowy"/>
              <w:spacing w:before="60"/>
            </w:pPr>
            <w:r w:rsidRPr="00174341">
              <w:t>renowacja kanalizacji (wycinka korzeni)  fi 300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5</w:t>
            </w:r>
          </w:p>
        </w:tc>
        <w:tc>
          <w:tcPr>
            <w:tcW w:w="4783" w:type="dxa"/>
          </w:tcPr>
          <w:p w:rsidR="00174341" w:rsidRDefault="00174341" w:rsidP="004602E6">
            <w:pPr>
              <w:pStyle w:val="Tekstpodstawowy"/>
              <w:spacing w:before="60"/>
            </w:pPr>
            <w:r w:rsidRPr="00174341">
              <w:t>renowacja kanalizacji (wycinka korzeni)  fi 400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6</w:t>
            </w:r>
          </w:p>
        </w:tc>
        <w:tc>
          <w:tcPr>
            <w:tcW w:w="4783" w:type="dxa"/>
          </w:tcPr>
          <w:p w:rsidR="00174341" w:rsidRDefault="00174341" w:rsidP="004602E6">
            <w:pPr>
              <w:pStyle w:val="Tekstpodstawowy"/>
              <w:spacing w:before="60"/>
            </w:pPr>
            <w:r w:rsidRPr="00174341">
              <w:t>renowacja kanalizacji (wycinka korzeni)  fi 500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7</w:t>
            </w:r>
          </w:p>
        </w:tc>
        <w:tc>
          <w:tcPr>
            <w:tcW w:w="4783" w:type="dxa"/>
          </w:tcPr>
          <w:p w:rsidR="00174341" w:rsidRDefault="00174341" w:rsidP="004602E6">
            <w:pPr>
              <w:pStyle w:val="Tekstpodstawowy"/>
              <w:spacing w:before="60"/>
            </w:pPr>
            <w:r w:rsidRPr="00174341">
              <w:t>renowacja kanalizacji (wycinka korzeni)  fi 600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8</w:t>
            </w:r>
          </w:p>
        </w:tc>
        <w:tc>
          <w:tcPr>
            <w:tcW w:w="4783" w:type="dxa"/>
          </w:tcPr>
          <w:p w:rsidR="00174341" w:rsidRDefault="00174341" w:rsidP="004602E6">
            <w:pPr>
              <w:pStyle w:val="Tekstpodstawowy"/>
              <w:spacing w:before="60"/>
            </w:pPr>
            <w:r w:rsidRPr="00174341">
              <w:t>renowacja kanalizacji (wycinka korzeni)  fi 800-1000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9</w:t>
            </w:r>
          </w:p>
        </w:tc>
        <w:tc>
          <w:tcPr>
            <w:tcW w:w="4783" w:type="dxa"/>
          </w:tcPr>
          <w:p w:rsidR="00174341" w:rsidRDefault="00174341" w:rsidP="004602E6">
            <w:pPr>
              <w:pStyle w:val="Tekstpodstawowy"/>
              <w:spacing w:before="60"/>
            </w:pPr>
            <w:r w:rsidRPr="00174341">
              <w:t>czyszczenie kanalizacji deszczowej fi 160-200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10</w:t>
            </w:r>
          </w:p>
        </w:tc>
        <w:tc>
          <w:tcPr>
            <w:tcW w:w="4783" w:type="dxa"/>
          </w:tcPr>
          <w:p w:rsidR="00174341" w:rsidRDefault="00174341" w:rsidP="004602E6">
            <w:pPr>
              <w:pStyle w:val="Tekstpodstawowy"/>
              <w:spacing w:before="60"/>
            </w:pPr>
            <w:r w:rsidRPr="00174341">
              <w:t>czyszczenie kanalizacji deszczowej fi 300-400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11</w:t>
            </w:r>
          </w:p>
        </w:tc>
        <w:tc>
          <w:tcPr>
            <w:tcW w:w="4783" w:type="dxa"/>
          </w:tcPr>
          <w:p w:rsidR="00174341" w:rsidRDefault="00174341" w:rsidP="004602E6">
            <w:pPr>
              <w:pStyle w:val="Tekstpodstawowy"/>
              <w:spacing w:before="60"/>
            </w:pPr>
            <w:r w:rsidRPr="00174341">
              <w:t>czyszczenie kanalizacji deszczowej powyżej fi 400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12</w:t>
            </w:r>
          </w:p>
        </w:tc>
        <w:tc>
          <w:tcPr>
            <w:tcW w:w="4783" w:type="dxa"/>
          </w:tcPr>
          <w:p w:rsidR="00174341" w:rsidRDefault="00174341" w:rsidP="004602E6">
            <w:pPr>
              <w:pStyle w:val="Tekstpodstawowy"/>
              <w:spacing w:before="60"/>
            </w:pPr>
            <w:r w:rsidRPr="00174341">
              <w:t>rozbiórka podbudowy betonowej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13</w:t>
            </w:r>
          </w:p>
        </w:tc>
        <w:tc>
          <w:tcPr>
            <w:tcW w:w="4783" w:type="dxa"/>
          </w:tcPr>
          <w:p w:rsidR="00174341" w:rsidRDefault="00174341" w:rsidP="004602E6">
            <w:pPr>
              <w:pStyle w:val="Tekstpodstawowy"/>
              <w:spacing w:before="60"/>
            </w:pPr>
            <w:r w:rsidRPr="00174341">
              <w:t>odtworzenie podbudowy betonowej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14</w:t>
            </w:r>
          </w:p>
        </w:tc>
        <w:tc>
          <w:tcPr>
            <w:tcW w:w="4783" w:type="dxa"/>
          </w:tcPr>
          <w:p w:rsidR="00174341" w:rsidRDefault="00174341" w:rsidP="004602E6">
            <w:pPr>
              <w:pStyle w:val="Tekstpodstawowy"/>
              <w:spacing w:before="60"/>
            </w:pPr>
            <w:r w:rsidRPr="00174341">
              <w:t>rozebranie nawierzchni z mas bitumicznych o grub. 8-12 cm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15</w:t>
            </w:r>
          </w:p>
        </w:tc>
        <w:tc>
          <w:tcPr>
            <w:tcW w:w="4783" w:type="dxa"/>
          </w:tcPr>
          <w:p w:rsidR="00174341" w:rsidRDefault="00174341" w:rsidP="004602E6">
            <w:pPr>
              <w:pStyle w:val="Tekstpodstawowy"/>
              <w:spacing w:before="60"/>
            </w:pPr>
            <w:r w:rsidRPr="00174341">
              <w:t xml:space="preserve">rozbiórka nawierzchni z kostki brukowej </w:t>
            </w:r>
            <w:r w:rsidRPr="00174341">
              <w:lastRenderedPageBreak/>
              <w:t>betonowej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najniższa spośród wszystkich ofert .....</w:t>
            </w:r>
          </w:p>
          <w:p w:rsidR="00174341" w:rsidRPr="008765DA" w:rsidRDefault="00174341" w:rsidP="004602E6">
            <w:pPr>
              <w:spacing w:before="60" w:after="120"/>
              <w:jc w:val="both"/>
              <w:rPr>
                <w:b/>
              </w:rPr>
            </w:pPr>
            <w:r w:rsidRPr="00174341">
              <w:t xml:space="preserve"> - Cof - podana w ofercie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16</w:t>
            </w:r>
          </w:p>
        </w:tc>
        <w:tc>
          <w:tcPr>
            <w:tcW w:w="4783" w:type="dxa"/>
          </w:tcPr>
          <w:p w:rsidR="00174341" w:rsidRDefault="00174341" w:rsidP="004602E6">
            <w:pPr>
              <w:pStyle w:val="Tekstpodstawowy"/>
              <w:spacing w:before="60"/>
            </w:pPr>
            <w:r w:rsidRPr="00174341">
              <w:t>ułożenie nawierzchni z kostki brukowej betonowej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17</w:t>
            </w:r>
          </w:p>
        </w:tc>
        <w:tc>
          <w:tcPr>
            <w:tcW w:w="4783" w:type="dxa"/>
          </w:tcPr>
          <w:p w:rsidR="00174341" w:rsidRDefault="00174341" w:rsidP="004602E6">
            <w:pPr>
              <w:pStyle w:val="Tekstpodstawowy"/>
              <w:spacing w:before="60"/>
            </w:pPr>
            <w:r w:rsidRPr="00174341">
              <w:t>wykopy jamiste lub liniowe</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18</w:t>
            </w:r>
          </w:p>
        </w:tc>
        <w:tc>
          <w:tcPr>
            <w:tcW w:w="4783" w:type="dxa"/>
          </w:tcPr>
          <w:p w:rsidR="00174341" w:rsidRDefault="00174341" w:rsidP="004602E6">
            <w:pPr>
              <w:pStyle w:val="Tekstpodstawowy"/>
              <w:spacing w:before="60"/>
            </w:pPr>
            <w:r w:rsidRPr="00174341">
              <w:t>demontaż rurociągu betonowego fi 160, 200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19</w:t>
            </w:r>
          </w:p>
        </w:tc>
        <w:tc>
          <w:tcPr>
            <w:tcW w:w="4783" w:type="dxa"/>
          </w:tcPr>
          <w:p w:rsidR="00174341" w:rsidRDefault="00174341" w:rsidP="004602E6">
            <w:pPr>
              <w:pStyle w:val="Tekstpodstawowy"/>
              <w:spacing w:before="60"/>
            </w:pPr>
            <w:r w:rsidRPr="00174341">
              <w:t>demontaż rurociągu betonowego fi 300, 400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20</w:t>
            </w:r>
          </w:p>
        </w:tc>
        <w:tc>
          <w:tcPr>
            <w:tcW w:w="4783" w:type="dxa"/>
          </w:tcPr>
          <w:p w:rsidR="00174341" w:rsidRDefault="00174341" w:rsidP="004602E6">
            <w:pPr>
              <w:pStyle w:val="Tekstpodstawowy"/>
              <w:spacing w:before="60"/>
            </w:pPr>
            <w:r w:rsidRPr="00174341">
              <w:t>montaż rurociągu z rur PVC fi 160 - 200mm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21</w:t>
            </w:r>
          </w:p>
        </w:tc>
        <w:tc>
          <w:tcPr>
            <w:tcW w:w="4783" w:type="dxa"/>
          </w:tcPr>
          <w:p w:rsidR="00174341" w:rsidRDefault="00174341" w:rsidP="004602E6">
            <w:pPr>
              <w:pStyle w:val="Tekstpodstawowy"/>
              <w:spacing w:before="60"/>
            </w:pPr>
            <w:r w:rsidRPr="00174341">
              <w:t>montaż rurociągu z rur PVC fi do 400mm</w:t>
            </w:r>
          </w:p>
          <w:p w:rsidR="00174341" w:rsidRPr="00174341" w:rsidRDefault="00174341" w:rsidP="004602E6">
            <w:pPr>
              <w:spacing w:before="60" w:after="120"/>
              <w:jc w:val="both"/>
            </w:pPr>
            <w:r w:rsidRPr="00174341">
              <w:lastRenderedPageBreak/>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22</w:t>
            </w:r>
          </w:p>
        </w:tc>
        <w:tc>
          <w:tcPr>
            <w:tcW w:w="4783" w:type="dxa"/>
          </w:tcPr>
          <w:p w:rsidR="00174341" w:rsidRDefault="00174341" w:rsidP="004602E6">
            <w:pPr>
              <w:pStyle w:val="Tekstpodstawowy"/>
              <w:spacing w:before="60"/>
            </w:pPr>
            <w:r w:rsidRPr="00174341">
              <w:t>zasypanie wykopu</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23</w:t>
            </w:r>
          </w:p>
        </w:tc>
        <w:tc>
          <w:tcPr>
            <w:tcW w:w="4783" w:type="dxa"/>
          </w:tcPr>
          <w:p w:rsidR="00174341" w:rsidRDefault="00174341" w:rsidP="004602E6">
            <w:pPr>
              <w:pStyle w:val="Tekstpodstawowy"/>
              <w:spacing w:before="60"/>
            </w:pPr>
            <w:r w:rsidRPr="00174341">
              <w:t>zagęszczenie wykopu</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24</w:t>
            </w:r>
          </w:p>
        </w:tc>
        <w:tc>
          <w:tcPr>
            <w:tcW w:w="4783" w:type="dxa"/>
          </w:tcPr>
          <w:p w:rsidR="00174341" w:rsidRDefault="00174341" w:rsidP="004602E6">
            <w:pPr>
              <w:pStyle w:val="Tekstpodstawowy"/>
              <w:spacing w:before="60"/>
            </w:pPr>
            <w:r w:rsidRPr="00174341">
              <w:t>wykonanie podbudowy betonowej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25</w:t>
            </w:r>
          </w:p>
        </w:tc>
        <w:tc>
          <w:tcPr>
            <w:tcW w:w="4783" w:type="dxa"/>
          </w:tcPr>
          <w:p w:rsidR="00174341" w:rsidRDefault="00174341" w:rsidP="004602E6">
            <w:pPr>
              <w:pStyle w:val="Tekstpodstawowy"/>
              <w:spacing w:before="60"/>
            </w:pPr>
            <w:r w:rsidRPr="00174341">
              <w:t>komory murowane z cegieł (na 1 cegłę)</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26</w:t>
            </w:r>
          </w:p>
        </w:tc>
        <w:tc>
          <w:tcPr>
            <w:tcW w:w="4783" w:type="dxa"/>
          </w:tcPr>
          <w:p w:rsidR="00174341" w:rsidRDefault="00174341" w:rsidP="004602E6">
            <w:pPr>
              <w:pStyle w:val="Tekstpodstawowy"/>
              <w:spacing w:before="60"/>
            </w:pPr>
            <w:r w:rsidRPr="00174341">
              <w:t>demontaż studni fi 500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27</w:t>
            </w:r>
          </w:p>
        </w:tc>
        <w:tc>
          <w:tcPr>
            <w:tcW w:w="4783" w:type="dxa"/>
          </w:tcPr>
          <w:p w:rsidR="00174341" w:rsidRDefault="00174341" w:rsidP="004602E6">
            <w:pPr>
              <w:pStyle w:val="Tekstpodstawowy"/>
              <w:spacing w:before="60"/>
            </w:pPr>
            <w:r w:rsidRPr="00174341">
              <w:t>demontaż studni fi 1000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28</w:t>
            </w:r>
          </w:p>
        </w:tc>
        <w:tc>
          <w:tcPr>
            <w:tcW w:w="4783" w:type="dxa"/>
          </w:tcPr>
          <w:p w:rsidR="00174341" w:rsidRDefault="00174341" w:rsidP="004602E6">
            <w:pPr>
              <w:pStyle w:val="Tekstpodstawowy"/>
              <w:spacing w:before="60"/>
            </w:pPr>
            <w:r w:rsidRPr="00174341">
              <w:t>uzupełnienie włazu ulicznego (kratka ściekowa)</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29</w:t>
            </w:r>
          </w:p>
        </w:tc>
        <w:tc>
          <w:tcPr>
            <w:tcW w:w="4783" w:type="dxa"/>
          </w:tcPr>
          <w:p w:rsidR="00174341" w:rsidRDefault="00174341" w:rsidP="004602E6">
            <w:pPr>
              <w:pStyle w:val="Tekstpodstawowy"/>
              <w:spacing w:before="60"/>
            </w:pPr>
            <w:r w:rsidRPr="00174341">
              <w:t>uzupełnienie włazu na studni</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30</w:t>
            </w:r>
          </w:p>
        </w:tc>
        <w:tc>
          <w:tcPr>
            <w:tcW w:w="4783" w:type="dxa"/>
          </w:tcPr>
          <w:p w:rsidR="00174341" w:rsidRDefault="00174341" w:rsidP="004602E6">
            <w:pPr>
              <w:pStyle w:val="Tekstpodstawowy"/>
              <w:spacing w:before="60"/>
            </w:pPr>
            <w:r w:rsidRPr="00174341">
              <w:t>czyszczenie separatorów 5 szt. raz w roku z wywozem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31</w:t>
            </w:r>
          </w:p>
        </w:tc>
        <w:tc>
          <w:tcPr>
            <w:tcW w:w="4783" w:type="dxa"/>
          </w:tcPr>
          <w:p w:rsidR="00174341" w:rsidRDefault="00174341" w:rsidP="004602E6">
            <w:pPr>
              <w:pStyle w:val="Tekstpodstawowy"/>
              <w:spacing w:before="60"/>
            </w:pPr>
            <w:r w:rsidRPr="00174341">
              <w:t>czyszczenie piaskowników 2 szt. raz w roku z wywozem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32</w:t>
            </w:r>
          </w:p>
        </w:tc>
        <w:tc>
          <w:tcPr>
            <w:tcW w:w="4783" w:type="dxa"/>
          </w:tcPr>
          <w:p w:rsidR="00174341" w:rsidRDefault="00174341" w:rsidP="004602E6">
            <w:pPr>
              <w:pStyle w:val="Tekstpodstawowy"/>
              <w:spacing w:before="60"/>
            </w:pPr>
            <w:r w:rsidRPr="00174341">
              <w:t>wymiana gruntu</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33</w:t>
            </w:r>
          </w:p>
        </w:tc>
        <w:tc>
          <w:tcPr>
            <w:tcW w:w="4783" w:type="dxa"/>
          </w:tcPr>
          <w:p w:rsidR="00174341" w:rsidRDefault="00174341" w:rsidP="004602E6">
            <w:pPr>
              <w:pStyle w:val="Tekstpodstawowy"/>
              <w:spacing w:before="60"/>
            </w:pPr>
            <w:r w:rsidRPr="00174341">
              <w:t>wywóz gruzu na odległość do 7 km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34</w:t>
            </w:r>
          </w:p>
        </w:tc>
        <w:tc>
          <w:tcPr>
            <w:tcW w:w="4783" w:type="dxa"/>
          </w:tcPr>
          <w:p w:rsidR="00174341" w:rsidRDefault="00174341" w:rsidP="004602E6">
            <w:pPr>
              <w:pStyle w:val="Tekstpodstawowy"/>
              <w:spacing w:before="60"/>
            </w:pPr>
            <w:r w:rsidRPr="00174341">
              <w:t>koszt 1 r-g</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lastRenderedPageBreak/>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lastRenderedPageBreak/>
              <w:t>35</w:t>
            </w:r>
          </w:p>
        </w:tc>
        <w:tc>
          <w:tcPr>
            <w:tcW w:w="4783" w:type="dxa"/>
          </w:tcPr>
          <w:p w:rsidR="00174341" w:rsidRDefault="00174341" w:rsidP="004602E6">
            <w:pPr>
              <w:pStyle w:val="Tekstpodstawowy"/>
              <w:spacing w:before="60"/>
            </w:pPr>
            <w:r w:rsidRPr="00174341">
              <w:t>montaż studni fi 500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najniższa spośród wszystkich ofert .....</w:t>
            </w:r>
          </w:p>
          <w:p w:rsidR="00174341" w:rsidRPr="008765DA" w:rsidRDefault="00174341" w:rsidP="004602E6">
            <w:pPr>
              <w:spacing w:before="60" w:after="120"/>
              <w:jc w:val="both"/>
              <w:rPr>
                <w:b/>
              </w:rPr>
            </w:pPr>
            <w:r w:rsidRPr="00174341">
              <w:t xml:space="preserve"> - Cof - podana w ofercie .....</w:t>
            </w:r>
          </w:p>
        </w:tc>
      </w:tr>
      <w:tr w:rsidR="00174341" w:rsidRPr="008765DA" w:rsidTr="004602E6">
        <w:tc>
          <w:tcPr>
            <w:tcW w:w="2237" w:type="dxa"/>
          </w:tcPr>
          <w:p w:rsidR="00174341" w:rsidRPr="008765DA" w:rsidRDefault="00174341" w:rsidP="004602E6">
            <w:pPr>
              <w:spacing w:before="60" w:after="120"/>
              <w:jc w:val="both"/>
              <w:rPr>
                <w:b/>
              </w:rPr>
            </w:pPr>
            <w:r w:rsidRPr="00174341">
              <w:t>36</w:t>
            </w:r>
          </w:p>
        </w:tc>
        <w:tc>
          <w:tcPr>
            <w:tcW w:w="4783" w:type="dxa"/>
          </w:tcPr>
          <w:p w:rsidR="00174341" w:rsidRDefault="00174341" w:rsidP="004602E6">
            <w:pPr>
              <w:pStyle w:val="Tekstpodstawowy"/>
              <w:spacing w:before="60"/>
            </w:pPr>
            <w:r w:rsidRPr="00174341">
              <w:t>montaż studni fi 1000 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37</w:t>
            </w:r>
          </w:p>
        </w:tc>
        <w:tc>
          <w:tcPr>
            <w:tcW w:w="4783" w:type="dxa"/>
          </w:tcPr>
          <w:p w:rsidR="00174341" w:rsidRDefault="00174341" w:rsidP="004602E6">
            <w:pPr>
              <w:pStyle w:val="Tekstpodstawowy"/>
              <w:spacing w:before="60"/>
            </w:pPr>
            <w:r w:rsidRPr="00174341">
              <w:t>demontaż rurociągu betonowego fi 500/600mm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38</w:t>
            </w:r>
          </w:p>
        </w:tc>
        <w:tc>
          <w:tcPr>
            <w:tcW w:w="4783" w:type="dxa"/>
          </w:tcPr>
          <w:p w:rsidR="00174341" w:rsidRDefault="00174341" w:rsidP="004602E6">
            <w:pPr>
              <w:pStyle w:val="Tekstpodstawowy"/>
              <w:spacing w:before="60"/>
            </w:pPr>
            <w:r w:rsidRPr="00174341">
              <w:t>demontaż rurociągu betonowego fi 1000mm i więcej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39</w:t>
            </w:r>
          </w:p>
        </w:tc>
        <w:tc>
          <w:tcPr>
            <w:tcW w:w="4783" w:type="dxa"/>
          </w:tcPr>
          <w:p w:rsidR="00174341" w:rsidRDefault="00174341" w:rsidP="004602E6">
            <w:pPr>
              <w:pStyle w:val="Tekstpodstawowy"/>
              <w:spacing w:before="60"/>
            </w:pPr>
            <w:r w:rsidRPr="00174341">
              <w:t>montaż rurociągu z rur PVC fi 500/600mm</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t xml:space="preserve"> - Cmin - </w:t>
            </w:r>
          </w:p>
          <w:p w:rsidR="00174341" w:rsidRPr="008765DA" w:rsidRDefault="00174341" w:rsidP="004602E6">
            <w:pPr>
              <w:spacing w:before="60" w:after="120"/>
              <w:jc w:val="both"/>
              <w:rPr>
                <w:b/>
              </w:rPr>
            </w:pPr>
            <w:r w:rsidRPr="00174341">
              <w:t xml:space="preserve"> - Cof -</w:t>
            </w:r>
          </w:p>
        </w:tc>
      </w:tr>
      <w:tr w:rsidR="00174341" w:rsidRPr="008765DA" w:rsidTr="004602E6">
        <w:tc>
          <w:tcPr>
            <w:tcW w:w="2237" w:type="dxa"/>
          </w:tcPr>
          <w:p w:rsidR="00174341" w:rsidRPr="008765DA" w:rsidRDefault="00174341" w:rsidP="004602E6">
            <w:pPr>
              <w:spacing w:before="60" w:after="120"/>
              <w:jc w:val="both"/>
              <w:rPr>
                <w:b/>
              </w:rPr>
            </w:pPr>
            <w:r w:rsidRPr="00174341">
              <w:t>40</w:t>
            </w:r>
          </w:p>
        </w:tc>
        <w:tc>
          <w:tcPr>
            <w:tcW w:w="4783" w:type="dxa"/>
          </w:tcPr>
          <w:p w:rsidR="00174341" w:rsidRDefault="00174341" w:rsidP="004602E6">
            <w:pPr>
              <w:pStyle w:val="Tekstpodstawowy"/>
              <w:spacing w:before="60"/>
            </w:pPr>
            <w:r w:rsidRPr="00174341">
              <w:t>montaż rurociągu z rur PVC fi 1000mm i więcej</w:t>
            </w:r>
          </w:p>
          <w:p w:rsidR="00174341" w:rsidRPr="00174341" w:rsidRDefault="00174341" w:rsidP="004602E6">
            <w:pPr>
              <w:spacing w:before="60" w:after="120"/>
              <w:jc w:val="both"/>
            </w:pPr>
            <w:r w:rsidRPr="00174341">
              <w:t>Liczba punktów = ( Cmin/Cof ) * 100 * waga</w:t>
            </w:r>
          </w:p>
          <w:p w:rsidR="00174341" w:rsidRPr="00174341" w:rsidRDefault="00174341" w:rsidP="004602E6">
            <w:pPr>
              <w:spacing w:before="60" w:after="120"/>
              <w:jc w:val="both"/>
            </w:pPr>
            <w:r w:rsidRPr="00174341">
              <w:t>gdzie:</w:t>
            </w:r>
          </w:p>
          <w:p w:rsidR="00174341" w:rsidRPr="00174341" w:rsidRDefault="00174341" w:rsidP="004602E6">
            <w:pPr>
              <w:spacing w:before="60" w:after="120"/>
              <w:jc w:val="both"/>
            </w:pPr>
            <w:r w:rsidRPr="00174341">
              <w:lastRenderedPageBreak/>
              <w:t xml:space="preserve"> - Cmin - </w:t>
            </w:r>
          </w:p>
          <w:p w:rsidR="00174341" w:rsidRPr="008765DA" w:rsidRDefault="00174341" w:rsidP="004602E6">
            <w:pPr>
              <w:spacing w:before="60" w:after="120"/>
              <w:jc w:val="both"/>
              <w:rPr>
                <w:b/>
              </w:rPr>
            </w:pPr>
            <w:r w:rsidRPr="00174341">
              <w:t xml:space="preserve"> - Cof -</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lastRenderedPageBreak/>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174341">
        <w:t xml:space="preserve"> </w:t>
      </w:r>
      <w:r>
        <w:t xml:space="preserve">, Zamawiający może wybrać ofertę najkorzystniejszą spośród pozostałych ofert bez przeprowadzania ich ponownego badania i oceny, chyba </w:t>
      </w:r>
      <w:r>
        <w:lastRenderedPageBreak/>
        <w:t xml:space="preserve">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74341">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174341"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C50169" w:rsidRDefault="00174341"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174341" w:rsidRPr="00174341" w:rsidRDefault="00174341" w:rsidP="00C50169">
      <w:pPr>
        <w:pStyle w:val="Nagwek2"/>
        <w:numPr>
          <w:ilvl w:val="0"/>
          <w:numId w:val="0"/>
        </w:numPr>
        <w:ind w:left="680"/>
      </w:pPr>
      <w:r w:rsidRPr="00174341">
        <w:t>- wydłużenie terminu realizacji z przyczyn niezależnych od wykonawcy;</w:t>
      </w:r>
    </w:p>
    <w:p w:rsidR="00174341" w:rsidRPr="00174341" w:rsidRDefault="00174341" w:rsidP="00C50169">
      <w:pPr>
        <w:pStyle w:val="Nagwek2"/>
        <w:numPr>
          <w:ilvl w:val="0"/>
          <w:numId w:val="0"/>
        </w:numPr>
        <w:ind w:left="680"/>
      </w:pPr>
      <w:r w:rsidRPr="00174341">
        <w:t>- zmiana stawki VAT w przypadku zmiany przepisów w tym zakresie,</w:t>
      </w:r>
    </w:p>
    <w:p w:rsidR="00EB7871" w:rsidRPr="003209A8" w:rsidRDefault="00174341" w:rsidP="00C50169">
      <w:pPr>
        <w:pStyle w:val="Nagwek2"/>
        <w:numPr>
          <w:ilvl w:val="0"/>
          <w:numId w:val="0"/>
        </w:numPr>
        <w:ind w:left="680"/>
      </w:pPr>
      <w:r w:rsidRPr="00174341">
        <w:t>- zmiana zakresu prac powierzonego podwykonawcom</w:t>
      </w:r>
    </w:p>
    <w:p w:rsidR="00603291" w:rsidRPr="00876900" w:rsidRDefault="00603291" w:rsidP="00DE5056">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174341" w:rsidRPr="008765DA" w:rsidTr="004602E6">
        <w:tc>
          <w:tcPr>
            <w:tcW w:w="828" w:type="dxa"/>
          </w:tcPr>
          <w:p w:rsidR="00174341" w:rsidRPr="008765DA" w:rsidRDefault="00174341" w:rsidP="004602E6">
            <w:pPr>
              <w:spacing w:before="60" w:after="120"/>
              <w:jc w:val="both"/>
              <w:rPr>
                <w:b/>
              </w:rPr>
            </w:pPr>
            <w:r w:rsidRPr="00174341">
              <w:t>1</w:t>
            </w:r>
          </w:p>
        </w:tc>
        <w:tc>
          <w:tcPr>
            <w:tcW w:w="7740" w:type="dxa"/>
          </w:tcPr>
          <w:p w:rsidR="00174341" w:rsidRPr="008765DA" w:rsidRDefault="00174341" w:rsidP="004602E6">
            <w:pPr>
              <w:spacing w:before="60" w:after="120"/>
              <w:jc w:val="both"/>
              <w:rPr>
                <w:b/>
              </w:rPr>
            </w:pPr>
            <w:r w:rsidRPr="00174341">
              <w:t>Oświadczenie o spełnianiu warunków</w:t>
            </w:r>
          </w:p>
        </w:tc>
      </w:tr>
      <w:tr w:rsidR="00174341" w:rsidRPr="008765DA" w:rsidTr="004602E6">
        <w:tc>
          <w:tcPr>
            <w:tcW w:w="828" w:type="dxa"/>
          </w:tcPr>
          <w:p w:rsidR="00174341" w:rsidRPr="008765DA" w:rsidRDefault="00174341" w:rsidP="004602E6">
            <w:pPr>
              <w:spacing w:before="60" w:after="120"/>
              <w:jc w:val="both"/>
              <w:rPr>
                <w:b/>
              </w:rPr>
            </w:pPr>
            <w:r w:rsidRPr="00174341">
              <w:t>2</w:t>
            </w:r>
          </w:p>
        </w:tc>
        <w:tc>
          <w:tcPr>
            <w:tcW w:w="7740" w:type="dxa"/>
          </w:tcPr>
          <w:p w:rsidR="00174341" w:rsidRPr="008765DA" w:rsidRDefault="00174341" w:rsidP="004602E6">
            <w:pPr>
              <w:spacing w:before="60" w:after="120"/>
              <w:jc w:val="both"/>
              <w:rPr>
                <w:b/>
              </w:rPr>
            </w:pPr>
            <w:r w:rsidRPr="00174341">
              <w:t>Oświadczenie o braku podstaw do wykluczenia</w:t>
            </w:r>
          </w:p>
        </w:tc>
      </w:tr>
      <w:tr w:rsidR="00174341" w:rsidRPr="008765DA" w:rsidTr="004602E6">
        <w:tc>
          <w:tcPr>
            <w:tcW w:w="828" w:type="dxa"/>
          </w:tcPr>
          <w:p w:rsidR="00174341" w:rsidRPr="008765DA" w:rsidRDefault="00174341" w:rsidP="004602E6">
            <w:pPr>
              <w:spacing w:before="60" w:after="120"/>
              <w:jc w:val="both"/>
              <w:rPr>
                <w:b/>
              </w:rPr>
            </w:pPr>
            <w:r w:rsidRPr="00174341">
              <w:t>3</w:t>
            </w:r>
          </w:p>
        </w:tc>
        <w:tc>
          <w:tcPr>
            <w:tcW w:w="7740" w:type="dxa"/>
          </w:tcPr>
          <w:p w:rsidR="00174341" w:rsidRPr="008765DA" w:rsidRDefault="00174341" w:rsidP="004602E6">
            <w:pPr>
              <w:spacing w:before="60" w:after="120"/>
              <w:jc w:val="both"/>
              <w:rPr>
                <w:b/>
              </w:rPr>
            </w:pPr>
            <w:r w:rsidRPr="00174341">
              <w:t>Dokumenty dotyczące przynależności do grupy kapitałowej</w:t>
            </w:r>
          </w:p>
        </w:tc>
      </w:tr>
      <w:tr w:rsidR="00174341" w:rsidRPr="008765DA" w:rsidTr="004602E6">
        <w:tc>
          <w:tcPr>
            <w:tcW w:w="828" w:type="dxa"/>
          </w:tcPr>
          <w:p w:rsidR="00174341" w:rsidRPr="008765DA" w:rsidRDefault="00174341" w:rsidP="004602E6">
            <w:pPr>
              <w:spacing w:before="60" w:after="120"/>
              <w:jc w:val="both"/>
              <w:rPr>
                <w:b/>
              </w:rPr>
            </w:pPr>
            <w:r w:rsidRPr="00174341">
              <w:t>4</w:t>
            </w:r>
          </w:p>
        </w:tc>
        <w:tc>
          <w:tcPr>
            <w:tcW w:w="7740" w:type="dxa"/>
          </w:tcPr>
          <w:p w:rsidR="00174341" w:rsidRPr="008765DA" w:rsidRDefault="00174341" w:rsidP="004602E6">
            <w:pPr>
              <w:spacing w:before="60" w:after="120"/>
              <w:jc w:val="both"/>
              <w:rPr>
                <w:b/>
              </w:rPr>
            </w:pPr>
            <w:r w:rsidRPr="00174341">
              <w:t>Wzór oferty na modernizację kanalizacji deszczowej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174341" w:rsidRPr="008765DA" w:rsidTr="004602E6">
        <w:tc>
          <w:tcPr>
            <w:tcW w:w="828" w:type="dxa"/>
          </w:tcPr>
          <w:p w:rsidR="00174341" w:rsidRPr="008765DA" w:rsidRDefault="00174341" w:rsidP="004602E6">
            <w:pPr>
              <w:spacing w:before="60" w:after="120"/>
              <w:jc w:val="both"/>
              <w:rPr>
                <w:b/>
              </w:rPr>
            </w:pPr>
            <w:r w:rsidRPr="00174341">
              <w:t>2</w:t>
            </w:r>
          </w:p>
        </w:tc>
        <w:tc>
          <w:tcPr>
            <w:tcW w:w="7740" w:type="dxa"/>
          </w:tcPr>
          <w:p w:rsidR="00174341" w:rsidRPr="008765DA" w:rsidRDefault="00174341" w:rsidP="004602E6">
            <w:pPr>
              <w:spacing w:before="60" w:after="120"/>
              <w:jc w:val="both"/>
              <w:rPr>
                <w:b/>
              </w:rPr>
            </w:pPr>
            <w:r w:rsidRPr="00174341">
              <w:t>umowa - wzór.doc</w:t>
            </w:r>
          </w:p>
        </w:tc>
      </w:tr>
      <w:tr w:rsidR="00174341" w:rsidRPr="008765DA" w:rsidTr="004602E6">
        <w:tc>
          <w:tcPr>
            <w:tcW w:w="828" w:type="dxa"/>
          </w:tcPr>
          <w:p w:rsidR="00174341" w:rsidRPr="008765DA" w:rsidRDefault="00174341" w:rsidP="004602E6">
            <w:pPr>
              <w:spacing w:before="60" w:after="120"/>
              <w:jc w:val="both"/>
              <w:rPr>
                <w:b/>
              </w:rPr>
            </w:pPr>
            <w:r w:rsidRPr="00174341">
              <w:t>3</w:t>
            </w:r>
          </w:p>
        </w:tc>
        <w:tc>
          <w:tcPr>
            <w:tcW w:w="7740" w:type="dxa"/>
          </w:tcPr>
          <w:p w:rsidR="00174341" w:rsidRPr="008765DA" w:rsidRDefault="00174341" w:rsidP="004602E6">
            <w:pPr>
              <w:spacing w:before="60" w:after="120"/>
              <w:jc w:val="both"/>
              <w:rPr>
                <w:b/>
              </w:rPr>
            </w:pPr>
            <w:r w:rsidRPr="00174341">
              <w:t>Załącznik nr 1 oferta - 2014.doc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875" w:rsidRDefault="00361875">
      <w:r>
        <w:separator/>
      </w:r>
    </w:p>
  </w:endnote>
  <w:endnote w:type="continuationSeparator" w:id="0">
    <w:p w:rsidR="00361875" w:rsidRDefault="00361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341" w:rsidRDefault="001743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0C093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C0934">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C0934">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341" w:rsidRDefault="001743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875" w:rsidRDefault="00361875">
      <w:r>
        <w:separator/>
      </w:r>
    </w:p>
  </w:footnote>
  <w:footnote w:type="continuationSeparator" w:id="0">
    <w:p w:rsidR="00361875" w:rsidRDefault="003618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341" w:rsidRDefault="001743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174341">
    <w:pPr>
      <w:pStyle w:val="Nagwek"/>
      <w:jc w:val="center"/>
      <w:rPr>
        <w:sz w:val="18"/>
        <w:szCs w:val="18"/>
      </w:rPr>
    </w:pPr>
    <w:r>
      <w:rPr>
        <w:sz w:val="18"/>
        <w:szCs w:val="18"/>
      </w:rPr>
      <w:t>Modernizacja sieci kanalizacji deszczowej na terenie gminy Śrem w 2014 r.</w:t>
    </w:r>
  </w:p>
  <w:p w:rsidR="005057F2" w:rsidRDefault="000C093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341" w:rsidRDefault="001743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619"/>
    <w:rsid w:val="000067E5"/>
    <w:rsid w:val="000471B4"/>
    <w:rsid w:val="0005779B"/>
    <w:rsid w:val="00081820"/>
    <w:rsid w:val="000B08A9"/>
    <w:rsid w:val="000B2D2C"/>
    <w:rsid w:val="000C0934"/>
    <w:rsid w:val="000C5E80"/>
    <w:rsid w:val="000D18ED"/>
    <w:rsid w:val="000D3FEB"/>
    <w:rsid w:val="000F01D8"/>
    <w:rsid w:val="000F53AD"/>
    <w:rsid w:val="00130329"/>
    <w:rsid w:val="0013434C"/>
    <w:rsid w:val="00141A13"/>
    <w:rsid w:val="00145078"/>
    <w:rsid w:val="00150032"/>
    <w:rsid w:val="001542F3"/>
    <w:rsid w:val="00174341"/>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1875"/>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4F7619"/>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4088D"/>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50169"/>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25</Pages>
  <Words>6418</Words>
  <Characters>38512</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2013-12-24T08:24:00Z</dcterms:created>
  <dcterms:modified xsi:type="dcterms:W3CDTF">2013-12-24T08:24:00Z</dcterms:modified>
</cp:coreProperties>
</file>

<file path=docProps/custom.xml><?xml version="1.0" encoding="utf-8"?>
<Properties xmlns="http://schemas.openxmlformats.org/officeDocument/2006/custom-properties" xmlns:vt="http://schemas.openxmlformats.org/officeDocument/2006/docPropsVTypes"/>
</file>