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5414DD">
      <w:pPr>
        <w:spacing w:before="360"/>
        <w:rPr>
          <w:b/>
          <w:bCs/>
        </w:rPr>
      </w:pPr>
      <w:bookmarkStart w:id="0" w:name="_GoBack"/>
      <w:bookmarkEnd w:id="0"/>
      <w:r w:rsidRPr="005414DD">
        <w:rPr>
          <w:b/>
          <w:bCs/>
        </w:rPr>
        <w:t>Gmina Śrem</w:t>
      </w:r>
    </w:p>
    <w:p w:rsidR="0033076C" w:rsidRDefault="005414DD">
      <w:pPr>
        <w:rPr>
          <w:b/>
          <w:bCs/>
        </w:rPr>
      </w:pPr>
      <w:r w:rsidRPr="005414DD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5414DD">
        <w:rPr>
          <w:b/>
          <w:bCs/>
        </w:rPr>
        <w:t>1</w:t>
      </w:r>
    </w:p>
    <w:p w:rsidR="0033076C" w:rsidRDefault="005414DD">
      <w:pPr>
        <w:rPr>
          <w:b/>
          <w:bCs/>
        </w:rPr>
      </w:pPr>
      <w:r w:rsidRPr="005414DD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5414DD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5414DD" w:rsidRPr="005414DD">
        <w:rPr>
          <w:b/>
          <w:bCs/>
        </w:rPr>
        <w:t>ZP.271.56.2013.BSL/3</w:t>
      </w:r>
      <w:r>
        <w:tab/>
        <w:t xml:space="preserve"> </w:t>
      </w:r>
      <w:r w:rsidR="005414DD" w:rsidRPr="005414DD">
        <w:t>Śrem</w:t>
      </w:r>
      <w:r>
        <w:t xml:space="preserve"> dnia: </w:t>
      </w:r>
      <w:r w:rsidR="005414DD" w:rsidRPr="005414DD">
        <w:t>2013-12-20</w:t>
      </w: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5414DD" w:rsidRPr="005414DD">
        <w:t>(t.j. Dz. U. z 2013 r. poz. 907, z późn. zm.)</w:t>
      </w:r>
      <w:r>
        <w:t xml:space="preserve"> </w:t>
      </w:r>
      <w:r>
        <w:rPr>
          <w:bCs/>
        </w:rPr>
        <w:t xml:space="preserve">w trybie </w:t>
      </w:r>
      <w:r w:rsidR="005414DD" w:rsidRPr="005414DD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5414DD">
      <w:pPr>
        <w:spacing w:before="120" w:after="120"/>
        <w:jc w:val="center"/>
        <w:rPr>
          <w:b/>
        </w:rPr>
      </w:pPr>
      <w:r w:rsidRPr="005414DD">
        <w:rPr>
          <w:b/>
        </w:rPr>
        <w:t>Zadanie w ramach Gminnego Programu Profilaktyki i Rozwiązywania Problemów Alkoholowych na 2014 rok oraz Gminnego Programu Przeciwdziałania Narkomanii na 2014 rok, polegające na realizacji programów  terapeutycznych dla osób uzależnionych od alkoholu i innych substancji psychoaktywnych i ich rodzin oraz dla osób związanych z przemocą w rodzinie, a także realizacji programów terapeutycznych w zakresie innych uzależnień oraz zajęć profilaktycznych w ww. zakresach.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5414DD" w:rsidTr="00652FBC">
        <w:trPr>
          <w:cantSplit/>
        </w:trPr>
        <w:tc>
          <w:tcPr>
            <w:tcW w:w="9210" w:type="dxa"/>
          </w:tcPr>
          <w:p w:rsidR="005414DD" w:rsidRDefault="005414DD" w:rsidP="00652FBC">
            <w:pPr>
              <w:spacing w:line="360" w:lineRule="auto"/>
              <w:ind w:firstLine="284"/>
              <w:jc w:val="both"/>
              <w:rPr>
                <w:b/>
              </w:rPr>
            </w:pPr>
            <w:r w:rsidRPr="005414DD">
              <w:rPr>
                <w:b/>
              </w:rPr>
              <w:t>Bożena Maciek Haściło</w:t>
            </w:r>
            <w:r w:rsidR="00E9706C">
              <w:rPr>
                <w:b/>
              </w:rPr>
              <w:t xml:space="preserve"> ul. </w:t>
            </w:r>
            <w:r w:rsidRPr="005414DD">
              <w:rPr>
                <w:b/>
              </w:rPr>
              <w:t>Matejki</w:t>
            </w:r>
            <w:r>
              <w:rPr>
                <w:b/>
              </w:rPr>
              <w:t xml:space="preserve"> </w:t>
            </w:r>
            <w:r w:rsidRPr="005414DD">
              <w:rPr>
                <w:b/>
              </w:rPr>
              <w:t>28</w:t>
            </w:r>
            <w:r w:rsidR="00E9706C">
              <w:rPr>
                <w:b/>
              </w:rPr>
              <w:t xml:space="preserve">, </w:t>
            </w:r>
            <w:r w:rsidRPr="005414DD">
              <w:rPr>
                <w:b/>
              </w:rPr>
              <w:t>62-040</w:t>
            </w:r>
            <w:r>
              <w:rPr>
                <w:b/>
              </w:rPr>
              <w:t xml:space="preserve"> </w:t>
            </w:r>
            <w:r w:rsidRPr="005414DD">
              <w:rPr>
                <w:b/>
              </w:rPr>
              <w:t>Puszczykowo</w:t>
            </w:r>
          </w:p>
          <w:p w:rsidR="005414DD" w:rsidRDefault="005414DD" w:rsidP="00652FBC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5414DD" w:rsidRDefault="005414DD" w:rsidP="00652FBC">
            <w:pPr>
              <w:spacing w:line="360" w:lineRule="auto"/>
              <w:ind w:firstLine="284"/>
              <w:jc w:val="both"/>
              <w:rPr>
                <w:b/>
              </w:rPr>
            </w:pPr>
            <w:r w:rsidRPr="005414DD">
              <w:t>Zadanie w ramach Gminnego Programu Profilaktyki i Rozwiązywania Problemów Alkoholowych na 2013 rok oraz Gminnego Programu Przeciwdziałania Narkomanii na 2013 rok, polegające na realizacji programów terapeutycznych dla osób uzależnionych od alkoholu i innych substancji psychoaktywnych i ich rodzin oraz dla osób związanych  z przemocą w rodzinie, a także profilaktyki w tym zakresie</w:t>
            </w:r>
            <w:r>
              <w:t xml:space="preserve"> za cenę </w:t>
            </w:r>
            <w:r w:rsidRPr="005414DD">
              <w:rPr>
                <w:b/>
              </w:rPr>
              <w:t>110 000.00 zł</w:t>
            </w:r>
          </w:p>
          <w:p w:rsidR="005414DD" w:rsidRDefault="005414DD" w:rsidP="00652FBC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5414DD" w:rsidRDefault="005414DD" w:rsidP="00652FBC">
            <w:pPr>
              <w:spacing w:line="360" w:lineRule="auto"/>
              <w:ind w:firstLine="284"/>
              <w:jc w:val="both"/>
            </w:pPr>
            <w:r w:rsidRPr="005414DD">
              <w:t>jedyna złożona oferta spełniająca wszystkie warunki SIWZ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5414DD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14DD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5414DD" w:rsidRPr="005811DF" w:rsidTr="00652FBC">
        <w:tc>
          <w:tcPr>
            <w:tcW w:w="540" w:type="dxa"/>
            <w:vAlign w:val="center"/>
          </w:tcPr>
          <w:p w:rsidR="005414DD" w:rsidRPr="005811DF" w:rsidRDefault="005414DD" w:rsidP="00652FB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14D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5414DD" w:rsidRPr="005811DF" w:rsidRDefault="005414DD" w:rsidP="00652FB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414DD">
              <w:rPr>
                <w:rFonts w:ascii="Times New Roman" w:hAnsi="Times New Roman" w:cs="Times New Roman"/>
                <w:bCs/>
                <w:sz w:val="18"/>
                <w:szCs w:val="18"/>
              </w:rPr>
              <w:t>Bożena Maciek Haściło</w:t>
            </w:r>
          </w:p>
          <w:p w:rsidR="005414DD" w:rsidRPr="005811DF" w:rsidRDefault="005414DD" w:rsidP="00652FB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414DD">
              <w:rPr>
                <w:rFonts w:ascii="Times New Roman" w:hAnsi="Times New Roman" w:cs="Times New Roman"/>
                <w:bCs/>
                <w:sz w:val="18"/>
                <w:szCs w:val="18"/>
              </w:rPr>
              <w:t>Matejki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414DD">
              <w:rPr>
                <w:rFonts w:ascii="Times New Roman" w:hAnsi="Times New Roman" w:cs="Times New Roman"/>
                <w:bCs/>
                <w:sz w:val="18"/>
                <w:szCs w:val="18"/>
              </w:rPr>
              <w:t>28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414DD" w:rsidRPr="005811DF" w:rsidRDefault="005414DD" w:rsidP="00652FB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414DD">
              <w:rPr>
                <w:rFonts w:ascii="Times New Roman" w:hAnsi="Times New Roman" w:cs="Times New Roman"/>
                <w:bCs/>
                <w:sz w:val="18"/>
                <w:szCs w:val="18"/>
              </w:rPr>
              <w:t>62-040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414DD">
              <w:rPr>
                <w:rFonts w:ascii="Times New Roman" w:hAnsi="Times New Roman" w:cs="Times New Roman"/>
                <w:bCs/>
                <w:sz w:val="18"/>
                <w:szCs w:val="18"/>
              </w:rPr>
              <w:t>Puszczykowo</w:t>
            </w:r>
          </w:p>
          <w:p w:rsidR="005414DD" w:rsidRPr="005811DF" w:rsidRDefault="005414DD" w:rsidP="00652FB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414DD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5414DD" w:rsidRPr="005811DF" w:rsidRDefault="005414DD" w:rsidP="00652FB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14D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vAlign w:val="center"/>
          </w:tcPr>
          <w:p w:rsidR="005414DD" w:rsidRPr="005811DF" w:rsidRDefault="005414DD" w:rsidP="00652FB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414DD" w:rsidRPr="005811DF" w:rsidRDefault="005414DD" w:rsidP="00652FB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414DD" w:rsidRPr="005811DF" w:rsidRDefault="005414DD" w:rsidP="00652FB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414DD" w:rsidRPr="005811DF" w:rsidRDefault="005414DD" w:rsidP="00652FB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414DD" w:rsidRPr="005811DF" w:rsidRDefault="005414DD" w:rsidP="00652FB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414DD" w:rsidRPr="005811DF" w:rsidRDefault="005414DD" w:rsidP="00652FB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5414DD" w:rsidRPr="005811DF" w:rsidRDefault="005414DD" w:rsidP="00652FB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14D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lastRenderedPageBreak/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5414DD">
        <w:t xml:space="preserve"> </w:t>
      </w:r>
      <w:r w:rsidR="005414DD" w:rsidRPr="0012155B">
        <w:t xml:space="preserve"> nie krótszym niż 10 dni od dnia przesłania niniejszego zawiadomienia o wyborze najkorzystniejszej oferty</w:t>
      </w:r>
      <w:r w:rsidR="005414DD">
        <w:t>.</w:t>
      </w:r>
      <w:r w:rsidR="005414DD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5414DD">
      <w:pPr>
        <w:spacing w:before="120" w:after="120"/>
        <w:ind w:left="4680"/>
        <w:jc w:val="center"/>
        <w:rPr>
          <w:bCs/>
          <w:vertAlign w:val="superscript"/>
        </w:rPr>
      </w:pPr>
      <w:r w:rsidRPr="005414DD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5414DD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DD6" w:rsidRDefault="00105DD6">
      <w:r>
        <w:separator/>
      </w:r>
    </w:p>
  </w:endnote>
  <w:endnote w:type="continuationSeparator" w:id="0">
    <w:p w:rsidR="00105DD6" w:rsidRDefault="00105D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14DD" w:rsidRDefault="005414D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14DD" w:rsidRDefault="005414D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DD6" w:rsidRDefault="00105DD6">
      <w:r>
        <w:separator/>
      </w:r>
    </w:p>
  </w:footnote>
  <w:footnote w:type="continuationSeparator" w:id="0">
    <w:p w:rsidR="00105DD6" w:rsidRDefault="00105D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14DD" w:rsidRDefault="005414D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14DD" w:rsidRDefault="005414D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14DD" w:rsidRDefault="005414D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646"/>
    <w:rsid w:val="00034F15"/>
    <w:rsid w:val="00095FA1"/>
    <w:rsid w:val="000B6515"/>
    <w:rsid w:val="000D1E6C"/>
    <w:rsid w:val="000D6259"/>
    <w:rsid w:val="00105DD6"/>
    <w:rsid w:val="001F1559"/>
    <w:rsid w:val="001F67FA"/>
    <w:rsid w:val="002371E6"/>
    <w:rsid w:val="00251690"/>
    <w:rsid w:val="002F587A"/>
    <w:rsid w:val="0033076C"/>
    <w:rsid w:val="003C27EC"/>
    <w:rsid w:val="004B5777"/>
    <w:rsid w:val="005414DD"/>
    <w:rsid w:val="005652D5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917FEB"/>
    <w:rsid w:val="00953D9A"/>
    <w:rsid w:val="00987018"/>
    <w:rsid w:val="00A32FAD"/>
    <w:rsid w:val="00AD5B8D"/>
    <w:rsid w:val="00AE6513"/>
    <w:rsid w:val="00B12646"/>
    <w:rsid w:val="00B37924"/>
    <w:rsid w:val="00BA1245"/>
    <w:rsid w:val="00D05A79"/>
    <w:rsid w:val="00D26C67"/>
    <w:rsid w:val="00D5181E"/>
    <w:rsid w:val="00E05A7A"/>
    <w:rsid w:val="00E4520D"/>
    <w:rsid w:val="00E9706C"/>
    <w:rsid w:val="00EB4311"/>
    <w:rsid w:val="00EF36C3"/>
    <w:rsid w:val="00F973C8"/>
    <w:rsid w:val="00FD5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386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Julia Projs</cp:lastModifiedBy>
  <cp:revision>2</cp:revision>
  <cp:lastPrinted>1900-12-31T23:00:00Z</cp:lastPrinted>
  <dcterms:created xsi:type="dcterms:W3CDTF">2013-12-20T13:18:00Z</dcterms:created>
  <dcterms:modified xsi:type="dcterms:W3CDTF">2013-12-20T13:18:00Z</dcterms:modified>
</cp:coreProperties>
</file>