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A1325" w:rsidRPr="006A1325">
        <w:rPr>
          <w:b/>
          <w:i w:val="0"/>
        </w:rPr>
        <w:t>2</w:t>
      </w:r>
    </w:p>
    <w:p w:rsidR="00CB6204" w:rsidRDefault="006310D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A1325" w:rsidRPr="006A132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A1325" w:rsidP="009A21D7">
      <w:pPr>
        <w:pStyle w:val="Tekstpodstawowywcity"/>
        <w:spacing w:line="360" w:lineRule="auto"/>
        <w:ind w:firstLine="0"/>
      </w:pPr>
      <w:r w:rsidRPr="006A1325">
        <w:rPr>
          <w:b/>
        </w:rPr>
  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A1325" w:rsidRPr="006A1325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A1325" w:rsidRPr="006A1325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A1325" w:rsidRPr="006A1325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A1325" w:rsidRPr="006A1325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BC9" w:rsidRDefault="004E5BC9">
      <w:r>
        <w:separator/>
      </w:r>
    </w:p>
  </w:endnote>
  <w:endnote w:type="continuationSeparator" w:id="0">
    <w:p w:rsidR="004E5BC9" w:rsidRDefault="004E5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310D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D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D0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325" w:rsidRDefault="006A13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BC9" w:rsidRDefault="004E5BC9">
      <w:r>
        <w:separator/>
      </w:r>
    </w:p>
  </w:footnote>
  <w:footnote w:type="continuationSeparator" w:id="0">
    <w:p w:rsidR="004E5BC9" w:rsidRDefault="004E5B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325" w:rsidRDefault="006A13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325" w:rsidRDefault="006A13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325" w:rsidRDefault="006A13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52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C5D04"/>
    <w:rsid w:val="003F6927"/>
    <w:rsid w:val="00415097"/>
    <w:rsid w:val="00422381"/>
    <w:rsid w:val="00460820"/>
    <w:rsid w:val="004704CB"/>
    <w:rsid w:val="004C55DE"/>
    <w:rsid w:val="004D5C77"/>
    <w:rsid w:val="004E5BC9"/>
    <w:rsid w:val="00533E9F"/>
    <w:rsid w:val="00541CBB"/>
    <w:rsid w:val="0056132E"/>
    <w:rsid w:val="005A5013"/>
    <w:rsid w:val="005C3627"/>
    <w:rsid w:val="006310D9"/>
    <w:rsid w:val="00664D2F"/>
    <w:rsid w:val="006A1325"/>
    <w:rsid w:val="006B51E7"/>
    <w:rsid w:val="00735508"/>
    <w:rsid w:val="00736B31"/>
    <w:rsid w:val="00747C6F"/>
    <w:rsid w:val="00756EB9"/>
    <w:rsid w:val="00822129"/>
    <w:rsid w:val="008460DE"/>
    <w:rsid w:val="00870652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1113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2013-12-10T10:32:00Z</dcterms:created>
  <dcterms:modified xsi:type="dcterms:W3CDTF">2013-12-10T10:32:00Z</dcterms:modified>
</cp:coreProperties>
</file>