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E6023A">
      <w:pPr>
        <w:pStyle w:val="pkt"/>
        <w:ind w:left="0" w:firstLine="0"/>
        <w:rPr>
          <w:b/>
        </w:rPr>
      </w:pPr>
      <w:r w:rsidRPr="00E6023A">
        <w:rPr>
          <w:b/>
        </w:rPr>
        <w:t>Gmina Śrem</w:t>
      </w:r>
    </w:p>
    <w:p w:rsidR="00EB7871" w:rsidRPr="003209A8" w:rsidRDefault="00E6023A">
      <w:pPr>
        <w:pStyle w:val="pkt"/>
        <w:ind w:left="0" w:firstLine="0"/>
        <w:rPr>
          <w:b/>
        </w:rPr>
      </w:pPr>
      <w:r w:rsidRPr="00E6023A">
        <w:rPr>
          <w:b/>
        </w:rPr>
        <w:t>Plac 20 Października</w:t>
      </w:r>
      <w:r w:rsidR="00EB7871" w:rsidRPr="003209A8">
        <w:rPr>
          <w:b/>
        </w:rPr>
        <w:t xml:space="preserve"> </w:t>
      </w:r>
      <w:r w:rsidRPr="00E6023A">
        <w:rPr>
          <w:b/>
        </w:rPr>
        <w:t>1</w:t>
      </w:r>
      <w:r w:rsidR="00EB7871" w:rsidRPr="003209A8">
        <w:rPr>
          <w:b/>
        </w:rPr>
        <w:t xml:space="preserve"> </w:t>
      </w:r>
    </w:p>
    <w:p w:rsidR="00EB7871" w:rsidRPr="003209A8" w:rsidRDefault="00E6023A">
      <w:pPr>
        <w:pStyle w:val="pkt"/>
        <w:ind w:left="0" w:firstLine="0"/>
        <w:rPr>
          <w:b/>
        </w:rPr>
      </w:pPr>
      <w:r w:rsidRPr="00E6023A">
        <w:rPr>
          <w:b/>
        </w:rPr>
        <w:t>63-100</w:t>
      </w:r>
      <w:r w:rsidR="00EB7871" w:rsidRPr="003209A8">
        <w:rPr>
          <w:b/>
        </w:rPr>
        <w:t xml:space="preserve"> </w:t>
      </w:r>
      <w:r w:rsidRPr="00E6023A">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E6023A" w:rsidRPr="00E6023A">
        <w:rPr>
          <w:b/>
        </w:rPr>
        <w:t>ZP.271.51.2013.BSL</w:t>
      </w:r>
      <w:r w:rsidRPr="003209A8">
        <w:tab/>
      </w:r>
      <w:r w:rsidR="00E6023A" w:rsidRPr="00E6023A">
        <w:t>Śrem</w:t>
      </w:r>
      <w:r w:rsidRPr="003209A8">
        <w:t xml:space="preserve">, </w:t>
      </w:r>
      <w:r w:rsidR="00E6023A" w:rsidRPr="00E6023A">
        <w:t>2013-11-20</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E6023A" w:rsidRPr="00E6023A">
        <w:rPr>
          <w:b/>
          <w:sz w:val="32"/>
          <w:szCs w:val="32"/>
        </w:rPr>
        <w:t>Utrzymanie czystości i porządku dróg gminnych i wewnętrznych będących w zarządzie gminy Śrem</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Pr="00876900" w:rsidRDefault="009838C7" w:rsidP="009838C7">
      <w:pPr>
        <w:jc w:val="both"/>
      </w:pPr>
      <w:r w:rsidRPr="00516BCE">
        <w:t xml:space="preserve">Postępowanie o udzielenie zamówienia prowadzone jest w trybie </w:t>
      </w:r>
      <w:r w:rsidR="00E6023A" w:rsidRPr="00E6023A">
        <w:rPr>
          <w:b/>
        </w:rPr>
        <w:t>przetarg nieograniczony</w:t>
      </w:r>
      <w:r w:rsidRPr="00516BCE">
        <w:t xml:space="preserve"> na podstawie ustawy z dn</w:t>
      </w:r>
      <w:r>
        <w:t>ia 29 stycznia 2004 roku Prawo zamówień p</w:t>
      </w:r>
      <w:r w:rsidRPr="00516BCE">
        <w:t xml:space="preserve">ublicznych </w:t>
      </w:r>
      <w:r w:rsidR="00E37BBD">
        <w:t>(</w:t>
      </w:r>
      <w:r w:rsidR="00536027">
        <w:t>Dz. U. z 2010 r. Nr 113, poz. 759, z późn. zm.</w:t>
      </w:r>
      <w:r w:rsidR="00E37BBD">
        <w:t>)</w:t>
      </w:r>
      <w:r>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E6023A">
      <w:pPr>
        <w:ind w:left="5940"/>
      </w:pPr>
      <w:r w:rsidRPr="00E6023A">
        <w:t>2013-11-20</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6023A">
      <w:pPr>
        <w:ind w:left="5940"/>
      </w:pPr>
      <w:r w:rsidRPr="00E6023A">
        <w:t>Sławomir Baum</w:t>
      </w:r>
    </w:p>
    <w:p w:rsidR="009838C7" w:rsidRPr="00876900" w:rsidRDefault="00EB7871" w:rsidP="00DE5056">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E6023A" w:rsidRPr="00E6023A">
        <w:t>Gmina Śrem</w:t>
      </w:r>
    </w:p>
    <w:p w:rsidR="009838C7" w:rsidRPr="00516BCE" w:rsidRDefault="009838C7" w:rsidP="009838C7">
      <w:pPr>
        <w:pStyle w:val="Tekstpodstawowy"/>
        <w:spacing w:before="60"/>
        <w:ind w:left="360"/>
      </w:pPr>
      <w:r>
        <w:t xml:space="preserve"> </w:t>
      </w:r>
      <w:r w:rsidR="00E6023A" w:rsidRPr="00E6023A">
        <w:t>Plac 20 Października</w:t>
      </w:r>
      <w:r w:rsidRPr="00516BCE">
        <w:t xml:space="preserve"> </w:t>
      </w:r>
      <w:r w:rsidR="00E6023A" w:rsidRPr="00E6023A">
        <w:t>1</w:t>
      </w:r>
      <w:r w:rsidRPr="00516BCE">
        <w:t xml:space="preserve"> </w:t>
      </w:r>
    </w:p>
    <w:p w:rsidR="00EB7871" w:rsidRPr="003209A8" w:rsidRDefault="009838C7" w:rsidP="009838C7">
      <w:pPr>
        <w:pStyle w:val="Tekstpodstawowy"/>
        <w:ind w:left="360"/>
      </w:pPr>
      <w:r>
        <w:t xml:space="preserve"> </w:t>
      </w:r>
      <w:r w:rsidR="00E6023A" w:rsidRPr="00E6023A">
        <w:t>63-100</w:t>
      </w:r>
      <w:r w:rsidRPr="00516BCE">
        <w:t xml:space="preserve"> </w:t>
      </w:r>
      <w:r w:rsidR="00E6023A" w:rsidRPr="00E6023A">
        <w:t>Śrem</w:t>
      </w:r>
    </w:p>
    <w:p w:rsidR="009838C7" w:rsidRPr="007731F5" w:rsidRDefault="009838C7" w:rsidP="00DE5056">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E6023A" w:rsidRPr="00E6023A">
        <w:rPr>
          <w:b/>
        </w:rPr>
        <w:t>przetarg nieograniczony</w:t>
      </w:r>
    </w:p>
    <w:p w:rsidR="00EB7871" w:rsidRPr="003209A8" w:rsidRDefault="00F23594" w:rsidP="00DE5056">
      <w:pPr>
        <w:pStyle w:val="Nagwek1"/>
      </w:pPr>
      <w:bookmarkStart w:id="2" w:name="_Toc258314244"/>
      <w:r w:rsidRPr="007731F5">
        <w:t>Opis przedmiotu zamówienia</w:t>
      </w:r>
      <w:bookmarkEnd w:id="2"/>
    </w:p>
    <w:p w:rsidR="00EB7871" w:rsidRPr="003209A8" w:rsidRDefault="00EB7871" w:rsidP="008634CF">
      <w:pPr>
        <w:pStyle w:val="Nagwek2"/>
      </w:pPr>
      <w:r w:rsidRPr="003209A8">
        <w:t xml:space="preserve">Przedmiotem zamówienia jest </w:t>
      </w:r>
      <w:r w:rsidR="00E6023A" w:rsidRPr="00E6023A">
        <w:t>Utrzymanie czystości i porządku dróg gminnych i wewnętrznych będących w zarządzie gminy Śrem</w:t>
      </w:r>
      <w:r w:rsidRPr="003209A8">
        <w:t>.</w:t>
      </w:r>
    </w:p>
    <w:p w:rsidR="00EB7871" w:rsidRPr="003209A8" w:rsidRDefault="00EB7871" w:rsidP="008634CF">
      <w:pPr>
        <w:pStyle w:val="Nagwek2"/>
      </w:pPr>
      <w:r w:rsidRPr="003209A8">
        <w:t>Zamawiający dopuszcza składanie ofert częściowych, gdzie część (zadanie) stanowi:</w:t>
      </w:r>
    </w:p>
    <w:tbl>
      <w:tblPr>
        <w:tblW w:w="9086" w:type="dxa"/>
        <w:jc w:val="center"/>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9"/>
        <w:gridCol w:w="7357"/>
      </w:tblGrid>
      <w:tr w:rsidR="00EB7871" w:rsidRPr="003209A8">
        <w:trPr>
          <w:jc w:val="center"/>
        </w:trPr>
        <w:tc>
          <w:tcPr>
            <w:tcW w:w="1729" w:type="dxa"/>
            <w:shd w:val="clear" w:color="auto" w:fill="FFFFFF"/>
            <w:vAlign w:val="center"/>
          </w:tcPr>
          <w:p w:rsidR="00EB7871" w:rsidRPr="003209A8" w:rsidRDefault="00EB7871">
            <w:pPr>
              <w:pStyle w:val="Tekstpodstawowy"/>
              <w:jc w:val="center"/>
              <w:rPr>
                <w:b/>
              </w:rPr>
            </w:pPr>
            <w:r w:rsidRPr="003209A8">
              <w:rPr>
                <w:b/>
              </w:rPr>
              <w:t>Zadanie częściowe nr:</w:t>
            </w:r>
          </w:p>
        </w:tc>
        <w:tc>
          <w:tcPr>
            <w:tcW w:w="7357" w:type="dxa"/>
            <w:shd w:val="clear" w:color="auto" w:fill="FFFFFF"/>
            <w:vAlign w:val="center"/>
          </w:tcPr>
          <w:p w:rsidR="00EB7871" w:rsidRPr="003209A8" w:rsidRDefault="00EB7871">
            <w:pPr>
              <w:pStyle w:val="Tekstpodstawowy"/>
              <w:jc w:val="center"/>
              <w:rPr>
                <w:b/>
              </w:rPr>
            </w:pPr>
            <w:r w:rsidRPr="003209A8">
              <w:rPr>
                <w:b/>
              </w:rPr>
              <w:t>Opis:</w:t>
            </w:r>
          </w:p>
        </w:tc>
      </w:tr>
      <w:tr w:rsidR="00E6023A" w:rsidRPr="003209A8" w:rsidTr="008402F9">
        <w:trPr>
          <w:jc w:val="center"/>
        </w:trPr>
        <w:tc>
          <w:tcPr>
            <w:tcW w:w="1729" w:type="dxa"/>
          </w:tcPr>
          <w:p w:rsidR="00E6023A" w:rsidRPr="003209A8" w:rsidRDefault="00E6023A" w:rsidP="008402F9">
            <w:pPr>
              <w:pStyle w:val="Tekstpodstawowy"/>
              <w:jc w:val="right"/>
            </w:pPr>
            <w:r w:rsidRPr="00E6023A">
              <w:t>1</w:t>
            </w:r>
          </w:p>
        </w:tc>
        <w:tc>
          <w:tcPr>
            <w:tcW w:w="7357" w:type="dxa"/>
          </w:tcPr>
          <w:p w:rsidR="00E6023A" w:rsidRPr="00E6023A" w:rsidRDefault="00E6023A" w:rsidP="008402F9">
            <w:pPr>
              <w:pStyle w:val="Tekstpodstawowy"/>
            </w:pPr>
            <w:r w:rsidRPr="003209A8">
              <w:rPr>
                <w:b/>
              </w:rPr>
              <w:t>Temat:</w:t>
            </w:r>
            <w:r w:rsidRPr="003209A8">
              <w:t xml:space="preserve"> </w:t>
            </w:r>
            <w:r w:rsidRPr="00E6023A">
              <w:t xml:space="preserve">Zamówienie obejmuje utrzymanie czystości i porządku dróg gminnych i wewnętrznych będących w zarządzie gminy Śrem. </w:t>
            </w:r>
          </w:p>
          <w:p w:rsidR="00E6023A" w:rsidRPr="003209A8" w:rsidRDefault="00E6023A" w:rsidP="008402F9">
            <w:pPr>
              <w:pStyle w:val="Tekstpodstawowy"/>
            </w:pPr>
            <w:r w:rsidRPr="00E6023A">
              <w:t>I CZĘŚĆ - OSIEDLE JEZIORANY - pow. 89.123,57 m2</w:t>
            </w:r>
            <w:r w:rsidRPr="003209A8">
              <w:t xml:space="preserve"> </w:t>
            </w:r>
          </w:p>
          <w:p w:rsidR="00E6023A" w:rsidRPr="003209A8" w:rsidRDefault="00E6023A" w:rsidP="008402F9">
            <w:pPr>
              <w:pStyle w:val="Tekstpodstawowy"/>
              <w:rPr>
                <w:b/>
              </w:rPr>
            </w:pPr>
            <w:r w:rsidRPr="003209A8">
              <w:rPr>
                <w:b/>
              </w:rPr>
              <w:t xml:space="preserve">Wspólny Słownik Zamówień: </w:t>
            </w:r>
            <w:r w:rsidRPr="00E6023A">
              <w:t>90610000-6 - Usługi sprzątania i zamiatania ulic</w:t>
            </w:r>
            <w:r w:rsidRPr="003209A8">
              <w:t xml:space="preserve"> </w:t>
            </w:r>
          </w:p>
          <w:p w:rsidR="00E6023A" w:rsidRPr="00E6023A" w:rsidRDefault="00E6023A" w:rsidP="008402F9">
            <w:pPr>
              <w:pStyle w:val="Tekstpodstawowy"/>
            </w:pPr>
            <w:r w:rsidRPr="003209A8">
              <w:rPr>
                <w:b/>
              </w:rPr>
              <w:t xml:space="preserve">Opis: </w:t>
            </w:r>
            <w:r w:rsidRPr="00E6023A">
              <w:t>Zakres rzeczowy robót:</w:t>
            </w:r>
          </w:p>
          <w:p w:rsidR="00E6023A" w:rsidRPr="00E6023A" w:rsidRDefault="00E6023A" w:rsidP="008402F9">
            <w:pPr>
              <w:pStyle w:val="Tekstpodstawowy"/>
            </w:pPr>
            <w:r w:rsidRPr="00E6023A">
              <w:t>a)</w:t>
            </w:r>
            <w:r w:rsidRPr="00E6023A">
              <w:tab/>
              <w:t>całoroczne, mechaniczne zamiatanie ulic przy użyciu zamiatarki ulicznej na podwoziu samochodu ciężarowego z funkcją polewania ulic, przy czym zamiatanie i porządkowanie ulicy Staszica ma odbywać się w godzinach wieczornych;</w:t>
            </w:r>
          </w:p>
          <w:p w:rsidR="00E6023A" w:rsidRPr="00E6023A" w:rsidRDefault="00E6023A" w:rsidP="008402F9">
            <w:pPr>
              <w:pStyle w:val="Tekstpodstawowy"/>
            </w:pPr>
            <w:r w:rsidRPr="00E6023A">
              <w:t>b)</w:t>
            </w:r>
            <w:r w:rsidRPr="00E6023A">
              <w:tab/>
              <w:t>doczyszczanie ręczne miejsc niedostępnych dla sprzętu mechanicznego;</w:t>
            </w:r>
          </w:p>
          <w:p w:rsidR="00E6023A" w:rsidRPr="00E6023A" w:rsidRDefault="00E6023A" w:rsidP="008402F9">
            <w:pPr>
              <w:pStyle w:val="Tekstpodstawowy"/>
            </w:pPr>
            <w:r w:rsidRPr="00E6023A">
              <w:t>c)</w:t>
            </w:r>
            <w:r w:rsidRPr="00E6023A">
              <w:tab/>
              <w:t>oczyszczanie krawężników, chodników, parkingów, zatok autobusowych, należących do pasa drogowego, w tym ich odchwaszczanie;</w:t>
            </w:r>
          </w:p>
          <w:p w:rsidR="00E6023A" w:rsidRPr="00E6023A" w:rsidRDefault="00E6023A" w:rsidP="008402F9">
            <w:pPr>
              <w:pStyle w:val="Tekstpodstawowy"/>
            </w:pPr>
            <w:r w:rsidRPr="00E6023A">
              <w:t>d)</w:t>
            </w:r>
            <w:r w:rsidRPr="00E6023A">
              <w:tab/>
              <w:t>usuwanie z chodnika występujących na nim zanieczyszczeń przy pomocy lekkiego sprzętu specjalistycznego nie powodującego uszkodzeń nawierzchni chodnika lub ręczne oczyszczanie chodników;</w:t>
            </w:r>
          </w:p>
          <w:p w:rsidR="00E6023A" w:rsidRPr="00E6023A" w:rsidRDefault="00E6023A" w:rsidP="008402F9">
            <w:pPr>
              <w:pStyle w:val="Tekstpodstawowy"/>
            </w:pPr>
            <w:r w:rsidRPr="00E6023A">
              <w:t>e)</w:t>
            </w:r>
            <w:r w:rsidRPr="00E6023A">
              <w:tab/>
              <w:t>odchwaszczanie powierzchni jezdni wraz z rynsztokami;</w:t>
            </w:r>
          </w:p>
          <w:p w:rsidR="00E6023A" w:rsidRPr="00E6023A" w:rsidRDefault="00E6023A" w:rsidP="008402F9">
            <w:pPr>
              <w:pStyle w:val="Tekstpodstawowy"/>
            </w:pPr>
            <w:r w:rsidRPr="00E6023A">
              <w:t>f)</w:t>
            </w:r>
            <w:r w:rsidRPr="00E6023A">
              <w:tab/>
              <w:t>oczyszczanie krat ściekowych z naniesionych przez wodę opadową zanieczyszczeń (w przypadku wystąpienia opadów deszczu, przedmiotowe prace należy wykonać maks. do 24 godzin po ustąpieniu opadów niezależnie od częstotliwości sprzątania dróg podanej w harmonogramie);</w:t>
            </w:r>
          </w:p>
          <w:p w:rsidR="00E6023A" w:rsidRPr="00E6023A" w:rsidRDefault="00E6023A" w:rsidP="008402F9">
            <w:pPr>
              <w:pStyle w:val="Tekstpodstawowy"/>
            </w:pPr>
            <w:r w:rsidRPr="00E6023A">
              <w:t>g)</w:t>
            </w:r>
            <w:r w:rsidRPr="00E6023A">
              <w:tab/>
              <w:t xml:space="preserve">wykonywanie prac interwencyjnych w pasach drogowych wymienionych w harmonogramie sprzątania (usuwanie powalonych </w:t>
            </w:r>
            <w:r w:rsidRPr="00E6023A">
              <w:lastRenderedPageBreak/>
              <w:t>drzew, gałęzi, szkła, oleju i innych zanieczyszczeń mogących wystąpić w pasie drogowym w wyniku działania sił przyrody, zdarzeń lub wypadków drogowych). Przedmiotowe prace Wykonawca wykonuje na podstawie samodzielnie podjętych informacji lub po dokonanym przez Zamawiającego lub też inne służby jak: Policja, Straż Miejska, zgłoszeniu telefonicznym. Wykonawca przystępuje do podjęcia prac interwencyjnych niezwłocznie, nie później jednak niż w terminie 2 godzin od chwili zgłoszenia telefonicznego;</w:t>
            </w:r>
          </w:p>
          <w:p w:rsidR="00E6023A" w:rsidRPr="00E6023A" w:rsidRDefault="00E6023A" w:rsidP="008402F9">
            <w:pPr>
              <w:pStyle w:val="Tekstpodstawowy"/>
            </w:pPr>
            <w:r w:rsidRPr="00E6023A">
              <w:t>h)</w:t>
            </w:r>
            <w:r w:rsidRPr="00E6023A">
              <w:tab/>
              <w:t>interwencyjne  porządkowanie ulic w okresie jesiennym (tj. jedno dodatkowe sprzątanie w mies. wrześniu, październiku oraz listopadzie danego roku). Wykonawca zobowiązany jest pisemnie powiadomić Zamawiającego o terminie dodatkowego sprzątania ulic. Wykaz ulic został wymieniony w załączniku do umowy;</w:t>
            </w:r>
          </w:p>
          <w:p w:rsidR="00E6023A" w:rsidRPr="00E6023A" w:rsidRDefault="00E6023A" w:rsidP="008402F9">
            <w:pPr>
              <w:pStyle w:val="Tekstpodstawowy"/>
            </w:pPr>
            <w:r w:rsidRPr="00E6023A">
              <w:t>i)</w:t>
            </w:r>
            <w:r w:rsidRPr="00E6023A">
              <w:tab/>
              <w:t xml:space="preserve">uporządkowanie dróg gminnych i wewnętrznych będących </w:t>
            </w:r>
          </w:p>
          <w:p w:rsidR="00E6023A" w:rsidRPr="00E6023A" w:rsidRDefault="00E6023A" w:rsidP="008402F9">
            <w:pPr>
              <w:pStyle w:val="Tekstpodstawowy"/>
            </w:pPr>
            <w:r w:rsidRPr="00E6023A">
              <w:t xml:space="preserve">w zarządzie gminy Śrem po "akcji zima" w mies. </w:t>
            </w:r>
          </w:p>
          <w:p w:rsidR="00E6023A" w:rsidRPr="00E6023A" w:rsidRDefault="00E6023A" w:rsidP="008402F9">
            <w:pPr>
              <w:pStyle w:val="Tekstpodstawowy"/>
            </w:pPr>
            <w:r w:rsidRPr="00E6023A">
              <w:t xml:space="preserve">kwietniu danego roku. Dokładny termin wykonania przedmiotowych prac wyznaczy Zamawiający (wywóz piasku </w:t>
            </w:r>
          </w:p>
          <w:p w:rsidR="00E6023A" w:rsidRPr="00E6023A" w:rsidRDefault="00E6023A" w:rsidP="008402F9">
            <w:pPr>
              <w:pStyle w:val="Tekstpodstawowy"/>
            </w:pPr>
            <w:r w:rsidRPr="00E6023A">
              <w:t>i innych zanieczyszczeń powstałych na skutek przeprowadzonej "akcji zima");</w:t>
            </w:r>
          </w:p>
          <w:p w:rsidR="00E6023A" w:rsidRPr="00E6023A" w:rsidRDefault="00E6023A" w:rsidP="008402F9">
            <w:pPr>
              <w:pStyle w:val="Tekstpodstawowy"/>
            </w:pPr>
            <w:r w:rsidRPr="00E6023A">
              <w:t>j)</w:t>
            </w:r>
            <w:r w:rsidRPr="00E6023A">
              <w:tab/>
              <w:t>prace porządkowe należy wykonywać po uzgodnieniu terminu sprzątania danej ulicy/parkingu z administratorem przyległych budynków (Wykonawca zobowiązany jest powiadomić pisemnie administratora danego zasobu mieszkaniowego z co najmniej trzydniowym wyprzedzeniem o terminie sprzątania ulicy/parkingu);</w:t>
            </w:r>
          </w:p>
          <w:p w:rsidR="00E6023A" w:rsidRPr="00E6023A" w:rsidRDefault="00E6023A" w:rsidP="008402F9">
            <w:pPr>
              <w:pStyle w:val="Tekstpodstawowy"/>
            </w:pPr>
            <w:r w:rsidRPr="00E6023A">
              <w:t>k)</w:t>
            </w:r>
            <w:r w:rsidRPr="00E6023A">
              <w:tab/>
              <w:t>całoroczne opróżnianie koszy ulicznych (zgodnie z zasadami określonymi w Regulaminie utrzymania czystości i porządku na terenie gminy Śrem), utrzymywanie czystości wokół nich, jak również estetycznego ich wyglądu, mycie i dezynfekcja (nie rzadziej niż raz w miesiącu - dot. okresu od marca do października), dokonywanie napraw i remontów uszkodzonych koszy, wymiana uszkodzonych koszy/montaż nowych koszy (nowe kosze zapewnia Zamawiający);</w:t>
            </w:r>
          </w:p>
          <w:p w:rsidR="00E6023A" w:rsidRPr="00E6023A" w:rsidRDefault="00E6023A" w:rsidP="008402F9">
            <w:pPr>
              <w:pStyle w:val="Tekstpodstawowy"/>
            </w:pPr>
            <w:r w:rsidRPr="00E6023A">
              <w:t>l)</w:t>
            </w:r>
            <w:r w:rsidRPr="00E6023A">
              <w:tab/>
              <w:t>usuwanie padliny leżącej na jezdni oraz przetrzymanie jej  do czasu przyjazdu odpowiednich służb, po uprzednim zgłoszeniu tego faktu przez Urząd Miejski w Śremie lub Straż Miejską;</w:t>
            </w:r>
          </w:p>
          <w:p w:rsidR="00E6023A" w:rsidRPr="00E6023A" w:rsidRDefault="00E6023A" w:rsidP="008402F9">
            <w:pPr>
              <w:pStyle w:val="Tekstpodstawowy"/>
            </w:pPr>
            <w:r w:rsidRPr="00E6023A">
              <w:t>m)</w:t>
            </w:r>
            <w:r w:rsidRPr="00E6023A">
              <w:tab/>
              <w:t xml:space="preserve">usuwanie plakatów, ulotek, ogłoszeń umieszczanych nielegalnie </w:t>
            </w:r>
          </w:p>
          <w:p w:rsidR="00E6023A" w:rsidRPr="00E6023A" w:rsidRDefault="00E6023A" w:rsidP="008402F9">
            <w:pPr>
              <w:pStyle w:val="Tekstpodstawowy"/>
            </w:pPr>
            <w:r w:rsidRPr="00E6023A">
              <w:t>na obiektach infrastruktury miejskiej, w szczególności: słupach oświetleniowych, znakach drogowych, słupach sygnalizacji świetlnej, koszach, szafkach energetycznych  itp. znajdujących się na terenach przeznaczonych do sprzątania;</w:t>
            </w:r>
          </w:p>
          <w:p w:rsidR="00E6023A" w:rsidRPr="00E6023A" w:rsidRDefault="00E6023A" w:rsidP="008402F9">
            <w:pPr>
              <w:pStyle w:val="Tekstpodstawowy"/>
            </w:pPr>
            <w:r w:rsidRPr="00E6023A">
              <w:t>n)</w:t>
            </w:r>
            <w:r w:rsidRPr="00E6023A">
              <w:tab/>
              <w:t>oczyszczanie raz w miesiącu (30 każdego miesiąca) wszystkich słupów ogłoszeniowych na terenie miasta Śrem (4 szt.) z ogłoszeń (do czystego podkładu). Jeśli dzień ten przypada w niedzielę lub święta to w następnym dniu roboczym po tych dniach. Utrzymanie porządku i czystości terenu w promieniu 4 m od słupa (lokalizacja słupów w załączeniu);</w:t>
            </w:r>
          </w:p>
          <w:p w:rsidR="00E6023A" w:rsidRPr="00E6023A" w:rsidRDefault="00E6023A" w:rsidP="008402F9">
            <w:pPr>
              <w:pStyle w:val="Tekstpodstawowy"/>
            </w:pPr>
            <w:r w:rsidRPr="00E6023A">
              <w:lastRenderedPageBreak/>
              <w:t>o)</w:t>
            </w:r>
            <w:r w:rsidRPr="00E6023A">
              <w:tab/>
              <w:t xml:space="preserve">wywóz nieczystości powstałych w trakcie wykonywania prac </w:t>
            </w:r>
          </w:p>
          <w:p w:rsidR="00E6023A" w:rsidRPr="00E6023A" w:rsidRDefault="00E6023A" w:rsidP="008402F9">
            <w:pPr>
              <w:pStyle w:val="Tekstpodstawowy"/>
            </w:pPr>
            <w:r w:rsidRPr="00E6023A">
              <w:t>na składowisko odpadów, oraz ewidencjonowanie wywożonych nieczystości;</w:t>
            </w:r>
          </w:p>
          <w:p w:rsidR="00E6023A" w:rsidRPr="00E6023A" w:rsidRDefault="00E6023A" w:rsidP="008402F9">
            <w:pPr>
              <w:pStyle w:val="Tekstpodstawowy"/>
            </w:pPr>
            <w:r w:rsidRPr="00E6023A">
              <w:t>p)</w:t>
            </w:r>
            <w:r w:rsidRPr="00E6023A">
              <w:tab/>
              <w:t xml:space="preserve">wywóz nieczystości z terenu gminy Śrem powstałych w trakcie wykonywania prac przez osadzonych w Areszcie Śledczym oraz osoby pracujące w ramach prac społeczno użytecznych w okresie </w:t>
            </w:r>
          </w:p>
          <w:p w:rsidR="00E6023A" w:rsidRPr="00E6023A" w:rsidRDefault="00E6023A" w:rsidP="008402F9">
            <w:pPr>
              <w:pStyle w:val="Tekstpodstawowy"/>
            </w:pPr>
            <w:r w:rsidRPr="00E6023A">
              <w:t>trwania umowy po uprzednim zgłoszeniu przez Zamawiającego;</w:t>
            </w:r>
          </w:p>
          <w:p w:rsidR="00E6023A" w:rsidRPr="00E6023A" w:rsidRDefault="00E6023A" w:rsidP="008402F9">
            <w:pPr>
              <w:pStyle w:val="Tekstpodstawowy"/>
            </w:pPr>
            <w:r w:rsidRPr="00E6023A">
              <w:t>q)</w:t>
            </w:r>
            <w:r w:rsidRPr="00E6023A">
              <w:tab/>
              <w:t xml:space="preserve">polewanie ulicy Staszica w okresie letnim (czerwiec - sierpień) </w:t>
            </w:r>
          </w:p>
          <w:p w:rsidR="00E6023A" w:rsidRPr="00E6023A" w:rsidRDefault="00E6023A" w:rsidP="008402F9">
            <w:pPr>
              <w:pStyle w:val="Tekstpodstawowy"/>
            </w:pPr>
            <w:r w:rsidRPr="00E6023A">
              <w:t>2 razy dziennie (między godziną 1100-1200 i 1500-1600), gdy temperatura powietrza przez kolejne dwa dni wynosić będzie powyżej 30oC (na podstawie danych dla miasta Poznań wg Instytutu Meteorologii i Gospodarki Wodnej podanych na stronie www.pogodynka.pl). O konieczności przystąpienia do wykonania przedmiotowych robót decyduje Zamawiający wydając dyspozycję telefonicznie. Wykonawca zobowiązany jest do prowadzenia ewidencji prowadzonych prac z podaniem terminów, panujących temperatur, ilości wyjazdów oraz wykazu ulic. Wykonawca zobowiązany jest przedstawić przedmiotową ewidencję łącznie z fakturą za mies. sierpień danego roku (koszty wody zużytej do skrapiania jezdni ponosi Wykonawca prac);</w:t>
            </w:r>
          </w:p>
          <w:p w:rsidR="00E6023A" w:rsidRPr="00E6023A" w:rsidRDefault="00E6023A" w:rsidP="008402F9">
            <w:pPr>
              <w:pStyle w:val="Tekstpodstawowy"/>
            </w:pPr>
            <w:r w:rsidRPr="00E6023A">
              <w:t>r)</w:t>
            </w:r>
            <w:r w:rsidRPr="00E6023A">
              <w:tab/>
              <w:t>Wykonawca zobowiązany jest zgłosić pisemnie Zamawiającemu wykonane w danym tygodniu zadania wraz z gotowością do odbioru robót. Wykonane roboty podlegają odbiorowi w terminie 24 godzin od ich zgłoszenia.</w:t>
            </w:r>
          </w:p>
          <w:p w:rsidR="00E6023A" w:rsidRPr="00E6023A" w:rsidRDefault="00E6023A" w:rsidP="008402F9">
            <w:pPr>
              <w:pStyle w:val="Tekstpodstawowy"/>
            </w:pPr>
          </w:p>
          <w:p w:rsidR="00E6023A" w:rsidRPr="003209A8" w:rsidRDefault="00E6023A" w:rsidP="008402F9">
            <w:pPr>
              <w:pStyle w:val="Tekstpodstawowy"/>
            </w:pPr>
            <w:r w:rsidRPr="00E6023A">
              <w:t>Wykaz terenów wraz z określoną częstotliwością sprzątania określa załącznik do umowy (I część)</w:t>
            </w:r>
          </w:p>
          <w:p w:rsidR="00E6023A" w:rsidRPr="003209A8" w:rsidRDefault="00E6023A" w:rsidP="008402F9">
            <w:pPr>
              <w:pStyle w:val="Tekstpodstawowy"/>
            </w:pPr>
            <w:r w:rsidRPr="00E6023A">
              <w:rPr>
                <w:b/>
              </w:rPr>
              <w:t>Zamawiający nie dopuszcza składania ofert równoważnych</w:t>
            </w:r>
          </w:p>
          <w:p w:rsidR="00E6023A" w:rsidRPr="003209A8" w:rsidRDefault="00E6023A" w:rsidP="008402F9">
            <w:pPr>
              <w:pStyle w:val="Tekstpodstawowy"/>
              <w:rPr>
                <w:b/>
              </w:rPr>
            </w:pPr>
            <w:r w:rsidRPr="00E6023A">
              <w:rPr>
                <w:b/>
              </w:rPr>
              <w:t>Zamawiający nie dopuszcza składania ofert wariantowych</w:t>
            </w:r>
            <w:r w:rsidRPr="003209A8">
              <w:t xml:space="preserve">. </w:t>
            </w:r>
          </w:p>
        </w:tc>
      </w:tr>
      <w:tr w:rsidR="00E6023A" w:rsidRPr="003209A8" w:rsidTr="008402F9">
        <w:trPr>
          <w:jc w:val="center"/>
        </w:trPr>
        <w:tc>
          <w:tcPr>
            <w:tcW w:w="1729" w:type="dxa"/>
          </w:tcPr>
          <w:p w:rsidR="00E6023A" w:rsidRPr="003209A8" w:rsidRDefault="00E6023A" w:rsidP="008402F9">
            <w:pPr>
              <w:pStyle w:val="Tekstpodstawowy"/>
              <w:jc w:val="right"/>
            </w:pPr>
            <w:r w:rsidRPr="00E6023A">
              <w:lastRenderedPageBreak/>
              <w:t>2</w:t>
            </w:r>
          </w:p>
        </w:tc>
        <w:tc>
          <w:tcPr>
            <w:tcW w:w="7357" w:type="dxa"/>
          </w:tcPr>
          <w:p w:rsidR="00E6023A" w:rsidRPr="00E6023A" w:rsidRDefault="00E6023A" w:rsidP="008402F9">
            <w:pPr>
              <w:pStyle w:val="Tekstpodstawowy"/>
            </w:pPr>
            <w:r w:rsidRPr="003209A8">
              <w:rPr>
                <w:b/>
              </w:rPr>
              <w:t>Temat:</w:t>
            </w:r>
            <w:r w:rsidRPr="003209A8">
              <w:t xml:space="preserve"> </w:t>
            </w:r>
            <w:r w:rsidRPr="00E6023A">
              <w:t xml:space="preserve">Zamówienie obejmuje wykonanie zadania - utrzymanie czystości </w:t>
            </w:r>
          </w:p>
          <w:p w:rsidR="00E6023A" w:rsidRPr="00E6023A" w:rsidRDefault="00E6023A" w:rsidP="008402F9">
            <w:pPr>
              <w:pStyle w:val="Tekstpodstawowy"/>
            </w:pPr>
            <w:r w:rsidRPr="00E6023A">
              <w:t xml:space="preserve">i porządku dróg gminnych i wewnętrznych będących w zarządzie gminy Śrem. </w:t>
            </w:r>
          </w:p>
          <w:p w:rsidR="00E6023A" w:rsidRPr="00E6023A" w:rsidRDefault="00E6023A" w:rsidP="008402F9">
            <w:pPr>
              <w:pStyle w:val="Tekstpodstawowy"/>
            </w:pPr>
          </w:p>
          <w:p w:rsidR="00E6023A" w:rsidRPr="003209A8" w:rsidRDefault="00E6023A" w:rsidP="008402F9">
            <w:pPr>
              <w:pStyle w:val="Tekstpodstawowy"/>
            </w:pPr>
            <w:r w:rsidRPr="00E6023A">
              <w:t>II CZĘŚĆ - OSIEDLE HELENKI - pow. 52.856,00 m2</w:t>
            </w:r>
            <w:r w:rsidRPr="003209A8">
              <w:t xml:space="preserve"> </w:t>
            </w:r>
          </w:p>
          <w:p w:rsidR="00E6023A" w:rsidRPr="003209A8" w:rsidRDefault="00E6023A" w:rsidP="008402F9">
            <w:pPr>
              <w:pStyle w:val="Tekstpodstawowy"/>
              <w:rPr>
                <w:b/>
              </w:rPr>
            </w:pPr>
            <w:r w:rsidRPr="003209A8">
              <w:rPr>
                <w:b/>
              </w:rPr>
              <w:t xml:space="preserve">Wspólny Słownik Zamówień: </w:t>
            </w:r>
            <w:r w:rsidRPr="00E6023A">
              <w:t>90610000-6 - Usługi sprzątania i zamiatania ulic</w:t>
            </w:r>
            <w:r w:rsidRPr="003209A8">
              <w:t xml:space="preserve"> </w:t>
            </w:r>
          </w:p>
          <w:p w:rsidR="00E6023A" w:rsidRPr="00E6023A" w:rsidRDefault="00E6023A" w:rsidP="008402F9">
            <w:pPr>
              <w:pStyle w:val="Tekstpodstawowy"/>
            </w:pPr>
            <w:r w:rsidRPr="003209A8">
              <w:rPr>
                <w:b/>
              </w:rPr>
              <w:t xml:space="preserve">Opis: </w:t>
            </w:r>
            <w:r w:rsidRPr="00E6023A">
              <w:t>Zakres rzeczowy robót:</w:t>
            </w:r>
          </w:p>
          <w:p w:rsidR="00E6023A" w:rsidRPr="00E6023A" w:rsidRDefault="00E6023A" w:rsidP="008402F9">
            <w:pPr>
              <w:pStyle w:val="Tekstpodstawowy"/>
            </w:pPr>
            <w:r w:rsidRPr="00E6023A">
              <w:t>a)</w:t>
            </w:r>
            <w:r w:rsidRPr="00E6023A">
              <w:tab/>
              <w:t>całoroczne, mechaniczne zamiatanie ulic przy użyciu zamiatarki ulicznej na podwoziu samochodu ciężarowego z funkcją polewania ulic;</w:t>
            </w:r>
          </w:p>
          <w:p w:rsidR="00E6023A" w:rsidRPr="00E6023A" w:rsidRDefault="00E6023A" w:rsidP="008402F9">
            <w:pPr>
              <w:pStyle w:val="Tekstpodstawowy"/>
            </w:pPr>
            <w:r w:rsidRPr="00E6023A">
              <w:t>b)</w:t>
            </w:r>
            <w:r w:rsidRPr="00E6023A">
              <w:tab/>
              <w:t>doczyszczanie ręczne miejsc niedostępnych dla sprzętu mechanicznego;</w:t>
            </w:r>
          </w:p>
          <w:p w:rsidR="00E6023A" w:rsidRPr="00E6023A" w:rsidRDefault="00E6023A" w:rsidP="008402F9">
            <w:pPr>
              <w:pStyle w:val="Tekstpodstawowy"/>
            </w:pPr>
            <w:r w:rsidRPr="00E6023A">
              <w:t>c)</w:t>
            </w:r>
            <w:r w:rsidRPr="00E6023A">
              <w:tab/>
              <w:t xml:space="preserve">oczyszczanie krawężników, chodników, parkingów, zatok autobusowych, należących do pasa drogowego, w tym ich </w:t>
            </w:r>
            <w:r w:rsidRPr="00E6023A">
              <w:lastRenderedPageBreak/>
              <w:t>odchwaszczanie;</w:t>
            </w:r>
          </w:p>
          <w:p w:rsidR="00E6023A" w:rsidRPr="00E6023A" w:rsidRDefault="00E6023A" w:rsidP="008402F9">
            <w:pPr>
              <w:pStyle w:val="Tekstpodstawowy"/>
            </w:pPr>
            <w:r w:rsidRPr="00E6023A">
              <w:t>d)</w:t>
            </w:r>
            <w:r w:rsidRPr="00E6023A">
              <w:tab/>
              <w:t>usuwanie z chodnika występujących na nim zanieczyszczeń przy pomocy lekkiego sprzętu specjalistycznego nie powodującego uszkodzeń nawierzchni chodnika lub ręczne oczyszczanie chodników;</w:t>
            </w:r>
          </w:p>
          <w:p w:rsidR="00E6023A" w:rsidRPr="00E6023A" w:rsidRDefault="00E6023A" w:rsidP="008402F9">
            <w:pPr>
              <w:pStyle w:val="Tekstpodstawowy"/>
            </w:pPr>
            <w:r w:rsidRPr="00E6023A">
              <w:t>e)</w:t>
            </w:r>
            <w:r w:rsidRPr="00E6023A">
              <w:tab/>
              <w:t>odchwaszczanie powierzchni jezdni wraz z rynsztokami;</w:t>
            </w:r>
          </w:p>
          <w:p w:rsidR="00E6023A" w:rsidRPr="00E6023A" w:rsidRDefault="00E6023A" w:rsidP="008402F9">
            <w:pPr>
              <w:pStyle w:val="Tekstpodstawowy"/>
            </w:pPr>
            <w:r w:rsidRPr="00E6023A">
              <w:t>f)</w:t>
            </w:r>
            <w:r w:rsidRPr="00E6023A">
              <w:tab/>
              <w:t>oczyszczanie krat ściekowych z naniesionych przez wodę opadową zanieczyszczeń (w przypadku wystąpienia opadów deszczu, przedmiotowe prace należy wykonać maks. do 24 godzin po ustąpieniu opadów niezależnie od częstotliwości sprzątania dróg podanej w harmonogramie);</w:t>
            </w:r>
          </w:p>
          <w:p w:rsidR="00E6023A" w:rsidRPr="00E6023A" w:rsidRDefault="00E6023A" w:rsidP="008402F9">
            <w:pPr>
              <w:pStyle w:val="Tekstpodstawowy"/>
            </w:pPr>
            <w:r w:rsidRPr="00E6023A">
              <w:t>g)</w:t>
            </w:r>
            <w:r w:rsidRPr="00E6023A">
              <w:tab/>
              <w:t>wykonywanie prac interwencyjnych w pasach drogowych wymienionych w harmonogramie sprzątania (usuwanie powalonych drzew, gałęzi, szkła, oleju i innych zanieczyszczeń mogących wystąpić w pasie drogowym w wyniku działania sił przyrody, zdarzeń lub wypadków drogowych). Przedmiotowe prace Wykonawca wykonuje na podstawie samodzielnie podjętych informacji lub po dokonanym przez Zamawiającego lub też inne służby jak: Policja, Straż Miejska, zgłoszeniu telefonicznym. Wykonawca przystępuje do podjęcia prac interwencyjnych niezwłocznie, nie później jednak niż w terminie 2 godzin od chwili zgłoszenia telefonicznego;</w:t>
            </w:r>
          </w:p>
          <w:p w:rsidR="00E6023A" w:rsidRPr="00E6023A" w:rsidRDefault="00E6023A" w:rsidP="008402F9">
            <w:pPr>
              <w:pStyle w:val="Tekstpodstawowy"/>
            </w:pPr>
            <w:r w:rsidRPr="00E6023A">
              <w:t>h)</w:t>
            </w:r>
            <w:r w:rsidRPr="00E6023A">
              <w:tab/>
              <w:t>interwencyjne  porządkowanie ulic w okresie jesiennym (tj. jedno dodatkowe sprzątanie w mies. wrześniu, październiku oraz listopadzie danego roku). Wykonawca zobowiązany jest pisemnie powiadomić Zamawiającego o terminie dodatkowego sprzątania ulic. Wykaz ulic został wymieniony w załączniku do umowy;</w:t>
            </w:r>
          </w:p>
          <w:p w:rsidR="00E6023A" w:rsidRPr="00E6023A" w:rsidRDefault="00E6023A" w:rsidP="008402F9">
            <w:pPr>
              <w:pStyle w:val="Tekstpodstawowy"/>
            </w:pPr>
            <w:r w:rsidRPr="00E6023A">
              <w:t>i)</w:t>
            </w:r>
            <w:r w:rsidRPr="00E6023A">
              <w:tab/>
              <w:t xml:space="preserve">uporządkowanie dróg gminnych i wewnętrznych będących </w:t>
            </w:r>
          </w:p>
          <w:p w:rsidR="00E6023A" w:rsidRPr="00E6023A" w:rsidRDefault="00E6023A" w:rsidP="008402F9">
            <w:pPr>
              <w:pStyle w:val="Tekstpodstawowy"/>
            </w:pPr>
            <w:r w:rsidRPr="00E6023A">
              <w:t xml:space="preserve">w zarządzie gminy Śrem po "akcji zima" w mies. </w:t>
            </w:r>
          </w:p>
          <w:p w:rsidR="00E6023A" w:rsidRPr="00E6023A" w:rsidRDefault="00E6023A" w:rsidP="008402F9">
            <w:pPr>
              <w:pStyle w:val="Tekstpodstawowy"/>
            </w:pPr>
            <w:r w:rsidRPr="00E6023A">
              <w:t xml:space="preserve">kwietniu danego roku. Dokładny termin wykonania przedmiotowych prac wyznaczy Zamawiający (wywóz piasku </w:t>
            </w:r>
          </w:p>
          <w:p w:rsidR="00E6023A" w:rsidRPr="00E6023A" w:rsidRDefault="00E6023A" w:rsidP="008402F9">
            <w:pPr>
              <w:pStyle w:val="Tekstpodstawowy"/>
            </w:pPr>
            <w:r w:rsidRPr="00E6023A">
              <w:t>i innych zanieczyszczeń powstałych na skutek przeprowadzonej "akcji zima");</w:t>
            </w:r>
          </w:p>
          <w:p w:rsidR="00E6023A" w:rsidRPr="00E6023A" w:rsidRDefault="00E6023A" w:rsidP="008402F9">
            <w:pPr>
              <w:pStyle w:val="Tekstpodstawowy"/>
            </w:pPr>
            <w:r w:rsidRPr="00E6023A">
              <w:t>j)</w:t>
            </w:r>
            <w:r w:rsidRPr="00E6023A">
              <w:tab/>
              <w:t>prace porządkowe należy wykonywać po uzgodnieniu terminu sprzątania danej ulicy/parkingu z administratorem przyległych budynków (Wykonawca zobowiązany jest powiadomić pisemnie administratora danego zasobu mieszkaniowego z co najmniej trzydniowym wyprzedzeniem o terminie sprzątania ulicy/parkingu);</w:t>
            </w:r>
          </w:p>
          <w:p w:rsidR="00E6023A" w:rsidRPr="00E6023A" w:rsidRDefault="00E6023A" w:rsidP="008402F9">
            <w:pPr>
              <w:pStyle w:val="Tekstpodstawowy"/>
            </w:pPr>
            <w:r w:rsidRPr="00E6023A">
              <w:t>k)</w:t>
            </w:r>
            <w:r w:rsidRPr="00E6023A">
              <w:tab/>
              <w:t>całoroczne opróżnianie koszy ulicznych (zgodnie z zasadami określonymi w Regulaminie utrzymania czystości i porządku na terenie gminy Śrem), utrzymywanie czystości wokół nich, jak również estetycznego ich wyglądu, mycie i dezynfekcja (nie rzadziej niż raz w miesiącu - dot. okresu od marca do października), dokonywanie napraw i remontów uszkodzonych koszy, wymiana uszkodzonych koszy/montaż nowych koszy (nowe kosze zapewnia Zamawiający);</w:t>
            </w:r>
          </w:p>
          <w:p w:rsidR="00E6023A" w:rsidRPr="00E6023A" w:rsidRDefault="00E6023A" w:rsidP="008402F9">
            <w:pPr>
              <w:pStyle w:val="Tekstpodstawowy"/>
            </w:pPr>
            <w:r w:rsidRPr="00E6023A">
              <w:t>l)</w:t>
            </w:r>
            <w:r w:rsidRPr="00E6023A">
              <w:tab/>
              <w:t xml:space="preserve">usuwanie padliny leżącej na jezdni oraz przetrzymanie jej  do czasu przyjazdu odpowiednich służb, po uprzednim zgłoszeniu tego faktu </w:t>
            </w:r>
            <w:r w:rsidRPr="00E6023A">
              <w:lastRenderedPageBreak/>
              <w:t>przez Urząd Miejski w Śremie lub Straż Miejską;</w:t>
            </w:r>
          </w:p>
          <w:p w:rsidR="00E6023A" w:rsidRPr="00E6023A" w:rsidRDefault="00E6023A" w:rsidP="008402F9">
            <w:pPr>
              <w:pStyle w:val="Tekstpodstawowy"/>
            </w:pPr>
            <w:r w:rsidRPr="00E6023A">
              <w:t>m)</w:t>
            </w:r>
            <w:r w:rsidRPr="00E6023A">
              <w:tab/>
              <w:t xml:space="preserve">usuwanie plakatów, ulotek, ogłoszeń umieszczanych nielegalnie </w:t>
            </w:r>
          </w:p>
          <w:p w:rsidR="00E6023A" w:rsidRPr="00E6023A" w:rsidRDefault="00E6023A" w:rsidP="008402F9">
            <w:pPr>
              <w:pStyle w:val="Tekstpodstawowy"/>
            </w:pPr>
            <w:r w:rsidRPr="00E6023A">
              <w:t>na obiektach infrastruktury miejskiej, w szczególności: słupach oświetleniowych, znakach drogowych, słupach sygnalizacji świetlnej, koszach, szafkach energetycznych  itp. znajdujących się na terenach przeznaczonych do sprzątania;</w:t>
            </w:r>
          </w:p>
          <w:p w:rsidR="00E6023A" w:rsidRPr="00E6023A" w:rsidRDefault="00E6023A" w:rsidP="008402F9">
            <w:pPr>
              <w:pStyle w:val="Tekstpodstawowy"/>
            </w:pPr>
            <w:r w:rsidRPr="00E6023A">
              <w:t>n)</w:t>
            </w:r>
            <w:r w:rsidRPr="00E6023A">
              <w:tab/>
              <w:t>oczyszczanie raz w miesiącu (30 każdego miesiąca) wszystkich słupów ogłoszeniowych na terenie miasta Śrem (1 szt.) z ogłoszeń (do czystego podkładu). Jeśli dzień ten przypada w niedzielę lub święta to w następnym dniu roboczym po tych dniach. Utrzymanie porządku i czystości terenu w promieniu 4 m od słupa (lokalizacja słupów w załączeniu);</w:t>
            </w:r>
          </w:p>
          <w:p w:rsidR="00E6023A" w:rsidRPr="00E6023A" w:rsidRDefault="00E6023A" w:rsidP="008402F9">
            <w:pPr>
              <w:pStyle w:val="Tekstpodstawowy"/>
            </w:pPr>
            <w:r w:rsidRPr="00E6023A">
              <w:t>o)</w:t>
            </w:r>
            <w:r w:rsidRPr="00E6023A">
              <w:tab/>
              <w:t xml:space="preserve">wywóz nieczystości powstałych w trakcie wykonywania prac </w:t>
            </w:r>
          </w:p>
          <w:p w:rsidR="00E6023A" w:rsidRPr="00E6023A" w:rsidRDefault="00E6023A" w:rsidP="008402F9">
            <w:pPr>
              <w:pStyle w:val="Tekstpodstawowy"/>
            </w:pPr>
            <w:r w:rsidRPr="00E6023A">
              <w:t>na składowisko odpadów, oraz ewidencjonowanie wywożonych nieczystości;</w:t>
            </w:r>
          </w:p>
          <w:p w:rsidR="00E6023A" w:rsidRPr="00E6023A" w:rsidRDefault="00E6023A" w:rsidP="008402F9">
            <w:pPr>
              <w:pStyle w:val="Tekstpodstawowy"/>
            </w:pPr>
            <w:r w:rsidRPr="00E6023A">
              <w:t>p)</w:t>
            </w:r>
            <w:r w:rsidRPr="00E6023A">
              <w:tab/>
              <w:t xml:space="preserve">wywóz nieczystości z terenu gminy Śrem powstałych w trakcie wykonywania prac przez osadzonych w Areszcie Śledczym oraz osoby pracujące w ramach prac społeczno użytecznych w okresie </w:t>
            </w:r>
          </w:p>
          <w:p w:rsidR="00E6023A" w:rsidRPr="00E6023A" w:rsidRDefault="00E6023A" w:rsidP="008402F9">
            <w:pPr>
              <w:pStyle w:val="Tekstpodstawowy"/>
            </w:pPr>
            <w:r w:rsidRPr="00E6023A">
              <w:t>trwania umowy po uprzednim zgłoszeniu przez Zamawiającego;</w:t>
            </w:r>
          </w:p>
          <w:p w:rsidR="00E6023A" w:rsidRPr="00E6023A" w:rsidRDefault="00E6023A" w:rsidP="008402F9">
            <w:pPr>
              <w:pStyle w:val="Tekstpodstawowy"/>
            </w:pPr>
            <w:r w:rsidRPr="00E6023A">
              <w:t>q)</w:t>
            </w:r>
            <w:r w:rsidRPr="00E6023A">
              <w:tab/>
              <w:t>Wykonawca zobowiązany jest zgłosić pisemnie Zamawiającemu wykonane w danym tygodniu zadania wraz z gotowością do odbioru robót. Wykonane roboty podlegają odbiorowi w terminie 24 godzin od ich zgłoszenia.</w:t>
            </w:r>
          </w:p>
          <w:p w:rsidR="00E6023A" w:rsidRPr="00E6023A" w:rsidRDefault="00E6023A" w:rsidP="008402F9">
            <w:pPr>
              <w:pStyle w:val="Tekstpodstawowy"/>
            </w:pPr>
          </w:p>
          <w:p w:rsidR="00E6023A" w:rsidRPr="00E6023A" w:rsidRDefault="00E6023A" w:rsidP="008402F9">
            <w:pPr>
              <w:pStyle w:val="Tekstpodstawowy"/>
            </w:pPr>
          </w:p>
          <w:p w:rsidR="00E6023A" w:rsidRPr="003209A8" w:rsidRDefault="00E6023A" w:rsidP="008402F9">
            <w:pPr>
              <w:pStyle w:val="Tekstpodstawowy"/>
            </w:pPr>
            <w:r w:rsidRPr="00E6023A">
              <w:t>Wykaz terenów wraz z określoną częstotliwością sprzątania określa załącznik do umowy (II część)</w:t>
            </w:r>
          </w:p>
          <w:p w:rsidR="00E6023A" w:rsidRPr="003209A8" w:rsidRDefault="00E6023A" w:rsidP="008402F9">
            <w:pPr>
              <w:pStyle w:val="Tekstpodstawowy"/>
            </w:pPr>
            <w:r w:rsidRPr="00E6023A">
              <w:rPr>
                <w:b/>
              </w:rPr>
              <w:t>Zamawiający nie dopuszcza składania ofert równoważnych</w:t>
            </w:r>
          </w:p>
          <w:p w:rsidR="00E6023A" w:rsidRPr="003209A8" w:rsidRDefault="00E6023A" w:rsidP="008402F9">
            <w:pPr>
              <w:pStyle w:val="Tekstpodstawowy"/>
              <w:rPr>
                <w:b/>
              </w:rPr>
            </w:pPr>
            <w:r w:rsidRPr="00E6023A">
              <w:rPr>
                <w:b/>
              </w:rPr>
              <w:t>Zamawiający nie dopuszcza składania ofert wariantowych</w:t>
            </w:r>
            <w:r w:rsidRPr="003209A8">
              <w:t xml:space="preserve">. </w:t>
            </w:r>
          </w:p>
        </w:tc>
      </w:tr>
      <w:tr w:rsidR="00E6023A" w:rsidRPr="003209A8" w:rsidTr="008402F9">
        <w:trPr>
          <w:jc w:val="center"/>
        </w:trPr>
        <w:tc>
          <w:tcPr>
            <w:tcW w:w="1729" w:type="dxa"/>
          </w:tcPr>
          <w:p w:rsidR="00E6023A" w:rsidRPr="003209A8" w:rsidRDefault="00E6023A" w:rsidP="008402F9">
            <w:pPr>
              <w:pStyle w:val="Tekstpodstawowy"/>
              <w:jc w:val="right"/>
            </w:pPr>
            <w:r w:rsidRPr="00E6023A">
              <w:lastRenderedPageBreak/>
              <w:t>3</w:t>
            </w:r>
          </w:p>
        </w:tc>
        <w:tc>
          <w:tcPr>
            <w:tcW w:w="7357" w:type="dxa"/>
          </w:tcPr>
          <w:p w:rsidR="00E6023A" w:rsidRPr="00E6023A" w:rsidRDefault="00E6023A" w:rsidP="008402F9">
            <w:pPr>
              <w:pStyle w:val="Tekstpodstawowy"/>
            </w:pPr>
            <w:r w:rsidRPr="003209A8">
              <w:rPr>
                <w:b/>
              </w:rPr>
              <w:t>Temat:</w:t>
            </w:r>
            <w:r w:rsidRPr="003209A8">
              <w:t xml:space="preserve"> </w:t>
            </w:r>
            <w:r w:rsidRPr="00E6023A">
              <w:t xml:space="preserve">Zamówienie obejmuje wykonanie zadania - utrzymanie czystości </w:t>
            </w:r>
          </w:p>
          <w:p w:rsidR="00E6023A" w:rsidRPr="00E6023A" w:rsidRDefault="00E6023A" w:rsidP="008402F9">
            <w:pPr>
              <w:pStyle w:val="Tekstpodstawowy"/>
            </w:pPr>
            <w:r w:rsidRPr="00E6023A">
              <w:t xml:space="preserve">i porządku dróg gminnych i wewnętrznych będących w zarządzie gminy Śrem. </w:t>
            </w:r>
          </w:p>
          <w:p w:rsidR="00E6023A" w:rsidRPr="00E6023A" w:rsidRDefault="00E6023A" w:rsidP="008402F9">
            <w:pPr>
              <w:pStyle w:val="Tekstpodstawowy"/>
            </w:pPr>
          </w:p>
          <w:p w:rsidR="00E6023A" w:rsidRPr="003209A8" w:rsidRDefault="00E6023A" w:rsidP="008402F9">
            <w:pPr>
              <w:pStyle w:val="Tekstpodstawowy"/>
            </w:pPr>
            <w:r w:rsidRPr="00E6023A">
              <w:t>III CZĘŚĆ - LEWOBRZEŻNA CZĘŚĆ MIASTA ŚREM - pow. 105.182,40 m2</w:t>
            </w:r>
            <w:r w:rsidRPr="003209A8">
              <w:t xml:space="preserve"> </w:t>
            </w:r>
          </w:p>
          <w:p w:rsidR="00E6023A" w:rsidRPr="003209A8" w:rsidRDefault="00E6023A" w:rsidP="008402F9">
            <w:pPr>
              <w:pStyle w:val="Tekstpodstawowy"/>
              <w:rPr>
                <w:b/>
              </w:rPr>
            </w:pPr>
            <w:r w:rsidRPr="003209A8">
              <w:rPr>
                <w:b/>
              </w:rPr>
              <w:t xml:space="preserve">Wspólny Słownik Zamówień: </w:t>
            </w:r>
            <w:r w:rsidRPr="00E6023A">
              <w:t>90610000-6 - Usługi sprzątania i zamiatania ulic</w:t>
            </w:r>
            <w:r w:rsidRPr="003209A8">
              <w:t xml:space="preserve"> </w:t>
            </w:r>
          </w:p>
          <w:p w:rsidR="00E6023A" w:rsidRPr="00E6023A" w:rsidRDefault="00E6023A" w:rsidP="008402F9">
            <w:pPr>
              <w:pStyle w:val="Tekstpodstawowy"/>
            </w:pPr>
            <w:r w:rsidRPr="003209A8">
              <w:rPr>
                <w:b/>
              </w:rPr>
              <w:t xml:space="preserve">Opis: </w:t>
            </w:r>
            <w:r w:rsidRPr="00E6023A">
              <w:t>Zakres rzeczowy robót:</w:t>
            </w:r>
          </w:p>
          <w:p w:rsidR="00E6023A" w:rsidRPr="00E6023A" w:rsidRDefault="00E6023A" w:rsidP="008402F9">
            <w:pPr>
              <w:pStyle w:val="Tekstpodstawowy"/>
            </w:pPr>
            <w:r w:rsidRPr="00E6023A">
              <w:t>a)</w:t>
            </w:r>
            <w:r w:rsidRPr="00E6023A">
              <w:tab/>
              <w:t xml:space="preserve">całoroczne, mechaniczne zamiatanie ulic przy użyciu zamiatarki ulicznej na podwoziu samochodu ciężarowego z funkcją polewania ulic, przy czym zamiatanie i porządkowanie następujących ulic: Gostyńskiej, </w:t>
            </w:r>
            <w:r w:rsidRPr="00E6023A">
              <w:lastRenderedPageBreak/>
              <w:t xml:space="preserve">Sikorskiego, Powstańców Wlkp. ma odbywać się </w:t>
            </w:r>
          </w:p>
          <w:p w:rsidR="00E6023A" w:rsidRPr="00E6023A" w:rsidRDefault="00E6023A" w:rsidP="008402F9">
            <w:pPr>
              <w:pStyle w:val="Tekstpodstawowy"/>
            </w:pPr>
            <w:r w:rsidRPr="00E6023A">
              <w:t>w godzinach wieczornych;</w:t>
            </w:r>
          </w:p>
          <w:p w:rsidR="00E6023A" w:rsidRPr="00E6023A" w:rsidRDefault="00E6023A" w:rsidP="008402F9">
            <w:pPr>
              <w:pStyle w:val="Tekstpodstawowy"/>
            </w:pPr>
            <w:r w:rsidRPr="00E6023A">
              <w:t>b)</w:t>
            </w:r>
            <w:r w:rsidRPr="00E6023A">
              <w:tab/>
              <w:t>doczyszczanie ręczne miejsc niedostępnych dla sprzętu mechanicznego;</w:t>
            </w:r>
          </w:p>
          <w:p w:rsidR="00E6023A" w:rsidRPr="00E6023A" w:rsidRDefault="00E6023A" w:rsidP="008402F9">
            <w:pPr>
              <w:pStyle w:val="Tekstpodstawowy"/>
            </w:pPr>
            <w:r w:rsidRPr="00E6023A">
              <w:t>c)</w:t>
            </w:r>
            <w:r w:rsidRPr="00E6023A">
              <w:tab/>
              <w:t>oczyszczanie krawężników, chodników, parkingów, zatok autobusowych, należących do pasa drogowego, w tym ich odchwaszczanie;</w:t>
            </w:r>
          </w:p>
          <w:p w:rsidR="00E6023A" w:rsidRPr="00E6023A" w:rsidRDefault="00E6023A" w:rsidP="008402F9">
            <w:pPr>
              <w:pStyle w:val="Tekstpodstawowy"/>
            </w:pPr>
            <w:r w:rsidRPr="00E6023A">
              <w:t>d)</w:t>
            </w:r>
            <w:r w:rsidRPr="00E6023A">
              <w:tab/>
              <w:t>usuwanie z chodnika występujących na nim zanieczyszczeń przy pomocy lekkiego sprzętu specjalistycznego nie powodującego uszkodzeń nawierzchni chodnika lub ręczne oczyszczanie chodników;</w:t>
            </w:r>
          </w:p>
          <w:p w:rsidR="00E6023A" w:rsidRPr="00E6023A" w:rsidRDefault="00E6023A" w:rsidP="008402F9">
            <w:pPr>
              <w:pStyle w:val="Tekstpodstawowy"/>
            </w:pPr>
            <w:r w:rsidRPr="00E6023A">
              <w:t>e)</w:t>
            </w:r>
            <w:r w:rsidRPr="00E6023A">
              <w:tab/>
              <w:t>odchwaszczanie powierzchni jezdni wraz z rynsztokami;</w:t>
            </w:r>
          </w:p>
          <w:p w:rsidR="00E6023A" w:rsidRPr="00E6023A" w:rsidRDefault="00E6023A" w:rsidP="008402F9">
            <w:pPr>
              <w:pStyle w:val="Tekstpodstawowy"/>
            </w:pPr>
            <w:r w:rsidRPr="00E6023A">
              <w:t>f)</w:t>
            </w:r>
            <w:r w:rsidRPr="00E6023A">
              <w:tab/>
              <w:t>oczyszczanie krat ściekowych z naniesionych przez wodę opadową zanieczyszczeń (w przypadku wystąpienia opadów deszczu, przedmiotowe prace należy wykonać maks. do 24 godzin po ustąpieniu opadów niezależnie od częstotliwości sprzątania dróg podanej w harmonogramie);</w:t>
            </w:r>
          </w:p>
          <w:p w:rsidR="00E6023A" w:rsidRPr="00E6023A" w:rsidRDefault="00E6023A" w:rsidP="008402F9">
            <w:pPr>
              <w:pStyle w:val="Tekstpodstawowy"/>
            </w:pPr>
            <w:r w:rsidRPr="00E6023A">
              <w:t>g)</w:t>
            </w:r>
            <w:r w:rsidRPr="00E6023A">
              <w:tab/>
              <w:t>wykonywanie prac interwencyjnych w pasach drogowych wymienionych w harmonogramie sprzątania (usuwanie powalonych drzew, gałęzi, szkła, oleju i innych zanieczyszczeń mogących wystąpić w pasie drogowym w wyniku działania sił przyrody, zdarzeń lub wypadków drogowych). Przedmiotowe prace Wykonawca wykonuje na podstawie samodzielnie podjętych informacji lub po dokonanym przez Zamawiającego lub też inne służby jak: Policja, Straż Miejska, zgłoszeniu telefonicznym. Wykonawca przystępuje do podjęcia prac interwencyjnych niezwłocznie, nie później jednak niż w terminie 2 godzin od chwili zgłoszenia telefonicznego;</w:t>
            </w:r>
          </w:p>
          <w:p w:rsidR="00E6023A" w:rsidRPr="00E6023A" w:rsidRDefault="00E6023A" w:rsidP="008402F9">
            <w:pPr>
              <w:pStyle w:val="Tekstpodstawowy"/>
            </w:pPr>
            <w:r w:rsidRPr="00E6023A">
              <w:t>h)</w:t>
            </w:r>
            <w:r w:rsidRPr="00E6023A">
              <w:tab/>
              <w:t>interwencyjne  porządkowanie ulic w okresie jesiennym (tj. jedno dodatkowe sprzątanie w mies. wrześniu, październiku oraz listopadzie danego roku). Wykonawca zobowiązany jest pisemnie powiadomić Zamawiającego o terminie dodatkowego sprzątania ulic. Wykaz ulic został wymieniony w załączniku do umowy;</w:t>
            </w:r>
          </w:p>
          <w:p w:rsidR="00E6023A" w:rsidRPr="00E6023A" w:rsidRDefault="00E6023A" w:rsidP="008402F9">
            <w:pPr>
              <w:pStyle w:val="Tekstpodstawowy"/>
            </w:pPr>
            <w:r w:rsidRPr="00E6023A">
              <w:t>i)</w:t>
            </w:r>
            <w:r w:rsidRPr="00E6023A">
              <w:tab/>
              <w:t xml:space="preserve">uporządkowanie dróg gminnych i wewnętrznych będących </w:t>
            </w:r>
          </w:p>
          <w:p w:rsidR="00E6023A" w:rsidRPr="00E6023A" w:rsidRDefault="00E6023A" w:rsidP="008402F9">
            <w:pPr>
              <w:pStyle w:val="Tekstpodstawowy"/>
            </w:pPr>
            <w:r w:rsidRPr="00E6023A">
              <w:t xml:space="preserve">w zarządzie gminy Śrem po "akcji zima" w mies. </w:t>
            </w:r>
          </w:p>
          <w:p w:rsidR="00E6023A" w:rsidRPr="00E6023A" w:rsidRDefault="00E6023A" w:rsidP="008402F9">
            <w:pPr>
              <w:pStyle w:val="Tekstpodstawowy"/>
            </w:pPr>
            <w:r w:rsidRPr="00E6023A">
              <w:t xml:space="preserve">kwietniu danego roku. Dokładny termin wykonania przedmiotowych prac wyznaczy Zamawiający (wywóz piasku </w:t>
            </w:r>
          </w:p>
          <w:p w:rsidR="00E6023A" w:rsidRPr="00E6023A" w:rsidRDefault="00E6023A" w:rsidP="008402F9">
            <w:pPr>
              <w:pStyle w:val="Tekstpodstawowy"/>
            </w:pPr>
            <w:r w:rsidRPr="00E6023A">
              <w:t>i innych zanieczyszczeń powstałych na skutek przeprowadzonej "akcji zima");</w:t>
            </w:r>
          </w:p>
          <w:p w:rsidR="00E6023A" w:rsidRPr="00E6023A" w:rsidRDefault="00E6023A" w:rsidP="008402F9">
            <w:pPr>
              <w:pStyle w:val="Tekstpodstawowy"/>
            </w:pPr>
            <w:r w:rsidRPr="00E6023A">
              <w:t>j)</w:t>
            </w:r>
            <w:r w:rsidRPr="00E6023A">
              <w:tab/>
              <w:t>prace porządkowe należy wykonywać po uzgodnieniu terminu sprzątania danej ulicy/parkingu z administratorem przyległych budynków (Wykonawca zobowiązany jest powiadomić pisemnie administratora danego zasobu mieszkaniowego z co najmniej trzydniowym wyprzedzeniem o terminie sprzątania ulicy/parkingu);</w:t>
            </w:r>
          </w:p>
          <w:p w:rsidR="00E6023A" w:rsidRPr="00E6023A" w:rsidRDefault="00E6023A" w:rsidP="008402F9">
            <w:pPr>
              <w:pStyle w:val="Tekstpodstawowy"/>
            </w:pPr>
            <w:r w:rsidRPr="00E6023A">
              <w:t>k)</w:t>
            </w:r>
            <w:r w:rsidRPr="00E6023A">
              <w:tab/>
              <w:t xml:space="preserve">całoroczne opróżnianie koszy ulicznych (zgodnie z zasadami określonymi w Regulaminie utrzymania czystości i porządku na terenie </w:t>
            </w:r>
            <w:r w:rsidRPr="00E6023A">
              <w:lastRenderedPageBreak/>
              <w:t>gminy Śrem), utrzymywanie czystości wokół nich, jak również estetycznego ich wyglądu, mycie i dezynfekcja (nie rzadziej niż raz w miesiącu - dot. okresu od marca do października), dokonywanie napraw i remontów uszkodzonych koszy, wymiana uszkodzonych koszy/montaż nowych koszy (nowe kosze zapewnia Zamawiający);</w:t>
            </w:r>
          </w:p>
          <w:p w:rsidR="00E6023A" w:rsidRPr="00E6023A" w:rsidRDefault="00E6023A" w:rsidP="008402F9">
            <w:pPr>
              <w:pStyle w:val="Tekstpodstawowy"/>
            </w:pPr>
            <w:r w:rsidRPr="00E6023A">
              <w:t>l)</w:t>
            </w:r>
            <w:r w:rsidRPr="00E6023A">
              <w:tab/>
              <w:t>usuwanie padliny leżącej na jezdni oraz przetrzymanie jej  do czasu przyjazdu odpowiednich służb, po uprzednim zgłoszeniu tego faktu przez Urząd Miejski w Śremie lub Straż Miejską;</w:t>
            </w:r>
          </w:p>
          <w:p w:rsidR="00E6023A" w:rsidRPr="00E6023A" w:rsidRDefault="00E6023A" w:rsidP="008402F9">
            <w:pPr>
              <w:pStyle w:val="Tekstpodstawowy"/>
            </w:pPr>
            <w:r w:rsidRPr="00E6023A">
              <w:t>m)</w:t>
            </w:r>
            <w:r w:rsidRPr="00E6023A">
              <w:tab/>
              <w:t xml:space="preserve">usuwanie plakatów, ulotek, ogłoszeń umieszczanych nielegalnie </w:t>
            </w:r>
          </w:p>
          <w:p w:rsidR="00E6023A" w:rsidRPr="00E6023A" w:rsidRDefault="00E6023A" w:rsidP="008402F9">
            <w:pPr>
              <w:pStyle w:val="Tekstpodstawowy"/>
            </w:pPr>
            <w:r w:rsidRPr="00E6023A">
              <w:t>na obiektach infrastruktury miejskiej, w szczególności: słupach oświetleniowych, znakach drogowych, słupach sygnalizacji świetlnej, koszach, szafkach energetycznych  itp. znajdujących się na terenach przeznaczonych do sprzątania;</w:t>
            </w:r>
          </w:p>
          <w:p w:rsidR="00E6023A" w:rsidRPr="00E6023A" w:rsidRDefault="00E6023A" w:rsidP="008402F9">
            <w:pPr>
              <w:pStyle w:val="Tekstpodstawowy"/>
            </w:pPr>
            <w:r w:rsidRPr="00E6023A">
              <w:t>n)</w:t>
            </w:r>
            <w:r w:rsidRPr="00E6023A">
              <w:tab/>
              <w:t>oczyszczanie raz w miesiącu (30 każdego miesiąca) wszystkich słupów ogłoszeniowych na terenie miasta Śrem (1 szt.) z ogłoszeń (do czystego podkładu). Jeśli dzień ten przypada w niedzielę lub święta to w następnym dniu roboczym po tych dniach. Utrzymanie porządku i czystości terenu w promieniu 4 m od słupa (lokalizacja słupów w załączeniu);</w:t>
            </w:r>
          </w:p>
          <w:p w:rsidR="00E6023A" w:rsidRPr="00E6023A" w:rsidRDefault="00E6023A" w:rsidP="008402F9">
            <w:pPr>
              <w:pStyle w:val="Tekstpodstawowy"/>
            </w:pPr>
            <w:r w:rsidRPr="00E6023A">
              <w:t>o)</w:t>
            </w:r>
            <w:r w:rsidRPr="00E6023A">
              <w:tab/>
              <w:t xml:space="preserve">wywóz nieczystości powstałych w trakcie wykonywania prac </w:t>
            </w:r>
          </w:p>
          <w:p w:rsidR="00E6023A" w:rsidRPr="00E6023A" w:rsidRDefault="00E6023A" w:rsidP="008402F9">
            <w:pPr>
              <w:pStyle w:val="Tekstpodstawowy"/>
            </w:pPr>
            <w:r w:rsidRPr="00E6023A">
              <w:t>na składowisko odpadów, oraz ewidencjonowanie wywożonych nieczystości;</w:t>
            </w:r>
          </w:p>
          <w:p w:rsidR="00E6023A" w:rsidRPr="00E6023A" w:rsidRDefault="00E6023A" w:rsidP="008402F9">
            <w:pPr>
              <w:pStyle w:val="Tekstpodstawowy"/>
            </w:pPr>
            <w:r w:rsidRPr="00E6023A">
              <w:t>p)</w:t>
            </w:r>
            <w:r w:rsidRPr="00E6023A">
              <w:tab/>
              <w:t xml:space="preserve">wywóz nieczystości z terenu gminy Śrem powstałych w trakcie wykonywania prac przez osadzonych w Areszcie Śledczym oraz osoby pracujące w ramach prac społeczno użytecznych w okresie </w:t>
            </w:r>
          </w:p>
          <w:p w:rsidR="00E6023A" w:rsidRPr="00E6023A" w:rsidRDefault="00E6023A" w:rsidP="008402F9">
            <w:pPr>
              <w:pStyle w:val="Tekstpodstawowy"/>
            </w:pPr>
            <w:r w:rsidRPr="00E6023A">
              <w:t>trwania umowy po uprzednim zgłoszeniu przez Zamawiającego;</w:t>
            </w:r>
          </w:p>
          <w:p w:rsidR="00E6023A" w:rsidRPr="00E6023A" w:rsidRDefault="00E6023A" w:rsidP="008402F9">
            <w:pPr>
              <w:pStyle w:val="Tekstpodstawowy"/>
            </w:pPr>
            <w:r w:rsidRPr="00E6023A">
              <w:t>q)</w:t>
            </w:r>
            <w:r w:rsidRPr="00E6023A">
              <w:tab/>
              <w:t xml:space="preserve">polewanie ulicy Staszica w okresie letnim (czerwiec - sierpień) </w:t>
            </w:r>
          </w:p>
          <w:p w:rsidR="00E6023A" w:rsidRPr="00E6023A" w:rsidRDefault="00E6023A" w:rsidP="008402F9">
            <w:pPr>
              <w:pStyle w:val="Tekstpodstawowy"/>
            </w:pPr>
            <w:r w:rsidRPr="00E6023A">
              <w:t xml:space="preserve">2 razy dziennie (między godziną 1100-1200 i 1500-1600), gdy temperatura powietrza przez kolejne dwa dni wynosić będzie powyżej 30oC (na podstawie danych dla miasta Poznań wg Instytutu Meteorologii i Gospodarki Wodnej podanych na stronie www.pogodynka.pl). O konieczności przystąpienia do wykonania przedmiotowych robót decyduje Zamawiający wydając dyspozycję telefonicznie. Wykonawca zobowiązany jest do prowadzenia ewidencji prowadzonych prac z podaniem terminów, panujących temperatur, ilości wyjazdów oraz wykazu ulic. Wykonawca zobowiązany jest przedstawić przedmiotową ewidencję łącznie </w:t>
            </w:r>
          </w:p>
          <w:p w:rsidR="00E6023A" w:rsidRPr="00E6023A" w:rsidRDefault="00E6023A" w:rsidP="008402F9">
            <w:pPr>
              <w:pStyle w:val="Tekstpodstawowy"/>
            </w:pPr>
            <w:r w:rsidRPr="00E6023A">
              <w:t>z fakturą za mies. sierpień danego roku (koszty wody zużytej do skrapiania jezdni ponosi Wykonawca prac);</w:t>
            </w:r>
          </w:p>
          <w:p w:rsidR="00E6023A" w:rsidRPr="00E6023A" w:rsidRDefault="00E6023A" w:rsidP="008402F9">
            <w:pPr>
              <w:pStyle w:val="Tekstpodstawowy"/>
            </w:pPr>
            <w:r w:rsidRPr="00E6023A">
              <w:t>r)</w:t>
            </w:r>
            <w:r w:rsidRPr="00E6023A">
              <w:tab/>
              <w:t>Wykonawca zobowiązany jest zgłosić pisemnie Zamawiającemu wykonane w danym tygodniu zadania wraz z gotowością do odbioru robót. Wykonane roboty podlegają odbiorowi w terminie 24 godzin od ich zgłoszenia.</w:t>
            </w:r>
          </w:p>
          <w:p w:rsidR="00E6023A" w:rsidRPr="00E6023A" w:rsidRDefault="00E6023A" w:rsidP="008402F9">
            <w:pPr>
              <w:pStyle w:val="Tekstpodstawowy"/>
            </w:pPr>
          </w:p>
          <w:p w:rsidR="00E6023A" w:rsidRPr="00E6023A" w:rsidRDefault="00E6023A" w:rsidP="008402F9">
            <w:pPr>
              <w:pStyle w:val="Tekstpodstawowy"/>
            </w:pPr>
          </w:p>
          <w:p w:rsidR="00E6023A" w:rsidRPr="003209A8" w:rsidRDefault="00E6023A" w:rsidP="008402F9">
            <w:pPr>
              <w:pStyle w:val="Tekstpodstawowy"/>
            </w:pPr>
            <w:r w:rsidRPr="00E6023A">
              <w:t>Wykaz terenów wraz z określoną częstotliwością sprzątania określa załącznik do umowy (III część)</w:t>
            </w:r>
          </w:p>
          <w:p w:rsidR="00E6023A" w:rsidRPr="003209A8" w:rsidRDefault="00E6023A" w:rsidP="008402F9">
            <w:pPr>
              <w:pStyle w:val="Tekstpodstawowy"/>
            </w:pPr>
            <w:r w:rsidRPr="00E6023A">
              <w:rPr>
                <w:b/>
              </w:rPr>
              <w:t>Zamawiający nie dopuszcza składania ofert równoważnych</w:t>
            </w:r>
          </w:p>
          <w:p w:rsidR="00E6023A" w:rsidRPr="003209A8" w:rsidRDefault="00E6023A" w:rsidP="008402F9">
            <w:pPr>
              <w:pStyle w:val="Tekstpodstawowy"/>
              <w:rPr>
                <w:b/>
              </w:rPr>
            </w:pPr>
            <w:r w:rsidRPr="00E6023A">
              <w:rPr>
                <w:b/>
              </w:rPr>
              <w:t>Zamawiający nie dopuszcza składania ofert wariantowych</w:t>
            </w:r>
            <w:r w:rsidRPr="003209A8">
              <w:t xml:space="preserve">. </w:t>
            </w:r>
          </w:p>
        </w:tc>
      </w:tr>
      <w:tr w:rsidR="00E6023A" w:rsidRPr="003209A8" w:rsidTr="008402F9">
        <w:trPr>
          <w:jc w:val="center"/>
        </w:trPr>
        <w:tc>
          <w:tcPr>
            <w:tcW w:w="1729" w:type="dxa"/>
          </w:tcPr>
          <w:p w:rsidR="00E6023A" w:rsidRPr="003209A8" w:rsidRDefault="00E6023A" w:rsidP="008402F9">
            <w:pPr>
              <w:pStyle w:val="Tekstpodstawowy"/>
              <w:jc w:val="right"/>
            </w:pPr>
            <w:r w:rsidRPr="00E6023A">
              <w:lastRenderedPageBreak/>
              <w:t>4</w:t>
            </w:r>
          </w:p>
        </w:tc>
        <w:tc>
          <w:tcPr>
            <w:tcW w:w="7357" w:type="dxa"/>
          </w:tcPr>
          <w:p w:rsidR="00E6023A" w:rsidRPr="00E6023A" w:rsidRDefault="00E6023A" w:rsidP="008402F9">
            <w:pPr>
              <w:pStyle w:val="Tekstpodstawowy"/>
            </w:pPr>
            <w:r w:rsidRPr="003209A8">
              <w:rPr>
                <w:b/>
              </w:rPr>
              <w:t>Temat:</w:t>
            </w:r>
            <w:r w:rsidRPr="003209A8">
              <w:t xml:space="preserve"> </w:t>
            </w:r>
            <w:r w:rsidRPr="00E6023A">
              <w:t xml:space="preserve">Zamówienie obejmuje utrzymanie czystości i porządku dróg gminnych i wewnętrznych będących w zarządzie gminy Śrem. </w:t>
            </w:r>
          </w:p>
          <w:p w:rsidR="00E6023A" w:rsidRPr="00E6023A" w:rsidRDefault="00E6023A" w:rsidP="008402F9">
            <w:pPr>
              <w:pStyle w:val="Tekstpodstawowy"/>
            </w:pPr>
          </w:p>
          <w:p w:rsidR="00E6023A" w:rsidRPr="003209A8" w:rsidRDefault="00E6023A" w:rsidP="008402F9">
            <w:pPr>
              <w:pStyle w:val="Tekstpodstawowy"/>
            </w:pPr>
            <w:r w:rsidRPr="00E6023A">
              <w:t>IV CZĘŚĆ - PRAWOBRZEŻNA CZĘŚĆ MIASTA ŚREM - pow. 117.853,75 m2</w:t>
            </w:r>
            <w:r w:rsidRPr="003209A8">
              <w:t xml:space="preserve"> </w:t>
            </w:r>
          </w:p>
          <w:p w:rsidR="00E6023A" w:rsidRPr="003209A8" w:rsidRDefault="00E6023A" w:rsidP="008402F9">
            <w:pPr>
              <w:pStyle w:val="Tekstpodstawowy"/>
              <w:rPr>
                <w:b/>
              </w:rPr>
            </w:pPr>
            <w:r w:rsidRPr="003209A8">
              <w:rPr>
                <w:b/>
              </w:rPr>
              <w:t xml:space="preserve">Wspólny Słownik Zamówień: </w:t>
            </w:r>
            <w:r w:rsidRPr="00E6023A">
              <w:t>90610000-6 - Usługi sprzątania i zamiatania ulic</w:t>
            </w:r>
            <w:r w:rsidRPr="003209A8">
              <w:t xml:space="preserve"> </w:t>
            </w:r>
          </w:p>
          <w:p w:rsidR="00E6023A" w:rsidRPr="00E6023A" w:rsidRDefault="00E6023A" w:rsidP="008402F9">
            <w:pPr>
              <w:pStyle w:val="Tekstpodstawowy"/>
            </w:pPr>
            <w:r w:rsidRPr="003209A8">
              <w:rPr>
                <w:b/>
              </w:rPr>
              <w:t xml:space="preserve">Opis: </w:t>
            </w:r>
            <w:r w:rsidRPr="00E6023A">
              <w:t>Zakres rzeczowy robót:</w:t>
            </w:r>
          </w:p>
          <w:p w:rsidR="00E6023A" w:rsidRPr="00E6023A" w:rsidRDefault="00E6023A" w:rsidP="008402F9">
            <w:pPr>
              <w:pStyle w:val="Tekstpodstawowy"/>
            </w:pPr>
            <w:r w:rsidRPr="00E6023A">
              <w:t>a)</w:t>
            </w:r>
            <w:r w:rsidRPr="00E6023A">
              <w:tab/>
              <w:t xml:space="preserve">całoroczne, mechaniczne zamiatanie ulic przy użyciu zamiatarki ulicznej na podwoziu samochodu ciężarowego z funkcją polewania ulic, przy czym zamiatanie i porządkowanie następujących ulic: Piłsudskiego, Kilińskiego, Pl. 20 Października ma odbywać się </w:t>
            </w:r>
          </w:p>
          <w:p w:rsidR="00E6023A" w:rsidRPr="00E6023A" w:rsidRDefault="00E6023A" w:rsidP="008402F9">
            <w:pPr>
              <w:pStyle w:val="Tekstpodstawowy"/>
            </w:pPr>
            <w:r w:rsidRPr="00E6023A">
              <w:t>w godzinach wieczornych;</w:t>
            </w:r>
          </w:p>
          <w:p w:rsidR="00E6023A" w:rsidRPr="00E6023A" w:rsidRDefault="00E6023A" w:rsidP="008402F9">
            <w:pPr>
              <w:pStyle w:val="Tekstpodstawowy"/>
            </w:pPr>
            <w:r w:rsidRPr="00E6023A">
              <w:t>b)</w:t>
            </w:r>
            <w:r w:rsidRPr="00E6023A">
              <w:tab/>
              <w:t>doczyszczanie ręczne miejsc niedostępnych dla sprzętu mechanicznego;</w:t>
            </w:r>
          </w:p>
          <w:p w:rsidR="00E6023A" w:rsidRPr="00E6023A" w:rsidRDefault="00E6023A" w:rsidP="008402F9">
            <w:pPr>
              <w:pStyle w:val="Tekstpodstawowy"/>
            </w:pPr>
            <w:r w:rsidRPr="00E6023A">
              <w:t>c)</w:t>
            </w:r>
            <w:r w:rsidRPr="00E6023A">
              <w:tab/>
              <w:t>oczyszczanie krawężników, chodników, parkingów, zatok autobusowych, należących do pasa drogowego, w tym ich odchwaszczanie;</w:t>
            </w:r>
          </w:p>
          <w:p w:rsidR="00E6023A" w:rsidRPr="00E6023A" w:rsidRDefault="00E6023A" w:rsidP="008402F9">
            <w:pPr>
              <w:pStyle w:val="Tekstpodstawowy"/>
            </w:pPr>
            <w:r w:rsidRPr="00E6023A">
              <w:t>d)</w:t>
            </w:r>
            <w:r w:rsidRPr="00E6023A">
              <w:tab/>
              <w:t>usuwanie z chodnika występujących na nim zanieczyszczeń przy pomocy lekkiego sprzętu specjalistycznego nie powodującego uszkodzeń nawierzchni chodnika lub ręczne oczyszczanie chodników;</w:t>
            </w:r>
          </w:p>
          <w:p w:rsidR="00E6023A" w:rsidRPr="00E6023A" w:rsidRDefault="00E6023A" w:rsidP="008402F9">
            <w:pPr>
              <w:pStyle w:val="Tekstpodstawowy"/>
            </w:pPr>
            <w:r w:rsidRPr="00E6023A">
              <w:t>e)</w:t>
            </w:r>
            <w:r w:rsidRPr="00E6023A">
              <w:tab/>
              <w:t>odchwaszczanie powierzchni jezdni wraz z rynsztokami;</w:t>
            </w:r>
          </w:p>
          <w:p w:rsidR="00E6023A" w:rsidRPr="00E6023A" w:rsidRDefault="00E6023A" w:rsidP="008402F9">
            <w:pPr>
              <w:pStyle w:val="Tekstpodstawowy"/>
            </w:pPr>
            <w:r w:rsidRPr="00E6023A">
              <w:t>f)</w:t>
            </w:r>
            <w:r w:rsidRPr="00E6023A">
              <w:tab/>
              <w:t>oczyszczanie krat ściekowych z naniesionych przez wodę opadową zanieczyszczeń (w przypadku wystąpienia opadów deszczu, przedmiotowe prace należy wykonać maks. do 24 godzin po ustąpieniu opadów niezależnie od częstotliwości sprzątania dróg podanej w harmonogramie);</w:t>
            </w:r>
          </w:p>
          <w:p w:rsidR="00E6023A" w:rsidRPr="00E6023A" w:rsidRDefault="00E6023A" w:rsidP="008402F9">
            <w:pPr>
              <w:pStyle w:val="Tekstpodstawowy"/>
            </w:pPr>
            <w:r w:rsidRPr="00E6023A">
              <w:t>g)</w:t>
            </w:r>
            <w:r w:rsidRPr="00E6023A">
              <w:tab/>
              <w:t>wykonywanie prac interwencyjnych w pasach drogowych wymienionych w harmonogramie sprzątania (usuwanie powalonych drzew, gałęzi, szkła, oleju i innych zanieczyszczeń mogących wystąpić w pasie drogowym w wyniku działania sił przyrody, zdarzeń lub wypadków drogowych). Przedmiotowe prace Wykonawca wykonuje na podstawie samodzielnie podjętych informacji lub po dokonanym przez Zamawiającego lub też inne służby jak: Policja, Straż Miejska, zgłoszeniu telefonicznym. Wykonawca przystępuje do podjęcia prac interwencyjnych niezwłocznie, nie później jednak niż w terminie 2 godzin od chwili zgłoszenia telefonicznego;</w:t>
            </w:r>
          </w:p>
          <w:p w:rsidR="00E6023A" w:rsidRPr="00E6023A" w:rsidRDefault="00E6023A" w:rsidP="008402F9">
            <w:pPr>
              <w:pStyle w:val="Tekstpodstawowy"/>
            </w:pPr>
            <w:r w:rsidRPr="00E6023A">
              <w:t>h)</w:t>
            </w:r>
            <w:r w:rsidRPr="00E6023A">
              <w:tab/>
              <w:t xml:space="preserve">interwencyjne  porządkowanie ulic w okresie jesiennym (tj. jedno </w:t>
            </w:r>
            <w:r w:rsidRPr="00E6023A">
              <w:lastRenderedPageBreak/>
              <w:t>dodatkowe sprzątanie w mies. wrześniu, październiku oraz listopadzie danego roku). Wykonawca zobowiązany jest pisemnie powiadomić Zamawiającego o terminie dodatkowego sprzątania ulic. Wykaz ulic został wymieniony w załączniku do umowy;</w:t>
            </w:r>
          </w:p>
          <w:p w:rsidR="00E6023A" w:rsidRPr="00E6023A" w:rsidRDefault="00E6023A" w:rsidP="008402F9">
            <w:pPr>
              <w:pStyle w:val="Tekstpodstawowy"/>
            </w:pPr>
            <w:r w:rsidRPr="00E6023A">
              <w:t>i)</w:t>
            </w:r>
            <w:r w:rsidRPr="00E6023A">
              <w:tab/>
              <w:t xml:space="preserve">uporządkowanie dróg gminnych i wewnętrznych będących </w:t>
            </w:r>
          </w:p>
          <w:p w:rsidR="00E6023A" w:rsidRPr="00E6023A" w:rsidRDefault="00E6023A" w:rsidP="008402F9">
            <w:pPr>
              <w:pStyle w:val="Tekstpodstawowy"/>
            </w:pPr>
            <w:r w:rsidRPr="00E6023A">
              <w:t xml:space="preserve">w zarządzie gminy Śrem po "akcji zima" w mies. </w:t>
            </w:r>
          </w:p>
          <w:p w:rsidR="00E6023A" w:rsidRPr="00E6023A" w:rsidRDefault="00E6023A" w:rsidP="008402F9">
            <w:pPr>
              <w:pStyle w:val="Tekstpodstawowy"/>
            </w:pPr>
            <w:r w:rsidRPr="00E6023A">
              <w:t xml:space="preserve">kwietniu danego roku. Dokładny termin wykonania przedmiotowych prac wyznaczy Zamawiający (wywóz piasku </w:t>
            </w:r>
          </w:p>
          <w:p w:rsidR="00E6023A" w:rsidRPr="00E6023A" w:rsidRDefault="00E6023A" w:rsidP="008402F9">
            <w:pPr>
              <w:pStyle w:val="Tekstpodstawowy"/>
            </w:pPr>
            <w:r w:rsidRPr="00E6023A">
              <w:t>i innych zanieczyszczeń powstałych na skutek przeprowadzonej "akcji zima");</w:t>
            </w:r>
          </w:p>
          <w:p w:rsidR="00E6023A" w:rsidRPr="00E6023A" w:rsidRDefault="00E6023A" w:rsidP="008402F9">
            <w:pPr>
              <w:pStyle w:val="Tekstpodstawowy"/>
            </w:pPr>
            <w:r w:rsidRPr="00E6023A">
              <w:t>j)</w:t>
            </w:r>
            <w:r w:rsidRPr="00E6023A">
              <w:tab/>
              <w:t>prace porządkowe należy wykonywać po uzgodnieniu terminu sprzątania danej ulicy/parkingu z administratorem przyległych budynków (Wykonawca zobowiązany jest powiadomić pisemnie administratora danego zasobu mieszkaniowego z co najmniej trzydniowym wyprzedzeniem o terminie sprzątania ulicy/parkingu);</w:t>
            </w:r>
          </w:p>
          <w:p w:rsidR="00E6023A" w:rsidRPr="00E6023A" w:rsidRDefault="00E6023A" w:rsidP="008402F9">
            <w:pPr>
              <w:pStyle w:val="Tekstpodstawowy"/>
            </w:pPr>
            <w:r w:rsidRPr="00E6023A">
              <w:t>k)</w:t>
            </w:r>
            <w:r w:rsidRPr="00E6023A">
              <w:tab/>
              <w:t>całoroczne opróżnianie koszy ulicznych (zgodnie z zasadami określonymi w Regulaminie utrzymania czystości i porządku na terenie gminy Śrem), utrzymywanie czystości wokół nich, jak również estetycznego ich wyglądu, mycie i dezynfekcja (nie rzadziej niż raz w miesiącu - dot. okresu od marca do października), dokonywanie napraw i remontów uszkodzonych koszy, wymiana uszkodzonych koszy/montaż nowych koszy (nowe kosze zapewnia Zamawiający);</w:t>
            </w:r>
          </w:p>
          <w:p w:rsidR="00E6023A" w:rsidRPr="00E6023A" w:rsidRDefault="00E6023A" w:rsidP="008402F9">
            <w:pPr>
              <w:pStyle w:val="Tekstpodstawowy"/>
            </w:pPr>
            <w:r w:rsidRPr="00E6023A">
              <w:t>l)</w:t>
            </w:r>
            <w:r w:rsidRPr="00E6023A">
              <w:tab/>
              <w:t>usuwanie padliny leżącej na jezdni oraz przetrzymanie jej  do czasu przyjazdu odpowiednich służb, po uprzednim zgłoszeniu tego faktu przez Urząd Miejski w Śremie lub Straż Miejską;</w:t>
            </w:r>
          </w:p>
          <w:p w:rsidR="00E6023A" w:rsidRPr="00E6023A" w:rsidRDefault="00E6023A" w:rsidP="008402F9">
            <w:pPr>
              <w:pStyle w:val="Tekstpodstawowy"/>
            </w:pPr>
            <w:r w:rsidRPr="00E6023A">
              <w:t>m)</w:t>
            </w:r>
            <w:r w:rsidRPr="00E6023A">
              <w:tab/>
              <w:t xml:space="preserve">usuwanie plakatów, ulotek, ogłoszeń umieszczanych nielegalnie </w:t>
            </w:r>
          </w:p>
          <w:p w:rsidR="00E6023A" w:rsidRPr="00E6023A" w:rsidRDefault="00E6023A" w:rsidP="008402F9">
            <w:pPr>
              <w:pStyle w:val="Tekstpodstawowy"/>
            </w:pPr>
            <w:r w:rsidRPr="00E6023A">
              <w:t>na obiektach infrastruktury miejskiej, w szczególności: słupach oświetleniowych, znakach drogowych, słupach sygnalizacji świetlnej, koszach, szafkach energetycznych  itp. znajdujących się na terenach przeznaczonych do sprzątania;</w:t>
            </w:r>
          </w:p>
          <w:p w:rsidR="00E6023A" w:rsidRPr="00E6023A" w:rsidRDefault="00E6023A" w:rsidP="008402F9">
            <w:pPr>
              <w:pStyle w:val="Tekstpodstawowy"/>
            </w:pPr>
            <w:r w:rsidRPr="00E6023A">
              <w:t>n)</w:t>
            </w:r>
            <w:r w:rsidRPr="00E6023A">
              <w:tab/>
              <w:t>oczyszczanie raz w miesiącu (30 każdego miesiąca) wszystkich słupów ogłoszeniowych na terenie miasta Śrem (1 szt.) z ogłoszeń (do czystego podkładu). Jeśli dzień ten przypada w niedzielę lub święta to w następnym dniu roboczym po tych dniach. Utrzymanie porządku i czystości terenu w promieniu 4 m od słupa (lokalizacja słupów w załączeniu);</w:t>
            </w:r>
          </w:p>
          <w:p w:rsidR="00E6023A" w:rsidRPr="00E6023A" w:rsidRDefault="00E6023A" w:rsidP="008402F9">
            <w:pPr>
              <w:pStyle w:val="Tekstpodstawowy"/>
            </w:pPr>
            <w:r w:rsidRPr="00E6023A">
              <w:t>o)</w:t>
            </w:r>
            <w:r w:rsidRPr="00E6023A">
              <w:tab/>
              <w:t xml:space="preserve">wywóz nieczystości powstałych w trakcie wykonywania prac </w:t>
            </w:r>
          </w:p>
          <w:p w:rsidR="00E6023A" w:rsidRPr="00E6023A" w:rsidRDefault="00E6023A" w:rsidP="008402F9">
            <w:pPr>
              <w:pStyle w:val="Tekstpodstawowy"/>
            </w:pPr>
            <w:r w:rsidRPr="00E6023A">
              <w:t>na składowisko odpadów, oraz ewidencjonowanie wywożonych nieczystości;</w:t>
            </w:r>
          </w:p>
          <w:p w:rsidR="00E6023A" w:rsidRPr="00E6023A" w:rsidRDefault="00E6023A" w:rsidP="008402F9">
            <w:pPr>
              <w:pStyle w:val="Tekstpodstawowy"/>
            </w:pPr>
            <w:r w:rsidRPr="00E6023A">
              <w:t>p)</w:t>
            </w:r>
            <w:r w:rsidRPr="00E6023A">
              <w:tab/>
              <w:t xml:space="preserve">wywóz nieczystości z terenu gminy Śrem powstałych w trakcie wykonywania prac przez osadzonych w Areszcie Śledczym oraz osoby pracujące w ramach prac społeczno użytecznych w okresie </w:t>
            </w:r>
          </w:p>
          <w:p w:rsidR="00E6023A" w:rsidRPr="00E6023A" w:rsidRDefault="00E6023A" w:rsidP="008402F9">
            <w:pPr>
              <w:pStyle w:val="Tekstpodstawowy"/>
            </w:pPr>
            <w:r w:rsidRPr="00E6023A">
              <w:t>trwania umowy po uprzednim zgłoszeniu przez Zamawiającego;</w:t>
            </w:r>
          </w:p>
          <w:p w:rsidR="00E6023A" w:rsidRPr="00E6023A" w:rsidRDefault="00E6023A" w:rsidP="008402F9">
            <w:pPr>
              <w:pStyle w:val="Tekstpodstawowy"/>
            </w:pPr>
            <w:r w:rsidRPr="00E6023A">
              <w:t>q)</w:t>
            </w:r>
            <w:r w:rsidRPr="00E6023A">
              <w:tab/>
              <w:t xml:space="preserve">mycie balustrad na Moście 23 Stycznia (tj. 2 x 283,6 mb) oraz </w:t>
            </w:r>
            <w:r w:rsidRPr="00E6023A">
              <w:lastRenderedPageBreak/>
              <w:t>balustrad przy zejściu z mostu (4 x 18,7 mb) I mycie do końca maja 2014 r., II mycie do końca lipca 2014 r.;</w:t>
            </w:r>
          </w:p>
          <w:p w:rsidR="00E6023A" w:rsidRPr="00E6023A" w:rsidRDefault="00E6023A" w:rsidP="008402F9">
            <w:pPr>
              <w:pStyle w:val="Tekstpodstawowy"/>
            </w:pPr>
            <w:r w:rsidRPr="00E6023A">
              <w:t>r)</w:t>
            </w:r>
            <w:r w:rsidRPr="00E6023A">
              <w:tab/>
              <w:t xml:space="preserve">polewanie ulicy Staszica w okresie letnim (czerwiec - sierpień) </w:t>
            </w:r>
          </w:p>
          <w:p w:rsidR="00E6023A" w:rsidRPr="00E6023A" w:rsidRDefault="00E6023A" w:rsidP="008402F9">
            <w:pPr>
              <w:pStyle w:val="Tekstpodstawowy"/>
            </w:pPr>
            <w:r w:rsidRPr="00E6023A">
              <w:t xml:space="preserve">2 razy dziennie (między godziną 1100-1200 i 1500-1600), gdy temperatura powietrza przez kolejne dwa dni wynosić będzie powyżej 30oC (na podstawie danych dla miasta Poznań wg Instytutu Meteorologii i Gospodarki Wodnej podanych na stronie www.pogodynka.pl). O konieczności przystąpienia do wykonania przedmiotowych robót decyduje Zamawiający wydając dyspozycję telefonicznie. Wykonawca zobowiązany jest do prowadzenia ewidencji prowadzonych prac z podaniem terminów, panujących temperatur, ilości wyjazdów oraz wykazu ulic. Wykonawca zobowiązany jest przedstawić przedmiotową ewidencję łącznie </w:t>
            </w:r>
          </w:p>
          <w:p w:rsidR="00E6023A" w:rsidRPr="00E6023A" w:rsidRDefault="00E6023A" w:rsidP="008402F9">
            <w:pPr>
              <w:pStyle w:val="Tekstpodstawowy"/>
            </w:pPr>
            <w:r w:rsidRPr="00E6023A">
              <w:t>z fakturą za mies. sierpień danego roku (koszty wody zużytej do skrapiania jezdni ponosi Wykonawca prac);</w:t>
            </w:r>
          </w:p>
          <w:p w:rsidR="00E6023A" w:rsidRPr="00E6023A" w:rsidRDefault="00E6023A" w:rsidP="008402F9">
            <w:pPr>
              <w:pStyle w:val="Tekstpodstawowy"/>
            </w:pPr>
            <w:r w:rsidRPr="00E6023A">
              <w:t>s)</w:t>
            </w:r>
            <w:r w:rsidRPr="00E6023A">
              <w:tab/>
              <w:t xml:space="preserve">wywieszanie flag masztowych (unijnej, narodowej i miejskiej) </w:t>
            </w:r>
          </w:p>
          <w:p w:rsidR="00E6023A" w:rsidRPr="00E6023A" w:rsidRDefault="00E6023A" w:rsidP="008402F9">
            <w:pPr>
              <w:pStyle w:val="Tekstpodstawowy"/>
            </w:pPr>
            <w:r w:rsidRPr="00E6023A">
              <w:t>na masztach znajdujących się na Placu 20 Października w Śremie (pranie i prasowanie flag wg potrzeb, jednak nie rzadziej niż jeden raz w tygodniu);</w:t>
            </w:r>
          </w:p>
          <w:p w:rsidR="00E6023A" w:rsidRPr="00E6023A" w:rsidRDefault="00E6023A" w:rsidP="008402F9">
            <w:pPr>
              <w:pStyle w:val="Tekstpodstawowy"/>
            </w:pPr>
            <w:r w:rsidRPr="00E6023A">
              <w:t>t)</w:t>
            </w:r>
            <w:r w:rsidRPr="00E6023A">
              <w:tab/>
              <w:t xml:space="preserve">flagowanie miasta na każdą uroczystość miejską i narodową </w:t>
            </w:r>
          </w:p>
          <w:p w:rsidR="00E6023A" w:rsidRPr="00E6023A" w:rsidRDefault="00E6023A" w:rsidP="008402F9">
            <w:pPr>
              <w:pStyle w:val="Tekstpodstawowy"/>
            </w:pPr>
            <w:r w:rsidRPr="00E6023A">
              <w:t>(min. 10 razy w roku);</w:t>
            </w:r>
          </w:p>
          <w:p w:rsidR="00E6023A" w:rsidRPr="00E6023A" w:rsidRDefault="00E6023A" w:rsidP="008402F9">
            <w:pPr>
              <w:pStyle w:val="Tekstpodstawowy"/>
            </w:pPr>
            <w:r w:rsidRPr="00E6023A">
              <w:t>u)</w:t>
            </w:r>
            <w:r w:rsidRPr="00E6023A">
              <w:tab/>
              <w:t xml:space="preserve">stała obsługa porządkowa wszystkich imprez plenerowych odbywających się na terenie miasta, organizowanych pod patronatem bądź przy współudziale Urzędu Miejskiego w Śremie tj. m.in. rozstawienie dodatkowych koszy na śmieci </w:t>
            </w:r>
          </w:p>
          <w:p w:rsidR="00E6023A" w:rsidRPr="00E6023A" w:rsidRDefault="00E6023A" w:rsidP="008402F9">
            <w:pPr>
              <w:pStyle w:val="Tekstpodstawowy"/>
            </w:pPr>
            <w:r w:rsidRPr="00E6023A">
              <w:t>w formie stojaków (stojaki na worki na śmieci zapewnia Wykonawca) oraz ich opróżnianie i bieżące sprzątanie w trakcie imprezy, sprzątanie po zakończeniu imprezy oraz koszty wywozu nieczystości stałych. Wykonawca jest zobowiązany skontaktować się bezpośrednio z organizatorem imprezy w celu ustalenia szczegółów obsługi porządkowej (wykaz uroczystości i imprez kulturalnych przedstawiono w załączniku do umowy);</w:t>
            </w:r>
          </w:p>
          <w:p w:rsidR="00E6023A" w:rsidRPr="00E6023A" w:rsidRDefault="00E6023A" w:rsidP="008402F9">
            <w:pPr>
              <w:pStyle w:val="Tekstpodstawowy"/>
            </w:pPr>
            <w:r w:rsidRPr="00E6023A">
              <w:t>v)</w:t>
            </w:r>
            <w:r w:rsidRPr="00E6023A">
              <w:tab/>
              <w:t>Wykonawca zobowiązany jest zgłosić pisemnie Zamawiającemu wykonane w danym tygodniu zadania wraz z gotowością do odbioru robót. Wykonane roboty podlegają odbiorowi w terminie 24 godzin od ich zgłoszenia.</w:t>
            </w:r>
          </w:p>
          <w:p w:rsidR="00E6023A" w:rsidRPr="00E6023A" w:rsidRDefault="00E6023A" w:rsidP="008402F9">
            <w:pPr>
              <w:pStyle w:val="Tekstpodstawowy"/>
            </w:pPr>
          </w:p>
          <w:p w:rsidR="00E6023A" w:rsidRPr="00E6023A" w:rsidRDefault="00E6023A" w:rsidP="008402F9">
            <w:pPr>
              <w:pStyle w:val="Tekstpodstawowy"/>
            </w:pPr>
          </w:p>
          <w:p w:rsidR="00E6023A" w:rsidRPr="003209A8" w:rsidRDefault="00E6023A" w:rsidP="008402F9">
            <w:pPr>
              <w:pStyle w:val="Tekstpodstawowy"/>
            </w:pPr>
            <w:r w:rsidRPr="00E6023A">
              <w:t>Wykaz terenów wraz z określoną częstotliwością sprzątania określa załącznik do umowy (IV część)</w:t>
            </w:r>
          </w:p>
          <w:p w:rsidR="00E6023A" w:rsidRPr="003209A8" w:rsidRDefault="00E6023A" w:rsidP="008402F9">
            <w:pPr>
              <w:pStyle w:val="Tekstpodstawowy"/>
            </w:pPr>
            <w:r w:rsidRPr="00E6023A">
              <w:rPr>
                <w:b/>
              </w:rPr>
              <w:t>Zamawiający nie dopuszcza składania ofert równoważnych</w:t>
            </w:r>
          </w:p>
          <w:p w:rsidR="00E6023A" w:rsidRPr="003209A8" w:rsidRDefault="00E6023A" w:rsidP="008402F9">
            <w:pPr>
              <w:pStyle w:val="Tekstpodstawowy"/>
              <w:rPr>
                <w:b/>
              </w:rPr>
            </w:pPr>
            <w:r w:rsidRPr="00E6023A">
              <w:rPr>
                <w:b/>
              </w:rPr>
              <w:t>Zamawiający nie dopuszcza składania ofert wariantowych</w:t>
            </w:r>
            <w:r w:rsidRPr="003209A8">
              <w:t xml:space="preserve">. </w:t>
            </w:r>
          </w:p>
        </w:tc>
      </w:tr>
      <w:tr w:rsidR="00E6023A" w:rsidRPr="003209A8" w:rsidTr="008402F9">
        <w:trPr>
          <w:jc w:val="center"/>
        </w:trPr>
        <w:tc>
          <w:tcPr>
            <w:tcW w:w="1729" w:type="dxa"/>
          </w:tcPr>
          <w:p w:rsidR="00E6023A" w:rsidRPr="003209A8" w:rsidRDefault="00E6023A" w:rsidP="008402F9">
            <w:pPr>
              <w:pStyle w:val="Tekstpodstawowy"/>
              <w:jc w:val="right"/>
            </w:pPr>
            <w:r w:rsidRPr="00E6023A">
              <w:lastRenderedPageBreak/>
              <w:t>5</w:t>
            </w:r>
          </w:p>
        </w:tc>
        <w:tc>
          <w:tcPr>
            <w:tcW w:w="7357" w:type="dxa"/>
          </w:tcPr>
          <w:p w:rsidR="00E6023A" w:rsidRPr="00E6023A" w:rsidRDefault="00E6023A" w:rsidP="008402F9">
            <w:pPr>
              <w:pStyle w:val="Tekstpodstawowy"/>
            </w:pPr>
            <w:r w:rsidRPr="003209A8">
              <w:rPr>
                <w:b/>
              </w:rPr>
              <w:t>Temat:</w:t>
            </w:r>
            <w:r w:rsidRPr="003209A8">
              <w:t xml:space="preserve"> </w:t>
            </w:r>
            <w:r w:rsidRPr="00E6023A">
              <w:t xml:space="preserve">Zamówienie obejmuje wykonanie zadania - utrzymanie czystości </w:t>
            </w:r>
          </w:p>
          <w:p w:rsidR="00E6023A" w:rsidRPr="00E6023A" w:rsidRDefault="00E6023A" w:rsidP="008402F9">
            <w:pPr>
              <w:pStyle w:val="Tekstpodstawowy"/>
            </w:pPr>
            <w:r w:rsidRPr="00E6023A">
              <w:lastRenderedPageBreak/>
              <w:t xml:space="preserve">i porządku dróg gminnych i wewnętrznych będących w zarządzie gminy Śrem. </w:t>
            </w:r>
          </w:p>
          <w:p w:rsidR="00E6023A" w:rsidRPr="00E6023A" w:rsidRDefault="00E6023A" w:rsidP="008402F9">
            <w:pPr>
              <w:pStyle w:val="Tekstpodstawowy"/>
            </w:pPr>
          </w:p>
          <w:p w:rsidR="00E6023A" w:rsidRPr="003209A8" w:rsidRDefault="00E6023A" w:rsidP="008402F9">
            <w:pPr>
              <w:pStyle w:val="Tekstpodstawowy"/>
            </w:pPr>
            <w:r w:rsidRPr="00E6023A">
              <w:t>V CZĘŚĆ - SOŁECTWA NOCHOWO, PSARSKIE, ZBRUDZEWO - pow. 67.596,31 m2</w:t>
            </w:r>
            <w:r w:rsidRPr="003209A8">
              <w:t xml:space="preserve"> </w:t>
            </w:r>
          </w:p>
          <w:p w:rsidR="00E6023A" w:rsidRPr="003209A8" w:rsidRDefault="00E6023A" w:rsidP="008402F9">
            <w:pPr>
              <w:pStyle w:val="Tekstpodstawowy"/>
              <w:rPr>
                <w:b/>
              </w:rPr>
            </w:pPr>
            <w:r w:rsidRPr="003209A8">
              <w:rPr>
                <w:b/>
              </w:rPr>
              <w:t xml:space="preserve">Wspólny Słownik Zamówień: </w:t>
            </w:r>
            <w:r w:rsidRPr="00E6023A">
              <w:t>90610000-6 - Usługi sprzątania i zamiatania ulic</w:t>
            </w:r>
            <w:r w:rsidRPr="003209A8">
              <w:t xml:space="preserve"> </w:t>
            </w:r>
          </w:p>
          <w:p w:rsidR="00E6023A" w:rsidRPr="00E6023A" w:rsidRDefault="00E6023A" w:rsidP="008402F9">
            <w:pPr>
              <w:pStyle w:val="Tekstpodstawowy"/>
            </w:pPr>
            <w:r w:rsidRPr="003209A8">
              <w:rPr>
                <w:b/>
              </w:rPr>
              <w:t xml:space="preserve">Opis: </w:t>
            </w:r>
            <w:r w:rsidRPr="00E6023A">
              <w:t>Zakres rzeczowy robót:</w:t>
            </w:r>
          </w:p>
          <w:p w:rsidR="00E6023A" w:rsidRPr="00E6023A" w:rsidRDefault="00E6023A" w:rsidP="008402F9">
            <w:pPr>
              <w:pStyle w:val="Tekstpodstawowy"/>
            </w:pPr>
            <w:r w:rsidRPr="00E6023A">
              <w:t>a)</w:t>
            </w:r>
            <w:r w:rsidRPr="00E6023A">
              <w:tab/>
              <w:t xml:space="preserve">całoroczne, mechaniczne zamiatanie ulic przy użyciu zamiatarki ulicznej na podwoziu samochodu ciężarowego z funkcją polewania ulic; </w:t>
            </w:r>
          </w:p>
          <w:p w:rsidR="00E6023A" w:rsidRPr="00E6023A" w:rsidRDefault="00E6023A" w:rsidP="008402F9">
            <w:pPr>
              <w:pStyle w:val="Tekstpodstawowy"/>
            </w:pPr>
            <w:r w:rsidRPr="00E6023A">
              <w:t>b)</w:t>
            </w:r>
            <w:r w:rsidRPr="00E6023A">
              <w:tab/>
              <w:t>doczyszczanie ręczne miejsc niedostępnych dla sprzętu mechanicznego;</w:t>
            </w:r>
          </w:p>
          <w:p w:rsidR="00E6023A" w:rsidRPr="00E6023A" w:rsidRDefault="00E6023A" w:rsidP="008402F9">
            <w:pPr>
              <w:pStyle w:val="Tekstpodstawowy"/>
            </w:pPr>
            <w:r w:rsidRPr="00E6023A">
              <w:t>c)</w:t>
            </w:r>
            <w:r w:rsidRPr="00E6023A">
              <w:tab/>
              <w:t>oczyszczanie krawężników, chodników, parkingów, zatok autobusowych, należących do pasa drogowego, w tym ich odchwaszczanie;</w:t>
            </w:r>
          </w:p>
          <w:p w:rsidR="00E6023A" w:rsidRPr="00E6023A" w:rsidRDefault="00E6023A" w:rsidP="008402F9">
            <w:pPr>
              <w:pStyle w:val="Tekstpodstawowy"/>
            </w:pPr>
            <w:r w:rsidRPr="00E6023A">
              <w:t>d)</w:t>
            </w:r>
            <w:r w:rsidRPr="00E6023A">
              <w:tab/>
              <w:t>usuwanie z chodnika występujących na nim zanieczyszczeń przy pomocy lekkiego sprzętu specjalistycznego nie powodującego uszkodzeń nawierzchni chodnika lub ręczne oczyszczanie chodników;</w:t>
            </w:r>
          </w:p>
          <w:p w:rsidR="00E6023A" w:rsidRPr="00E6023A" w:rsidRDefault="00E6023A" w:rsidP="008402F9">
            <w:pPr>
              <w:pStyle w:val="Tekstpodstawowy"/>
            </w:pPr>
            <w:r w:rsidRPr="00E6023A">
              <w:t>e)</w:t>
            </w:r>
            <w:r w:rsidRPr="00E6023A">
              <w:tab/>
              <w:t>odchwaszczanie powierzchni jezdni wraz z rynsztokami;</w:t>
            </w:r>
          </w:p>
          <w:p w:rsidR="00E6023A" w:rsidRPr="00E6023A" w:rsidRDefault="00E6023A" w:rsidP="008402F9">
            <w:pPr>
              <w:pStyle w:val="Tekstpodstawowy"/>
            </w:pPr>
            <w:r w:rsidRPr="00E6023A">
              <w:t>f)</w:t>
            </w:r>
            <w:r w:rsidRPr="00E6023A">
              <w:tab/>
              <w:t>oczyszczanie krat ściekowych z naniesionych przez wodę opadową zanieczyszczeń (w przypadku wystąpienia opadów deszczu, przedmiotowe prace należy wykonać maks. do 24 godzin po ustąpieniu opadów niezależnie od częstotliwości sprzątania dróg podanej w harmonogramie);</w:t>
            </w:r>
          </w:p>
          <w:p w:rsidR="00E6023A" w:rsidRPr="00E6023A" w:rsidRDefault="00E6023A" w:rsidP="008402F9">
            <w:pPr>
              <w:pStyle w:val="Tekstpodstawowy"/>
            </w:pPr>
            <w:r w:rsidRPr="00E6023A">
              <w:t>g)</w:t>
            </w:r>
            <w:r w:rsidRPr="00E6023A">
              <w:tab/>
              <w:t>wykonywanie prac interwencyjnych w pasach drogowych wymienionych w harmonogramie sprzątania (usuwanie powalonych drzew, gałęzi, szkła, oleju i innych zanieczyszczeń mogących wystąpić w pasie drogowym w wyniku działania sił przyrody, zdarzeń lub wypadków drogowych). Przedmiotowe prace Wykonawca wykonuje na podstawie samodzielnie podjętych informacji lub po dokonanym przez Zamawiającego lub też inne służby jak: Policja, Straż Miejska, zgłoszeniu telefonicznym. Wykonawca przystępuje do podjęcia prac interwencyjnych niezwłocznie, nie później jednak niż w terminie 2 godzin od chwili zgłoszenia telefonicznego;</w:t>
            </w:r>
          </w:p>
          <w:p w:rsidR="00E6023A" w:rsidRPr="00E6023A" w:rsidRDefault="00E6023A" w:rsidP="008402F9">
            <w:pPr>
              <w:pStyle w:val="Tekstpodstawowy"/>
            </w:pPr>
            <w:r w:rsidRPr="00E6023A">
              <w:t>h)</w:t>
            </w:r>
            <w:r w:rsidRPr="00E6023A">
              <w:tab/>
              <w:t xml:space="preserve">uporządkowanie dróg gminnych i wewnętrznych będących </w:t>
            </w:r>
          </w:p>
          <w:p w:rsidR="00E6023A" w:rsidRPr="00E6023A" w:rsidRDefault="00E6023A" w:rsidP="008402F9">
            <w:pPr>
              <w:pStyle w:val="Tekstpodstawowy"/>
            </w:pPr>
            <w:r w:rsidRPr="00E6023A">
              <w:t xml:space="preserve">w zarządzie gminy Śrem po "akcji zima" w mies. </w:t>
            </w:r>
          </w:p>
          <w:p w:rsidR="00E6023A" w:rsidRPr="00E6023A" w:rsidRDefault="00E6023A" w:rsidP="008402F9">
            <w:pPr>
              <w:pStyle w:val="Tekstpodstawowy"/>
            </w:pPr>
            <w:r w:rsidRPr="00E6023A">
              <w:t xml:space="preserve">kwietniu danego roku. Dokładny termin wykonania przedmiotowych prac wyznaczy Zamawiający (wywóz piasku </w:t>
            </w:r>
          </w:p>
          <w:p w:rsidR="00E6023A" w:rsidRPr="00E6023A" w:rsidRDefault="00E6023A" w:rsidP="008402F9">
            <w:pPr>
              <w:pStyle w:val="Tekstpodstawowy"/>
            </w:pPr>
            <w:r w:rsidRPr="00E6023A">
              <w:t>i innych zanieczyszczeń powstałych na skutek przeprowadzonej "akcji zima");</w:t>
            </w:r>
          </w:p>
          <w:p w:rsidR="00E6023A" w:rsidRPr="00E6023A" w:rsidRDefault="00E6023A" w:rsidP="008402F9">
            <w:pPr>
              <w:pStyle w:val="Tekstpodstawowy"/>
            </w:pPr>
            <w:r w:rsidRPr="00E6023A">
              <w:t>i)</w:t>
            </w:r>
            <w:r w:rsidRPr="00E6023A">
              <w:tab/>
              <w:t xml:space="preserve">prace porządkowe należy wykonywać po uzgodnieniu terminu sprzątania danej ulicy/parkingu z administratorem przyległych budynków (Wykonawca zobowiązany jest powiadomić pisemnie administratora </w:t>
            </w:r>
            <w:r w:rsidRPr="00E6023A">
              <w:lastRenderedPageBreak/>
              <w:t>danego zasobu mieszkaniowego z co najmniej trzydniowym wyprzedzeniem o terminie sprzątania ulicy/parkingu);</w:t>
            </w:r>
          </w:p>
          <w:p w:rsidR="00E6023A" w:rsidRPr="00E6023A" w:rsidRDefault="00E6023A" w:rsidP="008402F9">
            <w:pPr>
              <w:pStyle w:val="Tekstpodstawowy"/>
            </w:pPr>
            <w:r w:rsidRPr="00E6023A">
              <w:t>j)</w:t>
            </w:r>
            <w:r w:rsidRPr="00E6023A">
              <w:tab/>
              <w:t>całoroczne opróżnianie koszy ulicznych (zgodnie z zasadami określonymi w Regulaminie utrzymania czystości i porządku na terenie gminy Śrem), utrzymywanie czystości wokół nich, jak również estetycznego ich wyglądu, mycie i dezynfekcja (nie rzadziej niż raz w miesiącu - dot. okresu od marca do października), dokonywanie napraw i remontów uszkodzonych koszy, wymiana uszkodzonych koszy/montaż nowych koszy (nowe kosze zapewnia Zamawiający);</w:t>
            </w:r>
          </w:p>
          <w:p w:rsidR="00E6023A" w:rsidRPr="00E6023A" w:rsidRDefault="00E6023A" w:rsidP="008402F9">
            <w:pPr>
              <w:pStyle w:val="Tekstpodstawowy"/>
            </w:pPr>
            <w:r w:rsidRPr="00E6023A">
              <w:t>k)</w:t>
            </w:r>
            <w:r w:rsidRPr="00E6023A">
              <w:tab/>
              <w:t>usuwanie padliny leżącej na jezdni oraz przetrzymanie jej  do czasu przyjazdu odpowiednich służb, po uprzednim zgłoszeniu tego faktu przez Urząd Miejski w Śremie lub Straż Miejską;</w:t>
            </w:r>
          </w:p>
          <w:p w:rsidR="00E6023A" w:rsidRPr="00E6023A" w:rsidRDefault="00E6023A" w:rsidP="008402F9">
            <w:pPr>
              <w:pStyle w:val="Tekstpodstawowy"/>
            </w:pPr>
            <w:r w:rsidRPr="00E6023A">
              <w:t>l)</w:t>
            </w:r>
            <w:r w:rsidRPr="00E6023A">
              <w:tab/>
              <w:t xml:space="preserve">usuwanie plakatów, ulotek, ogłoszeń umieszczanych nielegalnie </w:t>
            </w:r>
          </w:p>
          <w:p w:rsidR="00E6023A" w:rsidRPr="00E6023A" w:rsidRDefault="00E6023A" w:rsidP="008402F9">
            <w:pPr>
              <w:pStyle w:val="Tekstpodstawowy"/>
            </w:pPr>
            <w:r w:rsidRPr="00E6023A">
              <w:t>na obiektach infrastruktury miejskiej, w szczególności: słupach oświetleniowych, znakach drogowych, słupach sygnalizacji świetlnej, koszach, szafkach energetycznych  itp. znajdujących się na terenach przeznaczonych do sprzątania;</w:t>
            </w:r>
          </w:p>
          <w:p w:rsidR="00E6023A" w:rsidRPr="00E6023A" w:rsidRDefault="00E6023A" w:rsidP="008402F9">
            <w:pPr>
              <w:pStyle w:val="Tekstpodstawowy"/>
            </w:pPr>
            <w:r w:rsidRPr="00E6023A">
              <w:t>m)</w:t>
            </w:r>
            <w:r w:rsidRPr="00E6023A">
              <w:tab/>
              <w:t xml:space="preserve">wywóz nieczystości powstałych w trakcie wykonywania prac </w:t>
            </w:r>
          </w:p>
          <w:p w:rsidR="00E6023A" w:rsidRPr="00E6023A" w:rsidRDefault="00E6023A" w:rsidP="008402F9">
            <w:pPr>
              <w:pStyle w:val="Tekstpodstawowy"/>
            </w:pPr>
            <w:r w:rsidRPr="00E6023A">
              <w:t>na składowisko odpadów, oraz ewidencjonowanie wywożonych nieczystości;</w:t>
            </w:r>
          </w:p>
          <w:p w:rsidR="00E6023A" w:rsidRPr="00E6023A" w:rsidRDefault="00E6023A" w:rsidP="008402F9">
            <w:pPr>
              <w:pStyle w:val="Tekstpodstawowy"/>
            </w:pPr>
            <w:r w:rsidRPr="00E6023A">
              <w:t>n)</w:t>
            </w:r>
            <w:r w:rsidRPr="00E6023A">
              <w:tab/>
              <w:t xml:space="preserve">wywóz nieczystości z terenu gminy Śrem powstałych w trakcie wykonywania prac przez osadzonych w Areszcie Śledczym oraz osoby pracujące w ramach prac społeczno użytecznych w okresie </w:t>
            </w:r>
          </w:p>
          <w:p w:rsidR="00E6023A" w:rsidRPr="00E6023A" w:rsidRDefault="00E6023A" w:rsidP="008402F9">
            <w:pPr>
              <w:pStyle w:val="Tekstpodstawowy"/>
            </w:pPr>
            <w:r w:rsidRPr="00E6023A">
              <w:t>trwania umowy po uprzednim zgłoszeniu przez Zamawiającego;</w:t>
            </w:r>
          </w:p>
          <w:p w:rsidR="00E6023A" w:rsidRPr="00E6023A" w:rsidRDefault="00E6023A" w:rsidP="008402F9">
            <w:pPr>
              <w:pStyle w:val="Tekstpodstawowy"/>
            </w:pPr>
            <w:r w:rsidRPr="00E6023A">
              <w:t>o)</w:t>
            </w:r>
            <w:r w:rsidRPr="00E6023A">
              <w:tab/>
              <w:t>Wykonawca zobowiązany jest zgłosić pisemnie Zamawiającemu wykonane w danym tygodniu zadania wraz z gotowością do odbioru robót. Wykonane roboty podlegają odbiorowi w terminie 24 godzin od ich zgłoszenia.</w:t>
            </w:r>
          </w:p>
          <w:p w:rsidR="00E6023A" w:rsidRPr="00E6023A" w:rsidRDefault="00E6023A" w:rsidP="008402F9">
            <w:pPr>
              <w:pStyle w:val="Tekstpodstawowy"/>
            </w:pPr>
          </w:p>
          <w:p w:rsidR="00E6023A" w:rsidRPr="00E6023A" w:rsidRDefault="00E6023A" w:rsidP="008402F9">
            <w:pPr>
              <w:pStyle w:val="Tekstpodstawowy"/>
            </w:pPr>
          </w:p>
          <w:p w:rsidR="00E6023A" w:rsidRPr="003209A8" w:rsidRDefault="00E6023A" w:rsidP="008402F9">
            <w:pPr>
              <w:pStyle w:val="Tekstpodstawowy"/>
            </w:pPr>
            <w:r w:rsidRPr="00E6023A">
              <w:t>Wykaz terenów wraz z określoną częstotliwością sprzątania określa załącznik do umowy (V część)</w:t>
            </w:r>
          </w:p>
          <w:p w:rsidR="00E6023A" w:rsidRPr="003209A8" w:rsidRDefault="00E6023A" w:rsidP="008402F9">
            <w:pPr>
              <w:pStyle w:val="Tekstpodstawowy"/>
            </w:pPr>
            <w:r w:rsidRPr="00E6023A">
              <w:rPr>
                <w:b/>
              </w:rPr>
              <w:t>Zamawiający nie dopuszcza składania ofert równoważnych</w:t>
            </w:r>
          </w:p>
          <w:p w:rsidR="00E6023A" w:rsidRPr="003209A8" w:rsidRDefault="00E6023A" w:rsidP="008402F9">
            <w:pPr>
              <w:pStyle w:val="Tekstpodstawowy"/>
              <w:rPr>
                <w:b/>
              </w:rPr>
            </w:pPr>
            <w:r w:rsidRPr="00E6023A">
              <w:rPr>
                <w:b/>
              </w:rPr>
              <w:t>Zamawiający nie dopuszcza składania ofert wariantowych</w:t>
            </w:r>
            <w:r w:rsidRPr="003209A8">
              <w:t xml:space="preserve">. </w:t>
            </w:r>
          </w:p>
        </w:tc>
      </w:tr>
    </w:tbl>
    <w:p w:rsidR="00EB7871" w:rsidRPr="003209A8" w:rsidRDefault="00EB7871" w:rsidP="00EB24E5">
      <w:pPr>
        <w:pStyle w:val="Nagwek2"/>
      </w:pPr>
      <w:r w:rsidRPr="003209A8">
        <w:lastRenderedPageBreak/>
        <w:t>Części nie mogą być dzielone przez Wykonawców, oferty nie zawierające pełnego zakresu przedmiotu zamówienia określonego w zadaniu częściowym zostaną odrzucone.</w:t>
      </w:r>
    </w:p>
    <w:p w:rsidR="00F23594" w:rsidRDefault="00F23594" w:rsidP="008634CF">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E6023A" w:rsidTr="008402F9">
        <w:tc>
          <w:tcPr>
            <w:tcW w:w="8640" w:type="dxa"/>
            <w:tcBorders>
              <w:top w:val="nil"/>
              <w:left w:val="nil"/>
              <w:bottom w:val="nil"/>
              <w:right w:val="nil"/>
            </w:tcBorders>
          </w:tcPr>
          <w:p w:rsidR="00E6023A" w:rsidRDefault="00E6023A" w:rsidP="008402F9">
            <w:pPr>
              <w:pStyle w:val="Nagwek2"/>
              <w:numPr>
                <w:ilvl w:val="0"/>
                <w:numId w:val="0"/>
              </w:numPr>
            </w:pPr>
            <w:bookmarkStart w:id="3" w:name="_Toc258314245"/>
            <w:r w:rsidRPr="00E6023A">
              <w:t>Śrem</w:t>
            </w:r>
            <w:r w:rsidRPr="009A1915">
              <w:t xml:space="preserve"> – dla zadania częściowego: </w:t>
            </w:r>
            <w:r w:rsidRPr="00E6023A">
              <w:t>1</w:t>
            </w:r>
          </w:p>
        </w:tc>
      </w:tr>
      <w:tr w:rsidR="00E6023A" w:rsidTr="008402F9">
        <w:tc>
          <w:tcPr>
            <w:tcW w:w="8640" w:type="dxa"/>
            <w:tcBorders>
              <w:top w:val="nil"/>
              <w:left w:val="nil"/>
              <w:bottom w:val="nil"/>
              <w:right w:val="nil"/>
            </w:tcBorders>
          </w:tcPr>
          <w:p w:rsidR="00E6023A" w:rsidRDefault="00E6023A" w:rsidP="008402F9">
            <w:pPr>
              <w:pStyle w:val="Nagwek2"/>
              <w:numPr>
                <w:ilvl w:val="0"/>
                <w:numId w:val="0"/>
              </w:numPr>
            </w:pPr>
            <w:r w:rsidRPr="00E6023A">
              <w:t>Śrem</w:t>
            </w:r>
            <w:r w:rsidRPr="009A1915">
              <w:t xml:space="preserve"> – dla zadania częściowego: </w:t>
            </w:r>
            <w:r w:rsidRPr="00E6023A">
              <w:t>2</w:t>
            </w:r>
          </w:p>
        </w:tc>
      </w:tr>
      <w:tr w:rsidR="00E6023A" w:rsidTr="008402F9">
        <w:tc>
          <w:tcPr>
            <w:tcW w:w="8640" w:type="dxa"/>
            <w:tcBorders>
              <w:top w:val="nil"/>
              <w:left w:val="nil"/>
              <w:bottom w:val="nil"/>
              <w:right w:val="nil"/>
            </w:tcBorders>
          </w:tcPr>
          <w:p w:rsidR="00E6023A" w:rsidRDefault="00E6023A" w:rsidP="008402F9">
            <w:pPr>
              <w:pStyle w:val="Nagwek2"/>
              <w:numPr>
                <w:ilvl w:val="0"/>
                <w:numId w:val="0"/>
              </w:numPr>
            </w:pPr>
            <w:r w:rsidRPr="00E6023A">
              <w:t>Śrem</w:t>
            </w:r>
            <w:r w:rsidRPr="009A1915">
              <w:t xml:space="preserve"> – dla zadania częściowego: </w:t>
            </w:r>
            <w:r w:rsidRPr="00E6023A">
              <w:t>3</w:t>
            </w:r>
          </w:p>
        </w:tc>
      </w:tr>
      <w:tr w:rsidR="00E6023A" w:rsidTr="008402F9">
        <w:tc>
          <w:tcPr>
            <w:tcW w:w="8640" w:type="dxa"/>
            <w:tcBorders>
              <w:top w:val="nil"/>
              <w:left w:val="nil"/>
              <w:bottom w:val="nil"/>
              <w:right w:val="nil"/>
            </w:tcBorders>
          </w:tcPr>
          <w:p w:rsidR="00E6023A" w:rsidRDefault="00E6023A" w:rsidP="008402F9">
            <w:pPr>
              <w:pStyle w:val="Nagwek2"/>
              <w:numPr>
                <w:ilvl w:val="0"/>
                <w:numId w:val="0"/>
              </w:numPr>
            </w:pPr>
            <w:r w:rsidRPr="00E6023A">
              <w:lastRenderedPageBreak/>
              <w:t>Śrem</w:t>
            </w:r>
            <w:r w:rsidRPr="009A1915">
              <w:t xml:space="preserve"> – dla zadania częściowego: </w:t>
            </w:r>
            <w:r w:rsidRPr="00E6023A">
              <w:t>4</w:t>
            </w:r>
          </w:p>
        </w:tc>
      </w:tr>
      <w:tr w:rsidR="00E6023A" w:rsidTr="008402F9">
        <w:tc>
          <w:tcPr>
            <w:tcW w:w="8640" w:type="dxa"/>
            <w:tcBorders>
              <w:top w:val="nil"/>
              <w:left w:val="nil"/>
              <w:bottom w:val="nil"/>
              <w:right w:val="nil"/>
            </w:tcBorders>
          </w:tcPr>
          <w:p w:rsidR="00E6023A" w:rsidRDefault="00E6023A" w:rsidP="008402F9">
            <w:pPr>
              <w:pStyle w:val="Nagwek2"/>
              <w:numPr>
                <w:ilvl w:val="0"/>
                <w:numId w:val="0"/>
              </w:numPr>
            </w:pPr>
            <w:r w:rsidRPr="00E6023A">
              <w:t>Śrem</w:t>
            </w:r>
            <w:r w:rsidRPr="009A1915">
              <w:t xml:space="preserve"> – dla zadania częściowego: </w:t>
            </w:r>
            <w:r w:rsidRPr="00E6023A">
              <w:t>5</w:t>
            </w:r>
          </w:p>
        </w:tc>
      </w:tr>
    </w:tbl>
    <w:p w:rsidR="00A2369F" w:rsidRPr="000B08A9" w:rsidRDefault="00A2369F" w:rsidP="00DE5056">
      <w:pPr>
        <w:pStyle w:val="Nagwek1"/>
      </w:pPr>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E6023A" w:rsidP="008634CF">
      <w:pPr>
        <w:pStyle w:val="Nagwek2"/>
      </w:pPr>
      <w:r w:rsidRPr="000B08A9">
        <w:t xml:space="preserve"> Zamawiający nie przewiduje udzielenia zamówień uzupełniających. </w:t>
      </w:r>
    </w:p>
    <w:p w:rsidR="00EB7871" w:rsidRPr="003209A8" w:rsidRDefault="00A2369F" w:rsidP="00DE5056">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p>
    <w:tbl>
      <w:tblPr>
        <w:tblW w:w="8640" w:type="dxa"/>
        <w:tblInd w:w="648" w:type="dxa"/>
        <w:tblLook w:val="01E0" w:firstRow="1" w:lastRow="1" w:firstColumn="1" w:lastColumn="1" w:noHBand="0" w:noVBand="0"/>
      </w:tblPr>
      <w:tblGrid>
        <w:gridCol w:w="8640"/>
      </w:tblGrid>
      <w:tr w:rsidR="00E6023A" w:rsidRPr="003209A8" w:rsidTr="008402F9">
        <w:tc>
          <w:tcPr>
            <w:tcW w:w="8640" w:type="dxa"/>
          </w:tcPr>
          <w:p w:rsidR="00E6023A" w:rsidRPr="003209A8" w:rsidRDefault="00E6023A" w:rsidP="008402F9">
            <w:pPr>
              <w:pStyle w:val="Tekstpodstawowy"/>
            </w:pPr>
            <w:bookmarkStart w:id="5" w:name="_Toc258314247"/>
            <w:r w:rsidRPr="00E6023A">
              <w:rPr>
                <w:b/>
              </w:rPr>
              <w:t>24 miesiące od daty udzielenia zamówienia</w:t>
            </w:r>
            <w:r w:rsidRPr="003209A8">
              <w:t xml:space="preserve"> – dla zadania częściowego: </w:t>
            </w:r>
            <w:r w:rsidRPr="00E6023A">
              <w:t>1</w:t>
            </w:r>
          </w:p>
        </w:tc>
      </w:tr>
      <w:tr w:rsidR="00E6023A" w:rsidRPr="003209A8" w:rsidTr="008402F9">
        <w:tc>
          <w:tcPr>
            <w:tcW w:w="8640" w:type="dxa"/>
          </w:tcPr>
          <w:p w:rsidR="00E6023A" w:rsidRPr="003209A8" w:rsidRDefault="00E6023A" w:rsidP="008402F9">
            <w:pPr>
              <w:pStyle w:val="Tekstpodstawowy"/>
            </w:pPr>
            <w:r w:rsidRPr="00E6023A">
              <w:rPr>
                <w:b/>
              </w:rPr>
              <w:t>24 miesiące od daty udzielenia zamówienia</w:t>
            </w:r>
            <w:r w:rsidRPr="003209A8">
              <w:t xml:space="preserve"> – dla zadania częściowego: </w:t>
            </w:r>
            <w:r w:rsidRPr="00E6023A">
              <w:t>2</w:t>
            </w:r>
          </w:p>
        </w:tc>
      </w:tr>
      <w:tr w:rsidR="00E6023A" w:rsidRPr="003209A8" w:rsidTr="008402F9">
        <w:tc>
          <w:tcPr>
            <w:tcW w:w="8640" w:type="dxa"/>
          </w:tcPr>
          <w:p w:rsidR="00E6023A" w:rsidRPr="003209A8" w:rsidRDefault="00E6023A" w:rsidP="008402F9">
            <w:pPr>
              <w:pStyle w:val="Tekstpodstawowy"/>
            </w:pPr>
            <w:r w:rsidRPr="00E6023A">
              <w:rPr>
                <w:b/>
              </w:rPr>
              <w:t>24 miesiące od daty udzielenia zamówienia</w:t>
            </w:r>
            <w:r w:rsidRPr="003209A8">
              <w:t xml:space="preserve"> – dla zadania częściowego: </w:t>
            </w:r>
            <w:r w:rsidRPr="00E6023A">
              <w:t>3</w:t>
            </w:r>
          </w:p>
        </w:tc>
      </w:tr>
      <w:tr w:rsidR="00E6023A" w:rsidRPr="003209A8" w:rsidTr="008402F9">
        <w:tc>
          <w:tcPr>
            <w:tcW w:w="8640" w:type="dxa"/>
          </w:tcPr>
          <w:p w:rsidR="00E6023A" w:rsidRPr="003209A8" w:rsidRDefault="00E6023A" w:rsidP="008402F9">
            <w:pPr>
              <w:pStyle w:val="Tekstpodstawowy"/>
            </w:pPr>
            <w:r w:rsidRPr="00E6023A">
              <w:rPr>
                <w:b/>
              </w:rPr>
              <w:t>24 miesiące od daty udzielenia zamówienia</w:t>
            </w:r>
            <w:r w:rsidRPr="003209A8">
              <w:t xml:space="preserve"> – dla zadania częściowego: </w:t>
            </w:r>
            <w:r w:rsidRPr="00E6023A">
              <w:t>4</w:t>
            </w:r>
          </w:p>
        </w:tc>
      </w:tr>
      <w:tr w:rsidR="00E6023A" w:rsidRPr="003209A8" w:rsidTr="008402F9">
        <w:tc>
          <w:tcPr>
            <w:tcW w:w="8640" w:type="dxa"/>
          </w:tcPr>
          <w:p w:rsidR="00E6023A" w:rsidRPr="003209A8" w:rsidRDefault="00E6023A" w:rsidP="008402F9">
            <w:pPr>
              <w:pStyle w:val="Tekstpodstawowy"/>
            </w:pPr>
            <w:r w:rsidRPr="00E6023A">
              <w:rPr>
                <w:b/>
              </w:rPr>
              <w:t>24 miesiące od daty udzielenia zamówienia</w:t>
            </w:r>
            <w:r w:rsidRPr="003209A8">
              <w:t xml:space="preserve"> – dla zadania częściowego: </w:t>
            </w:r>
            <w:r w:rsidRPr="00E6023A">
              <w:t>5</w:t>
            </w:r>
          </w:p>
        </w:tc>
      </w:tr>
    </w:tbl>
    <w:p w:rsidR="00A2369F" w:rsidRPr="00876900" w:rsidRDefault="00A2369F" w:rsidP="00DE5056">
      <w:pPr>
        <w:pStyle w:val="Nagwek1"/>
      </w:pPr>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E37BBD">
        <w:t>(</w:t>
      </w:r>
      <w:r w:rsidR="00536027">
        <w:t>Dz. U. z 2010 r. Nr 113, poz. 759, z późn. zm.</w:t>
      </w:r>
      <w:r w:rsidR="00E37BBD">
        <w:t>)</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E37BBD">
        <w:t>(</w:t>
      </w:r>
      <w:r w:rsidR="00536027">
        <w:t>Dz. U. z 2010 r. Nr 113, poz. 759, z późn. zm.</w:t>
      </w:r>
      <w:r w:rsidR="00E37BBD">
        <w:t>)</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F84B32">
        <w:tc>
          <w:tcPr>
            <w:tcW w:w="720" w:type="dxa"/>
            <w:vAlign w:val="center"/>
          </w:tcPr>
          <w:p w:rsidR="00FF1C48" w:rsidRPr="00F84B32" w:rsidRDefault="00FF1C48" w:rsidP="00F84B32">
            <w:pPr>
              <w:spacing w:before="60" w:after="120"/>
              <w:jc w:val="center"/>
              <w:rPr>
                <w:b/>
                <w:sz w:val="20"/>
                <w:szCs w:val="20"/>
              </w:rPr>
            </w:pPr>
            <w:r w:rsidRPr="00F84B32">
              <w:rPr>
                <w:b/>
                <w:sz w:val="20"/>
                <w:szCs w:val="20"/>
              </w:rPr>
              <w:t>Lp.</w:t>
            </w:r>
          </w:p>
        </w:tc>
        <w:tc>
          <w:tcPr>
            <w:tcW w:w="7738" w:type="dxa"/>
            <w:vAlign w:val="center"/>
          </w:tcPr>
          <w:p w:rsidR="00FF1C48" w:rsidRPr="00F84B32" w:rsidRDefault="00FF1C48" w:rsidP="00F84B32">
            <w:pPr>
              <w:spacing w:before="60" w:after="120"/>
              <w:jc w:val="center"/>
              <w:rPr>
                <w:sz w:val="20"/>
                <w:szCs w:val="20"/>
              </w:rPr>
            </w:pPr>
            <w:r w:rsidRPr="00F84B32">
              <w:rPr>
                <w:b/>
                <w:sz w:val="20"/>
                <w:szCs w:val="20"/>
              </w:rPr>
              <w:t>Warunki oraz opis sposobu dokonywania oceny spełniania tych warunków</w:t>
            </w:r>
          </w:p>
        </w:tc>
      </w:tr>
      <w:tr w:rsidR="00E6023A" w:rsidTr="008402F9">
        <w:tc>
          <w:tcPr>
            <w:tcW w:w="720" w:type="dxa"/>
          </w:tcPr>
          <w:p w:rsidR="00E6023A" w:rsidRDefault="00E6023A" w:rsidP="008402F9">
            <w:pPr>
              <w:spacing w:before="60" w:after="120"/>
              <w:jc w:val="both"/>
            </w:pPr>
            <w:r w:rsidRPr="00E6023A">
              <w:t>1</w:t>
            </w:r>
          </w:p>
        </w:tc>
        <w:tc>
          <w:tcPr>
            <w:tcW w:w="7738" w:type="dxa"/>
          </w:tcPr>
          <w:p w:rsidR="00E6023A" w:rsidRPr="00F84B32" w:rsidRDefault="00E6023A" w:rsidP="008402F9">
            <w:pPr>
              <w:spacing w:before="60" w:after="120"/>
              <w:jc w:val="both"/>
              <w:rPr>
                <w:b/>
                <w:bCs/>
              </w:rPr>
            </w:pPr>
            <w:r w:rsidRPr="00E6023A">
              <w:rPr>
                <w:b/>
                <w:bCs/>
              </w:rPr>
              <w:t>Uprawnienia do wykonywania określonej działalności lub czynności, jeżeli przepisy prawa nakładają obowiązek ich posiadania</w:t>
            </w:r>
          </w:p>
          <w:p w:rsidR="00E6023A" w:rsidRDefault="00E6023A" w:rsidP="008402F9">
            <w:pPr>
              <w:spacing w:before="60" w:after="120"/>
              <w:jc w:val="both"/>
            </w:pPr>
            <w:r w:rsidRPr="00E6023A">
              <w:t>O udzielenie zamówienia mogą ubiegać się wykonawcy, którzy spełniają warunki, dotyczące posiadania uprawnień do wykonywania określonej działalności lub czynności, jeżeli przepisy prawa nakładają obowiązek ich posiadania, tj</w:t>
            </w:r>
            <w:r w:rsidR="00BB5FC6">
              <w:t>.</w:t>
            </w:r>
            <w:r w:rsidRPr="00E6023A">
              <w:t xml:space="preserve"> posiadają wpis do rejestru działalności regulowanej w zakresie odbioru odpadów, oraz posiadają decyzję zezwalającą na transport odpadów. Ocena spełniania warunków udziału w postępowaniu będzie dokonana na zasadzie spełnia/nie spełnia.</w:t>
            </w:r>
          </w:p>
        </w:tc>
      </w:tr>
      <w:tr w:rsidR="00E6023A" w:rsidTr="008402F9">
        <w:tc>
          <w:tcPr>
            <w:tcW w:w="720" w:type="dxa"/>
          </w:tcPr>
          <w:p w:rsidR="00E6023A" w:rsidRDefault="00E6023A" w:rsidP="008402F9">
            <w:pPr>
              <w:spacing w:before="60" w:after="120"/>
              <w:jc w:val="both"/>
            </w:pPr>
            <w:r w:rsidRPr="00E6023A">
              <w:t>2</w:t>
            </w:r>
          </w:p>
        </w:tc>
        <w:tc>
          <w:tcPr>
            <w:tcW w:w="7738" w:type="dxa"/>
          </w:tcPr>
          <w:p w:rsidR="00E6023A" w:rsidRPr="00F84B32" w:rsidRDefault="00E6023A" w:rsidP="008402F9">
            <w:pPr>
              <w:spacing w:before="60" w:after="120"/>
              <w:jc w:val="both"/>
              <w:rPr>
                <w:b/>
                <w:bCs/>
              </w:rPr>
            </w:pPr>
            <w:r w:rsidRPr="00E6023A">
              <w:rPr>
                <w:b/>
                <w:bCs/>
              </w:rPr>
              <w:t>Wiedza i doświadczenie</w:t>
            </w:r>
          </w:p>
          <w:p w:rsidR="00E6023A" w:rsidRDefault="00E6023A" w:rsidP="008402F9">
            <w:pPr>
              <w:spacing w:before="60" w:after="120"/>
              <w:jc w:val="both"/>
            </w:pPr>
            <w:r w:rsidRPr="00E6023A">
              <w:t>O udzielenie zamówienia mogą ubiegać się wykonawcy, którzy spełniają warunki, dotyczące posiadania wiedzy i doświadczenia tj wykażą wykonanie co najmniej 2 usług podobnych za kwotę 90 tys. zł każda. Ocena spełniania warunków udziału w postępowaniu będzie dokonana na zasadzie spełnia/nie spełnia.</w:t>
            </w:r>
          </w:p>
        </w:tc>
      </w:tr>
      <w:tr w:rsidR="00E6023A" w:rsidTr="008402F9">
        <w:tc>
          <w:tcPr>
            <w:tcW w:w="720" w:type="dxa"/>
          </w:tcPr>
          <w:p w:rsidR="00E6023A" w:rsidRDefault="00E6023A" w:rsidP="008402F9">
            <w:pPr>
              <w:spacing w:before="60" w:after="120"/>
              <w:jc w:val="both"/>
            </w:pPr>
            <w:r w:rsidRPr="00E6023A">
              <w:lastRenderedPageBreak/>
              <w:t>3</w:t>
            </w:r>
          </w:p>
        </w:tc>
        <w:tc>
          <w:tcPr>
            <w:tcW w:w="7738" w:type="dxa"/>
          </w:tcPr>
          <w:p w:rsidR="00E6023A" w:rsidRPr="00F84B32" w:rsidRDefault="00E6023A" w:rsidP="008402F9">
            <w:pPr>
              <w:spacing w:before="60" w:after="120"/>
              <w:jc w:val="both"/>
              <w:rPr>
                <w:b/>
                <w:bCs/>
              </w:rPr>
            </w:pPr>
            <w:r w:rsidRPr="00E6023A">
              <w:rPr>
                <w:b/>
                <w:bCs/>
              </w:rPr>
              <w:t>Potencjał techniczny</w:t>
            </w:r>
          </w:p>
          <w:p w:rsidR="00E6023A" w:rsidRDefault="00E6023A" w:rsidP="008402F9">
            <w:pPr>
              <w:spacing w:before="60" w:after="120"/>
              <w:jc w:val="both"/>
            </w:pPr>
            <w:r w:rsidRPr="00E6023A">
              <w:t>O udzielenie zamówienia mogą ubiegać się wykonawcy, którzy spełniają warunki, dotyczące dysponowania odpowiednim potencjałem technicznym tj. posiadają 1 zamiatarkę uliczną na podwoziu samochodu ciężarowego z funkcją polewania ulic, 1 zamiatarkę samobieżną przystosowaną do sprzątania chodników. Ocena spełniania warunków udziału w postępowaniu będzie dokonana na zasadzie spełnia/nie spełnia.</w:t>
            </w:r>
          </w:p>
        </w:tc>
      </w:tr>
      <w:tr w:rsidR="00E6023A" w:rsidTr="008402F9">
        <w:tc>
          <w:tcPr>
            <w:tcW w:w="720" w:type="dxa"/>
          </w:tcPr>
          <w:p w:rsidR="00E6023A" w:rsidRDefault="00E6023A" w:rsidP="008402F9">
            <w:pPr>
              <w:spacing w:before="60" w:after="120"/>
              <w:jc w:val="both"/>
            </w:pPr>
            <w:r w:rsidRPr="00E6023A">
              <w:t>4</w:t>
            </w:r>
          </w:p>
        </w:tc>
        <w:tc>
          <w:tcPr>
            <w:tcW w:w="7738" w:type="dxa"/>
          </w:tcPr>
          <w:p w:rsidR="00E6023A" w:rsidRPr="00F84B32" w:rsidRDefault="00E6023A" w:rsidP="008402F9">
            <w:pPr>
              <w:spacing w:before="60" w:after="120"/>
              <w:jc w:val="both"/>
              <w:rPr>
                <w:b/>
                <w:bCs/>
              </w:rPr>
            </w:pPr>
            <w:r w:rsidRPr="00E6023A">
              <w:rPr>
                <w:b/>
                <w:bCs/>
              </w:rPr>
              <w:t>Osoby zdolne do wykonania zamówienia</w:t>
            </w:r>
          </w:p>
          <w:p w:rsidR="00E6023A" w:rsidRDefault="00E6023A" w:rsidP="008402F9">
            <w:pPr>
              <w:spacing w:before="60" w:after="120"/>
              <w:jc w:val="both"/>
            </w:pPr>
            <w:r w:rsidRPr="00E6023A">
              <w:t>O udzielenie zamówienia mogą ubiegać się wykonawcy, którzy spełniają warunki, dotyczące dysponowania osobami zdolnymi do wykonania zamówienia tj. zatrudniają na stałe co najmniej 5 osób. Ocena spełniania warunków udziału w postępowaniu będzie dokonana na zasadzie spełnia/nie spełnia.</w:t>
            </w:r>
          </w:p>
        </w:tc>
      </w:tr>
      <w:tr w:rsidR="00E6023A" w:rsidTr="008402F9">
        <w:tc>
          <w:tcPr>
            <w:tcW w:w="720" w:type="dxa"/>
          </w:tcPr>
          <w:p w:rsidR="00E6023A" w:rsidRDefault="00E6023A" w:rsidP="008402F9">
            <w:pPr>
              <w:spacing w:before="60" w:after="120"/>
              <w:jc w:val="both"/>
            </w:pPr>
            <w:r w:rsidRPr="00E6023A">
              <w:t>5</w:t>
            </w:r>
          </w:p>
        </w:tc>
        <w:tc>
          <w:tcPr>
            <w:tcW w:w="7738" w:type="dxa"/>
          </w:tcPr>
          <w:p w:rsidR="00E6023A" w:rsidRPr="00F84B32" w:rsidRDefault="00E6023A" w:rsidP="008402F9">
            <w:pPr>
              <w:spacing w:before="60" w:after="120"/>
              <w:jc w:val="both"/>
              <w:rPr>
                <w:b/>
                <w:bCs/>
              </w:rPr>
            </w:pPr>
            <w:r w:rsidRPr="00E6023A">
              <w:rPr>
                <w:b/>
                <w:bCs/>
              </w:rPr>
              <w:t>Sytuacja ekonomiczna i finansowa</w:t>
            </w:r>
          </w:p>
          <w:p w:rsidR="00E6023A" w:rsidRDefault="00E6023A" w:rsidP="008402F9">
            <w:pPr>
              <w:spacing w:before="60" w:after="120"/>
              <w:jc w:val="both"/>
            </w:pPr>
            <w:r w:rsidRPr="00E6023A">
              <w:t>O udzielenie zamówienia mogą ubiegać się wykonawcy, którzy spełniają warunki, dotyczące sytuacji ekonomicznej i finansowej tj posiadają kwotę co najmniej 50 tys. zł lub zdolność kredytową w takiej wysokości oraz posiadają polisę ubezpieczeniową na kwotę co najmniej 90000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Pr="003E3644"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 xml:space="preserve">powaniu i zawarcia umowy w </w:t>
      </w:r>
      <w:r w:rsidRPr="003E3644">
        <w:t>sprawie zamówienia publicznego.</w:t>
      </w:r>
    </w:p>
    <w:p w:rsidR="00A2369F" w:rsidRPr="003E3644" w:rsidRDefault="00A2369F" w:rsidP="008634CF">
      <w:pPr>
        <w:pStyle w:val="Nagwek2"/>
      </w:pPr>
      <w:r w:rsidRPr="003E3644">
        <w:t>Przepisy dotycz</w:t>
      </w:r>
      <w:r w:rsidRPr="003E3644">
        <w:rPr>
          <w:rFonts w:ascii="TimesNewRoman" w:eastAsia="TimesNewRoman" w:cs="TimesNewRoman" w:hint="eastAsia"/>
        </w:rPr>
        <w:t>ą</w:t>
      </w:r>
      <w:r w:rsidRPr="003E3644">
        <w:t>ce Wykonawcy stosuje si</w:t>
      </w:r>
      <w:r w:rsidRPr="003E3644">
        <w:rPr>
          <w:rFonts w:ascii="TimesNewRoman" w:eastAsia="TimesNewRoman" w:cs="TimesNewRoman" w:hint="eastAsia"/>
        </w:rPr>
        <w:t>ę</w:t>
      </w:r>
      <w:r w:rsidRPr="003E3644">
        <w:rPr>
          <w:rFonts w:ascii="TimesNewRoman" w:eastAsia="TimesNewRoman" w:cs="TimesNewRoman"/>
        </w:rPr>
        <w:t xml:space="preserve"> </w:t>
      </w:r>
      <w:r w:rsidRPr="003E3644">
        <w:t>odpowiednio do Wykonawców, o których mowa w pkt 6.4.</w:t>
      </w:r>
    </w:p>
    <w:p w:rsidR="00A2369F" w:rsidRDefault="00A2369F" w:rsidP="008634CF">
      <w:pPr>
        <w:pStyle w:val="Nagwek2"/>
      </w:pPr>
      <w:r w:rsidRPr="00D91376">
        <w:t xml:space="preserve">Zamawiający wykluczy z postępowania o udzielenie zamówienia Wykonawców na podstawie przepisów art. 24 ust.1 pkt 1-9 oraz art. 24 ust. 2 pkt 1-4 ustawy </w:t>
      </w:r>
      <w:r>
        <w:t xml:space="preserve">Prawo zamówień publicznych </w:t>
      </w:r>
      <w:r w:rsidR="00E37BBD">
        <w:t>(</w:t>
      </w:r>
      <w:r w:rsidR="00536027">
        <w:t>Dz. U. z 2010 r. Nr 113, poz. 759, z późn. zm.</w:t>
      </w:r>
      <w:r w:rsidR="00E37BBD">
        <w:t>)</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CD2A67">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E6023A" w:rsidRDefault="00E6023A" w:rsidP="00E6023A">
      <w:pPr>
        <w:pStyle w:val="Nagwek2"/>
        <w:numPr>
          <w:ilvl w:val="0"/>
          <w:numId w:val="0"/>
        </w:numPr>
      </w:pPr>
    </w:p>
    <w:p w:rsidR="00E6023A" w:rsidRPr="00371538" w:rsidRDefault="00E6023A" w:rsidP="00E6023A">
      <w:pPr>
        <w:pStyle w:val="Nagwek2"/>
      </w:pPr>
      <w:r w:rsidRPr="00371538">
        <w:lastRenderedPageBreak/>
        <w:t xml:space="preserve">W celu wykazania spełniania przez Wykonawcę warunków, o których mowa w art. 22 ust. 1 ustawy Prawo zamówień publicznych </w:t>
      </w:r>
      <w:r>
        <w:t>(Dz. U. z 2010 r. Nr 113, poz. 759,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6023A" w:rsidRPr="00371538" w:rsidTr="008402F9">
        <w:tc>
          <w:tcPr>
            <w:tcW w:w="720" w:type="dxa"/>
          </w:tcPr>
          <w:p w:rsidR="00E6023A" w:rsidRPr="00371538" w:rsidRDefault="00E6023A" w:rsidP="008402F9">
            <w:pPr>
              <w:spacing w:before="60" w:after="120"/>
              <w:jc w:val="both"/>
            </w:pPr>
            <w:r w:rsidRPr="00F84B32">
              <w:rPr>
                <w:b/>
                <w:sz w:val="20"/>
                <w:szCs w:val="20"/>
              </w:rPr>
              <w:t>Lp.</w:t>
            </w:r>
          </w:p>
        </w:tc>
        <w:tc>
          <w:tcPr>
            <w:tcW w:w="7920" w:type="dxa"/>
          </w:tcPr>
          <w:p w:rsidR="00E6023A" w:rsidRPr="00371538" w:rsidRDefault="00E6023A" w:rsidP="008402F9">
            <w:pPr>
              <w:spacing w:before="60" w:after="120"/>
              <w:jc w:val="both"/>
            </w:pPr>
            <w:r w:rsidRPr="00F84B32">
              <w:rPr>
                <w:b/>
                <w:sz w:val="20"/>
                <w:szCs w:val="20"/>
              </w:rPr>
              <w:t>Wymagany dokument</w:t>
            </w:r>
          </w:p>
        </w:tc>
      </w:tr>
      <w:tr w:rsidR="00E6023A" w:rsidRPr="00371538" w:rsidTr="008402F9">
        <w:tc>
          <w:tcPr>
            <w:tcW w:w="720" w:type="dxa"/>
          </w:tcPr>
          <w:p w:rsidR="00E6023A" w:rsidRPr="00371538" w:rsidRDefault="00E6023A" w:rsidP="008402F9">
            <w:pPr>
              <w:spacing w:before="60" w:after="120"/>
              <w:jc w:val="both"/>
            </w:pPr>
            <w:r w:rsidRPr="00E6023A">
              <w:t>1</w:t>
            </w:r>
          </w:p>
        </w:tc>
        <w:tc>
          <w:tcPr>
            <w:tcW w:w="7920" w:type="dxa"/>
          </w:tcPr>
          <w:p w:rsidR="00E6023A" w:rsidRPr="00F84B32" w:rsidRDefault="00E6023A" w:rsidP="008402F9">
            <w:pPr>
              <w:spacing w:before="60" w:after="120"/>
              <w:jc w:val="both"/>
              <w:rPr>
                <w:b/>
                <w:bCs/>
              </w:rPr>
            </w:pPr>
            <w:r w:rsidRPr="00E6023A">
              <w:rPr>
                <w:b/>
                <w:bCs/>
              </w:rPr>
              <w:t>Oświadczenie o spełnianiu warunków</w:t>
            </w:r>
          </w:p>
          <w:p w:rsidR="00E6023A" w:rsidRPr="00371538" w:rsidRDefault="00E6023A" w:rsidP="008402F9">
            <w:pPr>
              <w:spacing w:before="60" w:after="120"/>
              <w:jc w:val="both"/>
            </w:pPr>
            <w:r w:rsidRPr="00E6023A">
              <w:t>Oświadczenie o spełnianiu warunków</w:t>
            </w:r>
          </w:p>
        </w:tc>
      </w:tr>
      <w:tr w:rsidR="00E6023A" w:rsidRPr="00371538" w:rsidTr="008402F9">
        <w:tc>
          <w:tcPr>
            <w:tcW w:w="720" w:type="dxa"/>
          </w:tcPr>
          <w:p w:rsidR="00E6023A" w:rsidRPr="00371538" w:rsidRDefault="00E6023A" w:rsidP="008402F9">
            <w:pPr>
              <w:spacing w:before="60" w:after="120"/>
              <w:jc w:val="both"/>
            </w:pPr>
            <w:r w:rsidRPr="00E6023A">
              <w:t>2</w:t>
            </w:r>
          </w:p>
        </w:tc>
        <w:tc>
          <w:tcPr>
            <w:tcW w:w="7920" w:type="dxa"/>
          </w:tcPr>
          <w:p w:rsidR="00E6023A" w:rsidRPr="00F84B32" w:rsidRDefault="00E6023A" w:rsidP="008402F9">
            <w:pPr>
              <w:spacing w:before="60" w:after="120"/>
              <w:jc w:val="both"/>
              <w:rPr>
                <w:b/>
                <w:bCs/>
              </w:rPr>
            </w:pPr>
            <w:r w:rsidRPr="00E6023A">
              <w:rPr>
                <w:b/>
                <w:bCs/>
              </w:rPr>
              <w:t>Koncesja, zezwolenie lub licencja</w:t>
            </w:r>
          </w:p>
          <w:p w:rsidR="00E6023A" w:rsidRPr="00371538" w:rsidRDefault="00E6023A" w:rsidP="008402F9">
            <w:pPr>
              <w:spacing w:before="60" w:after="120"/>
              <w:jc w:val="both"/>
            </w:pPr>
            <w:r w:rsidRPr="00E6023A">
              <w:t>Potwierdzenie posiadania uprawnień do wykonywania określonej działalności lub czynności, jeżeli przepisy prawa nakładają obowiązek ich posiadania, w szczególności koncesje, zezwolenia lub licencje. Jeżeli wykonawca ma siedzibę lub miejsce zamieszkania poza terytorium Rzeczypospolitej Polskiej, składa dokument lub dokumenty wystawione w kraju, w którym ma miejsce zamieszkania lub siedzibę, potwierdzające odpowiednio, że posiada uprawnienia do wykonywania działalności związanej z przedmiotem zamówienia.</w:t>
            </w:r>
          </w:p>
        </w:tc>
      </w:tr>
      <w:tr w:rsidR="00E6023A" w:rsidRPr="00371538" w:rsidTr="008402F9">
        <w:tc>
          <w:tcPr>
            <w:tcW w:w="720" w:type="dxa"/>
          </w:tcPr>
          <w:p w:rsidR="00E6023A" w:rsidRPr="00371538" w:rsidRDefault="00E6023A" w:rsidP="008402F9">
            <w:pPr>
              <w:spacing w:before="60" w:after="120"/>
              <w:jc w:val="both"/>
            </w:pPr>
            <w:r w:rsidRPr="00E6023A">
              <w:t>3</w:t>
            </w:r>
          </w:p>
        </w:tc>
        <w:tc>
          <w:tcPr>
            <w:tcW w:w="7920" w:type="dxa"/>
          </w:tcPr>
          <w:p w:rsidR="00E6023A" w:rsidRPr="00F84B32" w:rsidRDefault="00E6023A" w:rsidP="008402F9">
            <w:pPr>
              <w:spacing w:before="60" w:after="120"/>
              <w:jc w:val="both"/>
              <w:rPr>
                <w:b/>
                <w:bCs/>
              </w:rPr>
            </w:pPr>
            <w:r w:rsidRPr="00E6023A">
              <w:rPr>
                <w:b/>
                <w:bCs/>
              </w:rPr>
              <w:t>Wykaz dostaw lub usług</w:t>
            </w:r>
          </w:p>
          <w:p w:rsidR="00E6023A" w:rsidRPr="00371538" w:rsidRDefault="00E6023A" w:rsidP="008402F9">
            <w:pPr>
              <w:spacing w:before="60" w:after="120"/>
              <w:jc w:val="both"/>
            </w:pPr>
            <w:r w:rsidRPr="00E6023A">
              <w:t>Wykaz wykonanych, a w przypadku świadczeń okresowych lub ciągłych również wykonywanych, głównych dostaw lub usług, w okresie ostatnich trzech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czy zostały wykonane lub są wykonywane należycie</w:t>
            </w:r>
          </w:p>
        </w:tc>
      </w:tr>
      <w:tr w:rsidR="00E6023A" w:rsidRPr="00371538" w:rsidTr="008402F9">
        <w:tc>
          <w:tcPr>
            <w:tcW w:w="720" w:type="dxa"/>
          </w:tcPr>
          <w:p w:rsidR="00E6023A" w:rsidRPr="00371538" w:rsidRDefault="00E6023A" w:rsidP="008402F9">
            <w:pPr>
              <w:spacing w:before="60" w:after="120"/>
              <w:jc w:val="both"/>
            </w:pPr>
            <w:r w:rsidRPr="00E6023A">
              <w:t>4</w:t>
            </w:r>
          </w:p>
        </w:tc>
        <w:tc>
          <w:tcPr>
            <w:tcW w:w="7920" w:type="dxa"/>
          </w:tcPr>
          <w:p w:rsidR="00E6023A" w:rsidRPr="00F84B32" w:rsidRDefault="00E6023A" w:rsidP="008402F9">
            <w:pPr>
              <w:spacing w:before="60" w:after="120"/>
              <w:jc w:val="both"/>
              <w:rPr>
                <w:b/>
                <w:bCs/>
              </w:rPr>
            </w:pPr>
            <w:r w:rsidRPr="00E6023A">
              <w:rPr>
                <w:b/>
                <w:bCs/>
              </w:rPr>
              <w:t>Wykaz narzędzi, wyposażenia zakładu i urządzeń technicznych</w:t>
            </w:r>
          </w:p>
          <w:p w:rsidR="00E6023A" w:rsidRPr="00371538" w:rsidRDefault="00E6023A" w:rsidP="008402F9">
            <w:pPr>
              <w:spacing w:before="60" w:after="120"/>
              <w:jc w:val="both"/>
            </w:pPr>
            <w:r w:rsidRPr="00E6023A">
              <w:t>Wykaz narzędzi, wyposażenia zakładu i urządzeń technicznych dostępnych wykonawcy usług lub robót budowlanych w celu wykonania zamówienia wraz z informacją o podstawie do dysponowania tymi zasobami</w:t>
            </w:r>
          </w:p>
        </w:tc>
      </w:tr>
      <w:tr w:rsidR="00E6023A" w:rsidRPr="00371538" w:rsidTr="008402F9">
        <w:tc>
          <w:tcPr>
            <w:tcW w:w="720" w:type="dxa"/>
          </w:tcPr>
          <w:p w:rsidR="00E6023A" w:rsidRPr="00371538" w:rsidRDefault="00E6023A" w:rsidP="008402F9">
            <w:pPr>
              <w:spacing w:before="60" w:after="120"/>
              <w:jc w:val="both"/>
            </w:pPr>
            <w:r w:rsidRPr="00E6023A">
              <w:t>5</w:t>
            </w:r>
          </w:p>
        </w:tc>
        <w:tc>
          <w:tcPr>
            <w:tcW w:w="7920" w:type="dxa"/>
          </w:tcPr>
          <w:p w:rsidR="00E6023A" w:rsidRPr="00F84B32" w:rsidRDefault="00E6023A" w:rsidP="008402F9">
            <w:pPr>
              <w:spacing w:before="60" w:after="120"/>
              <w:jc w:val="both"/>
              <w:rPr>
                <w:b/>
                <w:bCs/>
              </w:rPr>
            </w:pPr>
            <w:r w:rsidRPr="00E6023A">
              <w:rPr>
                <w:b/>
                <w:bCs/>
              </w:rPr>
              <w:t>Wykaz osób</w:t>
            </w:r>
          </w:p>
          <w:p w:rsidR="00E6023A" w:rsidRPr="00371538" w:rsidRDefault="00E6023A" w:rsidP="008402F9">
            <w:pPr>
              <w:spacing w:before="60" w:after="120"/>
              <w:jc w:val="both"/>
            </w:pPr>
            <w:r w:rsidRPr="00E6023A">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E6023A" w:rsidRPr="00371538" w:rsidTr="008402F9">
        <w:tc>
          <w:tcPr>
            <w:tcW w:w="720" w:type="dxa"/>
          </w:tcPr>
          <w:p w:rsidR="00E6023A" w:rsidRPr="00371538" w:rsidRDefault="00E6023A" w:rsidP="008402F9">
            <w:pPr>
              <w:spacing w:before="60" w:after="120"/>
              <w:jc w:val="both"/>
            </w:pPr>
            <w:r w:rsidRPr="00E6023A">
              <w:t>6</w:t>
            </w:r>
          </w:p>
        </w:tc>
        <w:tc>
          <w:tcPr>
            <w:tcW w:w="7920" w:type="dxa"/>
          </w:tcPr>
          <w:p w:rsidR="00E6023A" w:rsidRPr="00F84B32" w:rsidRDefault="00E6023A" w:rsidP="008402F9">
            <w:pPr>
              <w:spacing w:before="60" w:after="120"/>
              <w:jc w:val="both"/>
              <w:rPr>
                <w:b/>
                <w:bCs/>
              </w:rPr>
            </w:pPr>
            <w:r w:rsidRPr="00E6023A">
              <w:rPr>
                <w:b/>
                <w:bCs/>
              </w:rPr>
              <w:t>Informacja banku lub kasy</w:t>
            </w:r>
          </w:p>
          <w:p w:rsidR="00E6023A" w:rsidRPr="00371538" w:rsidRDefault="00E6023A" w:rsidP="008402F9">
            <w:pPr>
              <w:spacing w:before="60" w:after="120"/>
              <w:jc w:val="both"/>
            </w:pPr>
            <w:r w:rsidRPr="00E6023A">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E6023A" w:rsidRPr="00371538" w:rsidTr="008402F9">
        <w:tc>
          <w:tcPr>
            <w:tcW w:w="720" w:type="dxa"/>
          </w:tcPr>
          <w:p w:rsidR="00E6023A" w:rsidRPr="00371538" w:rsidRDefault="00E6023A" w:rsidP="008402F9">
            <w:pPr>
              <w:spacing w:before="60" w:after="120"/>
              <w:jc w:val="both"/>
            </w:pPr>
            <w:r w:rsidRPr="00E6023A">
              <w:t>7</w:t>
            </w:r>
          </w:p>
        </w:tc>
        <w:tc>
          <w:tcPr>
            <w:tcW w:w="7920" w:type="dxa"/>
          </w:tcPr>
          <w:p w:rsidR="00E6023A" w:rsidRPr="00F84B32" w:rsidRDefault="00E6023A" w:rsidP="008402F9">
            <w:pPr>
              <w:spacing w:before="60" w:after="120"/>
              <w:jc w:val="both"/>
              <w:rPr>
                <w:b/>
                <w:bCs/>
              </w:rPr>
            </w:pPr>
            <w:r w:rsidRPr="00E6023A">
              <w:rPr>
                <w:b/>
                <w:bCs/>
              </w:rPr>
              <w:t>Opłacona polisa</w:t>
            </w:r>
          </w:p>
          <w:p w:rsidR="00E6023A" w:rsidRPr="00371538" w:rsidRDefault="00E6023A" w:rsidP="008402F9">
            <w:pPr>
              <w:spacing w:before="60" w:after="120"/>
              <w:jc w:val="both"/>
            </w:pPr>
            <w:r w:rsidRPr="00E6023A">
              <w:lastRenderedPageBreak/>
              <w:t>Opłacona polisa, a w przypadku jej braku inny dokument potwierdzający, że wykonawca jest ubezpieczony od odpowiedzialności cywilnej w zakresie prowadzonej działalności związanej z przedmiotem zamówienia</w:t>
            </w:r>
          </w:p>
        </w:tc>
      </w:tr>
    </w:tbl>
    <w:p w:rsidR="00E6023A" w:rsidRPr="00371538" w:rsidRDefault="008634CF" w:rsidP="00E6023A">
      <w:pPr>
        <w:pStyle w:val="Nagwek2"/>
        <w:numPr>
          <w:ilvl w:val="0"/>
          <w:numId w:val="0"/>
        </w:numPr>
      </w:pPr>
      <w:r w:rsidRPr="00371538">
        <w:lastRenderedPageBreak/>
        <w:t xml:space="preserve"> </w:t>
      </w:r>
    </w:p>
    <w:p w:rsidR="00E6023A" w:rsidRPr="00371538" w:rsidRDefault="00E6023A" w:rsidP="00E6023A">
      <w:pPr>
        <w:pStyle w:val="Nagwek2"/>
      </w:pPr>
      <w:r w:rsidRPr="00371538">
        <w:t xml:space="preserve">W celu wykazania braku podstaw do wykluczenia z postępowania o udzielenie zamówienia Wykonawcy w okolicznościach, o których mowa w art. 24 ust. 1 ustawy Prawo zamówień publicznych </w:t>
      </w:r>
      <w:r>
        <w:t>(Dz. U. z 2010 r. Nr 113, poz. 759,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6023A" w:rsidRPr="00371538" w:rsidTr="008402F9">
        <w:tc>
          <w:tcPr>
            <w:tcW w:w="720" w:type="dxa"/>
          </w:tcPr>
          <w:p w:rsidR="00E6023A" w:rsidRPr="00371538" w:rsidRDefault="00E6023A" w:rsidP="008402F9">
            <w:pPr>
              <w:spacing w:before="60" w:after="120"/>
              <w:jc w:val="both"/>
            </w:pPr>
            <w:r w:rsidRPr="00F84B32">
              <w:rPr>
                <w:b/>
                <w:sz w:val="20"/>
                <w:szCs w:val="20"/>
              </w:rPr>
              <w:t>Lp.</w:t>
            </w:r>
          </w:p>
        </w:tc>
        <w:tc>
          <w:tcPr>
            <w:tcW w:w="7920" w:type="dxa"/>
          </w:tcPr>
          <w:p w:rsidR="00E6023A" w:rsidRPr="00371538" w:rsidRDefault="00E6023A" w:rsidP="008402F9">
            <w:pPr>
              <w:spacing w:before="60" w:after="120"/>
              <w:jc w:val="both"/>
            </w:pPr>
            <w:r w:rsidRPr="00F84B32">
              <w:rPr>
                <w:b/>
                <w:sz w:val="20"/>
                <w:szCs w:val="20"/>
              </w:rPr>
              <w:t>Wymagany dokument</w:t>
            </w:r>
          </w:p>
        </w:tc>
      </w:tr>
      <w:tr w:rsidR="00E6023A" w:rsidRPr="00371538" w:rsidTr="008402F9">
        <w:tc>
          <w:tcPr>
            <w:tcW w:w="720" w:type="dxa"/>
          </w:tcPr>
          <w:p w:rsidR="00E6023A" w:rsidRPr="00371538" w:rsidRDefault="00E6023A" w:rsidP="008402F9">
            <w:pPr>
              <w:spacing w:before="60" w:after="120"/>
              <w:jc w:val="both"/>
            </w:pPr>
            <w:r w:rsidRPr="00E6023A">
              <w:t>1</w:t>
            </w:r>
          </w:p>
        </w:tc>
        <w:tc>
          <w:tcPr>
            <w:tcW w:w="7920" w:type="dxa"/>
          </w:tcPr>
          <w:p w:rsidR="00E6023A" w:rsidRPr="00F84B32" w:rsidRDefault="00E6023A" w:rsidP="008402F9">
            <w:pPr>
              <w:spacing w:before="60" w:after="120"/>
              <w:jc w:val="both"/>
              <w:rPr>
                <w:b/>
                <w:bCs/>
              </w:rPr>
            </w:pPr>
            <w:r w:rsidRPr="00E6023A">
              <w:rPr>
                <w:b/>
                <w:bCs/>
              </w:rPr>
              <w:t>Oświadczenie o braku podstaw do wykluczenia</w:t>
            </w:r>
          </w:p>
          <w:p w:rsidR="00E6023A" w:rsidRPr="00371538" w:rsidRDefault="00E6023A" w:rsidP="008402F9">
            <w:pPr>
              <w:spacing w:before="60" w:after="120"/>
              <w:jc w:val="both"/>
            </w:pPr>
            <w:r w:rsidRPr="00E6023A">
              <w:t>Oświadczenie o braku podstaw do wykluczenia</w:t>
            </w:r>
          </w:p>
        </w:tc>
      </w:tr>
      <w:tr w:rsidR="00E6023A" w:rsidRPr="00371538" w:rsidTr="008402F9">
        <w:tc>
          <w:tcPr>
            <w:tcW w:w="720" w:type="dxa"/>
          </w:tcPr>
          <w:p w:rsidR="00E6023A" w:rsidRPr="00371538" w:rsidRDefault="00E6023A" w:rsidP="008402F9">
            <w:pPr>
              <w:spacing w:before="60" w:after="120"/>
              <w:jc w:val="both"/>
            </w:pPr>
            <w:r w:rsidRPr="00E6023A">
              <w:t>2</w:t>
            </w:r>
          </w:p>
        </w:tc>
        <w:tc>
          <w:tcPr>
            <w:tcW w:w="7920" w:type="dxa"/>
          </w:tcPr>
          <w:p w:rsidR="00E6023A" w:rsidRPr="00F84B32" w:rsidRDefault="00E6023A" w:rsidP="008402F9">
            <w:pPr>
              <w:spacing w:before="60" w:after="120"/>
              <w:jc w:val="both"/>
              <w:rPr>
                <w:b/>
                <w:bCs/>
              </w:rPr>
            </w:pPr>
            <w:r w:rsidRPr="00E6023A">
              <w:rPr>
                <w:b/>
                <w:bCs/>
              </w:rPr>
              <w:t>Aktualny odpis z właściwego rejestru lub z centralnej ewidencji i informacji o działalności gospodarczej</w:t>
            </w:r>
          </w:p>
          <w:p w:rsidR="00E6023A" w:rsidRPr="00371538" w:rsidRDefault="00E6023A" w:rsidP="008402F9">
            <w:pPr>
              <w:spacing w:before="60" w:after="120"/>
              <w:jc w:val="both"/>
            </w:pPr>
            <w:r w:rsidRPr="00E6023A">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E6023A" w:rsidRPr="00371538" w:rsidTr="008402F9">
        <w:tc>
          <w:tcPr>
            <w:tcW w:w="720" w:type="dxa"/>
          </w:tcPr>
          <w:p w:rsidR="00E6023A" w:rsidRPr="00371538" w:rsidRDefault="00E6023A" w:rsidP="008402F9">
            <w:pPr>
              <w:spacing w:before="60" w:after="120"/>
              <w:jc w:val="both"/>
            </w:pPr>
            <w:r w:rsidRPr="00E6023A">
              <w:t>3</w:t>
            </w:r>
          </w:p>
        </w:tc>
        <w:tc>
          <w:tcPr>
            <w:tcW w:w="7920" w:type="dxa"/>
          </w:tcPr>
          <w:p w:rsidR="00E6023A" w:rsidRPr="00F84B32" w:rsidRDefault="00E6023A" w:rsidP="008402F9">
            <w:pPr>
              <w:spacing w:before="60" w:after="120"/>
              <w:jc w:val="both"/>
              <w:rPr>
                <w:b/>
                <w:bCs/>
              </w:rPr>
            </w:pPr>
            <w:r w:rsidRPr="00E6023A">
              <w:rPr>
                <w:b/>
                <w:bCs/>
              </w:rPr>
              <w:t>Aktualne zaświadczenie właściwego naczelnika urzędu skarbowego</w:t>
            </w:r>
          </w:p>
          <w:p w:rsidR="00E6023A" w:rsidRPr="00371538" w:rsidRDefault="00E6023A" w:rsidP="008402F9">
            <w:pPr>
              <w:spacing w:before="60" w:after="120"/>
              <w:jc w:val="both"/>
            </w:pPr>
            <w:r w:rsidRPr="00E6023A">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E6023A" w:rsidRPr="00371538" w:rsidTr="008402F9">
        <w:tc>
          <w:tcPr>
            <w:tcW w:w="720" w:type="dxa"/>
          </w:tcPr>
          <w:p w:rsidR="00E6023A" w:rsidRPr="00371538" w:rsidRDefault="00E6023A" w:rsidP="008402F9">
            <w:pPr>
              <w:spacing w:before="60" w:after="120"/>
              <w:jc w:val="both"/>
            </w:pPr>
            <w:r w:rsidRPr="00E6023A">
              <w:t>4</w:t>
            </w:r>
          </w:p>
        </w:tc>
        <w:tc>
          <w:tcPr>
            <w:tcW w:w="7920" w:type="dxa"/>
          </w:tcPr>
          <w:p w:rsidR="00E6023A" w:rsidRPr="00F84B32" w:rsidRDefault="00E6023A" w:rsidP="008402F9">
            <w:pPr>
              <w:spacing w:before="60" w:after="120"/>
              <w:jc w:val="both"/>
              <w:rPr>
                <w:b/>
                <w:bCs/>
              </w:rPr>
            </w:pPr>
            <w:r w:rsidRPr="00E6023A">
              <w:rPr>
                <w:b/>
                <w:bCs/>
              </w:rPr>
              <w:t>Aktualne zaświadczenie właściwego oddziału ZUS lub KRUS</w:t>
            </w:r>
          </w:p>
          <w:p w:rsidR="00E6023A" w:rsidRPr="00371538" w:rsidRDefault="00E6023A" w:rsidP="008402F9">
            <w:pPr>
              <w:spacing w:before="60" w:after="120"/>
              <w:jc w:val="both"/>
            </w:pPr>
            <w:r w:rsidRPr="00E6023A">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E6023A" w:rsidRPr="00371538" w:rsidTr="008402F9">
        <w:tc>
          <w:tcPr>
            <w:tcW w:w="720" w:type="dxa"/>
          </w:tcPr>
          <w:p w:rsidR="00E6023A" w:rsidRPr="00371538" w:rsidRDefault="00E6023A" w:rsidP="008402F9">
            <w:pPr>
              <w:spacing w:before="60" w:after="120"/>
              <w:jc w:val="both"/>
            </w:pPr>
            <w:r w:rsidRPr="00E6023A">
              <w:t>5</w:t>
            </w:r>
          </w:p>
        </w:tc>
        <w:tc>
          <w:tcPr>
            <w:tcW w:w="7920" w:type="dxa"/>
          </w:tcPr>
          <w:p w:rsidR="00E6023A" w:rsidRPr="00F84B32" w:rsidRDefault="00E6023A" w:rsidP="008402F9">
            <w:pPr>
              <w:spacing w:before="60" w:after="120"/>
              <w:jc w:val="both"/>
              <w:rPr>
                <w:b/>
                <w:bCs/>
              </w:rPr>
            </w:pPr>
            <w:r w:rsidRPr="00E6023A">
              <w:rPr>
                <w:b/>
                <w:bCs/>
              </w:rPr>
              <w:t>Aktualna informacja z KRK w zakresie określonym w art. 24 ust. 1 pkt 4-8 ustawy</w:t>
            </w:r>
          </w:p>
          <w:p w:rsidR="00E6023A" w:rsidRPr="00371538" w:rsidRDefault="00E6023A" w:rsidP="008402F9">
            <w:pPr>
              <w:spacing w:before="60" w:after="120"/>
              <w:jc w:val="both"/>
            </w:pPr>
            <w:r w:rsidRPr="00E6023A">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E6023A" w:rsidRPr="00371538" w:rsidTr="008402F9">
        <w:tc>
          <w:tcPr>
            <w:tcW w:w="720" w:type="dxa"/>
          </w:tcPr>
          <w:p w:rsidR="00E6023A" w:rsidRPr="00371538" w:rsidRDefault="00E6023A" w:rsidP="008402F9">
            <w:pPr>
              <w:spacing w:before="60" w:after="120"/>
              <w:jc w:val="both"/>
            </w:pPr>
            <w:r w:rsidRPr="00E6023A">
              <w:lastRenderedPageBreak/>
              <w:t>6</w:t>
            </w:r>
          </w:p>
        </w:tc>
        <w:tc>
          <w:tcPr>
            <w:tcW w:w="7920" w:type="dxa"/>
          </w:tcPr>
          <w:p w:rsidR="00E6023A" w:rsidRPr="00F84B32" w:rsidRDefault="00E6023A" w:rsidP="008402F9">
            <w:pPr>
              <w:spacing w:before="60" w:after="120"/>
              <w:jc w:val="both"/>
              <w:rPr>
                <w:b/>
                <w:bCs/>
              </w:rPr>
            </w:pPr>
            <w:r w:rsidRPr="00E6023A">
              <w:rPr>
                <w:b/>
                <w:bCs/>
              </w:rPr>
              <w:t>Aktualna informacja z KRK w zakresie określonym w art. 24 ust. 1 pkt 9 ustawy</w:t>
            </w:r>
          </w:p>
          <w:p w:rsidR="00E6023A" w:rsidRPr="00371538" w:rsidRDefault="00E6023A" w:rsidP="008402F9">
            <w:pPr>
              <w:spacing w:before="60" w:after="120"/>
              <w:jc w:val="both"/>
            </w:pPr>
            <w:r w:rsidRPr="00E6023A">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E6023A" w:rsidRPr="00371538" w:rsidTr="008402F9">
        <w:tc>
          <w:tcPr>
            <w:tcW w:w="720" w:type="dxa"/>
          </w:tcPr>
          <w:p w:rsidR="00E6023A" w:rsidRPr="00371538" w:rsidRDefault="00E6023A" w:rsidP="008402F9">
            <w:pPr>
              <w:spacing w:before="60" w:after="120"/>
              <w:jc w:val="both"/>
            </w:pPr>
            <w:r w:rsidRPr="00E6023A">
              <w:t>7</w:t>
            </w:r>
          </w:p>
        </w:tc>
        <w:tc>
          <w:tcPr>
            <w:tcW w:w="7920" w:type="dxa"/>
          </w:tcPr>
          <w:p w:rsidR="00E6023A" w:rsidRPr="00F84B32" w:rsidRDefault="00E6023A" w:rsidP="008402F9">
            <w:pPr>
              <w:spacing w:before="60" w:after="120"/>
              <w:jc w:val="both"/>
              <w:rPr>
                <w:b/>
                <w:bCs/>
              </w:rPr>
            </w:pPr>
            <w:r w:rsidRPr="00E6023A">
              <w:rPr>
                <w:b/>
                <w:bCs/>
              </w:rPr>
              <w:t>Dokumenty dotyczące przynależności do grupy kapitałowej</w:t>
            </w:r>
          </w:p>
          <w:p w:rsidR="00E6023A" w:rsidRPr="00371538" w:rsidRDefault="00E6023A" w:rsidP="008402F9">
            <w:pPr>
              <w:spacing w:before="60" w:after="120"/>
              <w:jc w:val="both"/>
            </w:pPr>
            <w:r w:rsidRPr="00E6023A">
              <w:t>Lista podmiotów należących do tej samej grupy kapitałowej w rozumieniu ustawy z dnia 16 lutego 2007 r. o ochronie konkurencji i konsumentów albo informacja o tym, że Wykonawca nie należy do grupy kapitałowej</w:t>
            </w:r>
          </w:p>
        </w:tc>
      </w:tr>
      <w:tr w:rsidR="00E6023A" w:rsidRPr="00371538" w:rsidTr="008402F9">
        <w:tc>
          <w:tcPr>
            <w:tcW w:w="720" w:type="dxa"/>
          </w:tcPr>
          <w:p w:rsidR="00E6023A" w:rsidRPr="00371538" w:rsidRDefault="00E6023A" w:rsidP="008402F9">
            <w:pPr>
              <w:spacing w:before="60" w:after="120"/>
              <w:jc w:val="both"/>
            </w:pPr>
            <w:r w:rsidRPr="00E6023A">
              <w:t>8</w:t>
            </w:r>
          </w:p>
        </w:tc>
        <w:tc>
          <w:tcPr>
            <w:tcW w:w="7920" w:type="dxa"/>
          </w:tcPr>
          <w:p w:rsidR="00E6023A" w:rsidRPr="00F84B32" w:rsidRDefault="00E6023A" w:rsidP="008402F9">
            <w:pPr>
              <w:spacing w:before="60" w:after="120"/>
              <w:jc w:val="both"/>
              <w:rPr>
                <w:b/>
                <w:bCs/>
              </w:rPr>
            </w:pPr>
            <w:r w:rsidRPr="00E6023A">
              <w:rPr>
                <w:b/>
                <w:bCs/>
              </w:rPr>
              <w:t>Aktualna informacja z KRK w zakresie określonym w art. 24 ust. 1 pkt 10 i 11 ustawy</w:t>
            </w:r>
          </w:p>
          <w:p w:rsidR="00E6023A" w:rsidRPr="00371538" w:rsidRDefault="00E6023A" w:rsidP="008402F9">
            <w:pPr>
              <w:spacing w:before="60" w:after="120"/>
              <w:jc w:val="both"/>
            </w:pPr>
            <w:r w:rsidRPr="00E6023A">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E6023A" w:rsidRPr="00371538" w:rsidRDefault="00E6023A" w:rsidP="00E6023A">
      <w:pPr>
        <w:pStyle w:val="Nagwek2"/>
        <w:numPr>
          <w:ilvl w:val="0"/>
          <w:numId w:val="0"/>
        </w:numPr>
      </w:pPr>
      <w:r w:rsidRPr="00371538">
        <w:t xml:space="preserve"> </w:t>
      </w:r>
    </w:p>
    <w:p w:rsidR="00E6023A" w:rsidRPr="00371538" w:rsidRDefault="008634CF" w:rsidP="00E6023A">
      <w:pPr>
        <w:pStyle w:val="Nagwek2"/>
        <w:numPr>
          <w:ilvl w:val="0"/>
          <w:numId w:val="0"/>
        </w:numPr>
      </w:pPr>
      <w:r w:rsidRPr="00371538">
        <w:t xml:space="preserve"> </w:t>
      </w:r>
      <w:r w:rsidR="00E6023A" w:rsidRPr="00371538">
        <w:t xml:space="preserve"> </w:t>
      </w: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131CB" w:rsidRDefault="00A2369F" w:rsidP="00EB24E5">
      <w:pPr>
        <w:spacing w:before="60" w:after="120"/>
        <w:ind w:left="680"/>
        <w:jc w:val="both"/>
        <w:rPr>
          <w:rFonts w:eastAsia="EUAlbertina-Regular-Identity-H"/>
          <w:szCs w:val="22"/>
        </w:rPr>
      </w:pPr>
      <w:r w:rsidRPr="00B4290B">
        <w:t xml:space="preserve">Dokumenty sporządzone </w:t>
      </w:r>
      <w:r>
        <w:t>w języku obcym są składane wraz z tłumaczeniem na język polski.</w:t>
      </w:r>
    </w:p>
    <w:p w:rsidR="00BC04D7" w:rsidRPr="00876900" w:rsidRDefault="00BC04D7" w:rsidP="00DE5056">
      <w:pPr>
        <w:pStyle w:val="Nagwek1"/>
      </w:pPr>
      <w:bookmarkStart w:id="7" w:name="_Toc258314249"/>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t>Wykonawca może zwrócić się do Zamawiającego o wyjaśnienie treści specyfikacji istotnych warunków zamówienia. Zamawiający jest obowiązany udzielić wyjaśnień niezwłocznie, jednak nie później niż na 2 dni przed upływem terminu składania of</w:t>
      </w:r>
      <w:r w:rsidR="00275C02">
        <w:t>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E6023A" w:rsidRPr="00E6023A">
        <w:t>2013-11-25</w:t>
      </w:r>
      <w:r>
        <w:t>.</w:t>
      </w:r>
    </w:p>
    <w:p w:rsidR="00BC04D7" w:rsidRPr="003E3644" w:rsidRDefault="00BC04D7" w:rsidP="008634CF">
      <w:pPr>
        <w:pStyle w:val="Nagwek2"/>
      </w:pPr>
      <w:r w:rsidRPr="00B64044">
        <w:lastRenderedPageBreak/>
        <w:t>Jeż</w:t>
      </w:r>
      <w:r>
        <w:t xml:space="preserve">eli wniosek o wyjaśnienie treści specyfikacji </w:t>
      </w:r>
      <w:r w:rsidRPr="003E3644">
        <w:t>istotnych warunków zamówienia wpłynął po upływie terminu składania wniosku, o którym mowa w pkt 8.1, lub dotyczy udzielonych wyjaśnień, Zamawiający może udzielić wyjaśnień albo pozostawić wniosek bez rozpatrywania.</w:t>
      </w:r>
    </w:p>
    <w:p w:rsidR="00BC04D7" w:rsidRPr="003E3644" w:rsidRDefault="00BC04D7" w:rsidP="008634CF">
      <w:pPr>
        <w:pStyle w:val="Nagwek2"/>
      </w:pPr>
      <w:r w:rsidRPr="003E3644">
        <w:t>Przedłużenie terminu składania ofert nie wpływa na bieg terminu składania wniosku, o którym mowa w pkt 8.1.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E37BBD">
        <w:t>(</w:t>
      </w:r>
      <w:r w:rsidR="00536027">
        <w:t>Dz. U. z 2010 r. Nr 113, poz. 759, z późn. zm.</w:t>
      </w:r>
      <w:r w:rsidR="00E37BBD">
        <w:t>)</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E37BBD">
        <w:t>(</w:t>
      </w:r>
      <w:r w:rsidR="00536027">
        <w:t>Dz. U. z 2010 r. Nr 113, poz. 759, z późn. zm.</w:t>
      </w:r>
      <w:r w:rsidR="00E37BBD">
        <w:t>)</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E6023A" w:rsidRPr="00F84B32" w:rsidTr="008402F9">
        <w:tc>
          <w:tcPr>
            <w:tcW w:w="744" w:type="dxa"/>
            <w:tcBorders>
              <w:top w:val="nil"/>
              <w:left w:val="nil"/>
              <w:bottom w:val="nil"/>
              <w:right w:val="nil"/>
            </w:tcBorders>
          </w:tcPr>
          <w:p w:rsidR="00E6023A" w:rsidRPr="00882095" w:rsidRDefault="00E6023A" w:rsidP="008402F9">
            <w:r w:rsidRPr="00E6023A">
              <w:t>1</w:t>
            </w:r>
          </w:p>
        </w:tc>
        <w:tc>
          <w:tcPr>
            <w:tcW w:w="7304" w:type="dxa"/>
            <w:tcBorders>
              <w:top w:val="nil"/>
              <w:left w:val="nil"/>
              <w:bottom w:val="nil"/>
              <w:right w:val="nil"/>
            </w:tcBorders>
          </w:tcPr>
          <w:p w:rsidR="00E6023A" w:rsidRPr="00F84B32" w:rsidRDefault="00E6023A" w:rsidP="008402F9">
            <w:pPr>
              <w:rPr>
                <w:lang w:val="en-US"/>
              </w:rPr>
            </w:pPr>
            <w:r w:rsidRPr="00E6023A">
              <w:rPr>
                <w:lang w:val="en-US"/>
              </w:rPr>
              <w:t>mgr Sławomir Baum</w:t>
            </w:r>
            <w:r w:rsidRPr="00F84B32">
              <w:rPr>
                <w:lang w:val="en-US"/>
              </w:rPr>
              <w:t xml:space="preserve"> -  </w:t>
            </w:r>
            <w:r w:rsidRPr="00E6023A">
              <w:rPr>
                <w:lang w:val="en-US"/>
              </w:rPr>
              <w:t>Pełnomocnik Zamówień Publicznych</w:t>
            </w:r>
            <w:r w:rsidRPr="00F84B32">
              <w:rPr>
                <w:lang w:val="en-US"/>
              </w:rPr>
              <w:t xml:space="preserve"> tel.: </w:t>
            </w:r>
            <w:r w:rsidRPr="00E6023A">
              <w:rPr>
                <w:lang w:val="en-US"/>
              </w:rPr>
              <w:t>(61) 2847133</w:t>
            </w:r>
            <w:r w:rsidRPr="00F84B32">
              <w:rPr>
                <w:lang w:val="en-US"/>
              </w:rPr>
              <w:t xml:space="preserve">, e-mail: </w:t>
            </w:r>
            <w:r w:rsidRPr="00E6023A">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E6023A" w:rsidRPr="00F84B32" w:rsidTr="008402F9">
        <w:tc>
          <w:tcPr>
            <w:tcW w:w="744" w:type="dxa"/>
            <w:tcBorders>
              <w:top w:val="nil"/>
              <w:left w:val="nil"/>
              <w:bottom w:val="nil"/>
              <w:right w:val="nil"/>
            </w:tcBorders>
          </w:tcPr>
          <w:p w:rsidR="00E6023A" w:rsidRPr="00882095" w:rsidRDefault="00E6023A" w:rsidP="008402F9">
            <w:bookmarkStart w:id="8" w:name="_Toc258314250"/>
            <w:r w:rsidRPr="00E6023A">
              <w:t>1</w:t>
            </w:r>
          </w:p>
        </w:tc>
        <w:tc>
          <w:tcPr>
            <w:tcW w:w="7176" w:type="dxa"/>
            <w:tcBorders>
              <w:top w:val="nil"/>
              <w:left w:val="nil"/>
              <w:bottom w:val="nil"/>
              <w:right w:val="nil"/>
            </w:tcBorders>
          </w:tcPr>
          <w:p w:rsidR="00E6023A" w:rsidRPr="00F84B32" w:rsidRDefault="00E6023A" w:rsidP="008402F9">
            <w:pPr>
              <w:rPr>
                <w:lang w:val="en-US"/>
              </w:rPr>
            </w:pPr>
            <w:r w:rsidRPr="00E6023A">
              <w:rPr>
                <w:lang w:val="en-US"/>
              </w:rPr>
              <w:t>inspektor Anna Koronowska-Skrzypczak</w:t>
            </w:r>
            <w:r w:rsidRPr="00F84B32">
              <w:rPr>
                <w:lang w:val="en-US"/>
              </w:rPr>
              <w:t xml:space="preserve"> -   tel.: </w:t>
            </w:r>
            <w:r w:rsidRPr="00E6023A">
              <w:rPr>
                <w:lang w:val="en-US"/>
              </w:rPr>
              <w:t>(61) 2847144</w:t>
            </w:r>
            <w:r w:rsidRPr="00F84B32">
              <w:rPr>
                <w:lang w:val="en-US"/>
              </w:rPr>
              <w:t xml:space="preserve">, e-mail: </w:t>
            </w:r>
            <w:r w:rsidRPr="00E6023A">
              <w:rPr>
                <w:lang w:val="en-US"/>
              </w:rPr>
              <w:t>anna.koronowska-skrzypczak@urzad.srem.pl</w:t>
            </w:r>
          </w:p>
        </w:tc>
      </w:tr>
    </w:tbl>
    <w:p w:rsidR="00EB7871" w:rsidRPr="003209A8" w:rsidRDefault="002B22BF" w:rsidP="00DE5056">
      <w:pPr>
        <w:pStyle w:val="Nagwek1"/>
      </w:pPr>
      <w:r w:rsidRPr="00CF1AD9">
        <w:t>Wymagania dotycz</w:t>
      </w:r>
      <w:r w:rsidRPr="00CF1AD9">
        <w:rPr>
          <w:rFonts w:eastAsia="TimesNewRoman" w:cs="TimesNewRoman" w:hint="eastAsia"/>
        </w:rPr>
        <w:t>ą</w:t>
      </w:r>
      <w:r w:rsidRPr="00CF1AD9">
        <w:t>ce wadium</w:t>
      </w:r>
      <w:bookmarkEnd w:id="8"/>
    </w:p>
    <w:p w:rsidR="00E6023A" w:rsidRPr="003209A8" w:rsidRDefault="00E6023A" w:rsidP="00E6023A">
      <w:pPr>
        <w:pStyle w:val="Nagwek2"/>
        <w:rPr>
          <w:b/>
        </w:rPr>
      </w:pPr>
      <w:r>
        <w:t xml:space="preserve"> </w:t>
      </w:r>
      <w:r w:rsidRPr="003209A8">
        <w:t xml:space="preserve">Oferta musi być zabezpieczona wadium w wysokości: </w:t>
      </w:r>
    </w:p>
    <w:tbl>
      <w:tblPr>
        <w:tblW w:w="8460" w:type="dxa"/>
        <w:tblInd w:w="648" w:type="dxa"/>
        <w:tblLook w:val="01E0" w:firstRow="1" w:lastRow="1" w:firstColumn="1" w:lastColumn="1" w:noHBand="0" w:noVBand="0"/>
      </w:tblPr>
      <w:tblGrid>
        <w:gridCol w:w="8460"/>
      </w:tblGrid>
      <w:tr w:rsidR="00E6023A" w:rsidRPr="003209A8" w:rsidTr="008402F9">
        <w:tc>
          <w:tcPr>
            <w:tcW w:w="8460" w:type="dxa"/>
          </w:tcPr>
          <w:p w:rsidR="00E6023A" w:rsidRPr="003209A8" w:rsidRDefault="00E6023A" w:rsidP="008402F9">
            <w:pPr>
              <w:pStyle w:val="Tekstpodstawowy"/>
            </w:pPr>
            <w:r w:rsidRPr="003209A8">
              <w:t xml:space="preserve">Dla zadania częściowego nr </w:t>
            </w:r>
            <w:r w:rsidRPr="00E6023A">
              <w:t>1</w:t>
            </w:r>
            <w:r w:rsidRPr="003209A8">
              <w:t xml:space="preserve">: </w:t>
            </w:r>
            <w:r w:rsidRPr="00E6023A">
              <w:rPr>
                <w:b/>
              </w:rPr>
              <w:t>3 000.00</w:t>
            </w:r>
            <w:r w:rsidRPr="003209A8">
              <w:rPr>
                <w:b/>
              </w:rPr>
              <w:t xml:space="preserve"> PLN</w:t>
            </w:r>
            <w:r w:rsidRPr="003209A8">
              <w:t xml:space="preserve"> (słownie: </w:t>
            </w:r>
            <w:r w:rsidRPr="00E6023A">
              <w:t xml:space="preserve"> trzy tysiące 00/100</w:t>
            </w:r>
            <w:r w:rsidRPr="003209A8">
              <w:t xml:space="preserve"> PLN)</w:t>
            </w:r>
          </w:p>
        </w:tc>
      </w:tr>
      <w:tr w:rsidR="00E6023A" w:rsidRPr="003209A8" w:rsidTr="008402F9">
        <w:tc>
          <w:tcPr>
            <w:tcW w:w="8460" w:type="dxa"/>
          </w:tcPr>
          <w:p w:rsidR="00E6023A" w:rsidRPr="003209A8" w:rsidRDefault="00E6023A" w:rsidP="008402F9">
            <w:pPr>
              <w:pStyle w:val="Tekstpodstawowy"/>
            </w:pPr>
            <w:r w:rsidRPr="003209A8">
              <w:t xml:space="preserve">Dla zadania częściowego nr </w:t>
            </w:r>
            <w:r w:rsidRPr="00E6023A">
              <w:t>2</w:t>
            </w:r>
            <w:r w:rsidRPr="003209A8">
              <w:t xml:space="preserve">: </w:t>
            </w:r>
            <w:r w:rsidRPr="00E6023A">
              <w:rPr>
                <w:b/>
              </w:rPr>
              <w:t>2 500.00</w:t>
            </w:r>
            <w:r w:rsidRPr="003209A8">
              <w:rPr>
                <w:b/>
              </w:rPr>
              <w:t xml:space="preserve"> PLN</w:t>
            </w:r>
            <w:r w:rsidRPr="003209A8">
              <w:t xml:space="preserve"> (słownie: </w:t>
            </w:r>
            <w:r w:rsidRPr="00E6023A">
              <w:t xml:space="preserve"> dwa tysiące pięćset  00/100</w:t>
            </w:r>
            <w:r w:rsidRPr="003209A8">
              <w:t xml:space="preserve"> PLN)</w:t>
            </w:r>
          </w:p>
        </w:tc>
      </w:tr>
      <w:tr w:rsidR="00E6023A" w:rsidRPr="003209A8" w:rsidTr="008402F9">
        <w:tc>
          <w:tcPr>
            <w:tcW w:w="8460" w:type="dxa"/>
          </w:tcPr>
          <w:p w:rsidR="00E6023A" w:rsidRPr="003209A8" w:rsidRDefault="00E6023A" w:rsidP="008402F9">
            <w:pPr>
              <w:pStyle w:val="Tekstpodstawowy"/>
            </w:pPr>
            <w:r w:rsidRPr="003209A8">
              <w:t xml:space="preserve">Dla zadania częściowego nr </w:t>
            </w:r>
            <w:r w:rsidRPr="00E6023A">
              <w:t>3</w:t>
            </w:r>
            <w:r w:rsidRPr="003209A8">
              <w:t xml:space="preserve">: </w:t>
            </w:r>
            <w:r w:rsidRPr="00E6023A">
              <w:rPr>
                <w:b/>
              </w:rPr>
              <w:t>5 000.00</w:t>
            </w:r>
            <w:r w:rsidRPr="003209A8">
              <w:rPr>
                <w:b/>
              </w:rPr>
              <w:t xml:space="preserve"> PLN</w:t>
            </w:r>
            <w:r w:rsidRPr="003209A8">
              <w:t xml:space="preserve"> (słownie: </w:t>
            </w:r>
            <w:r w:rsidRPr="00E6023A">
              <w:t xml:space="preserve"> pięć tysięcy 00/100</w:t>
            </w:r>
            <w:r w:rsidRPr="003209A8">
              <w:t xml:space="preserve"> PLN)</w:t>
            </w:r>
          </w:p>
        </w:tc>
      </w:tr>
      <w:tr w:rsidR="00E6023A" w:rsidRPr="003209A8" w:rsidTr="008402F9">
        <w:tc>
          <w:tcPr>
            <w:tcW w:w="8460" w:type="dxa"/>
          </w:tcPr>
          <w:p w:rsidR="00E6023A" w:rsidRPr="003209A8" w:rsidRDefault="00E6023A" w:rsidP="008402F9">
            <w:pPr>
              <w:pStyle w:val="Tekstpodstawowy"/>
            </w:pPr>
            <w:r w:rsidRPr="003209A8">
              <w:lastRenderedPageBreak/>
              <w:t xml:space="preserve">Dla zadania częściowego nr </w:t>
            </w:r>
            <w:r w:rsidRPr="00E6023A">
              <w:t>4</w:t>
            </w:r>
            <w:r w:rsidRPr="003209A8">
              <w:t xml:space="preserve">: </w:t>
            </w:r>
            <w:r w:rsidRPr="00E6023A">
              <w:rPr>
                <w:b/>
              </w:rPr>
              <w:t>5 000.00</w:t>
            </w:r>
            <w:r w:rsidRPr="003209A8">
              <w:rPr>
                <w:b/>
              </w:rPr>
              <w:t xml:space="preserve"> PLN</w:t>
            </w:r>
            <w:r w:rsidRPr="003209A8">
              <w:t xml:space="preserve"> (słownie: </w:t>
            </w:r>
            <w:r w:rsidRPr="00E6023A">
              <w:t xml:space="preserve"> pięć tysięcy 00/100</w:t>
            </w:r>
            <w:r w:rsidRPr="003209A8">
              <w:t xml:space="preserve"> PLN)</w:t>
            </w:r>
          </w:p>
        </w:tc>
      </w:tr>
      <w:tr w:rsidR="00E6023A" w:rsidRPr="003209A8" w:rsidTr="008402F9">
        <w:tc>
          <w:tcPr>
            <w:tcW w:w="8460" w:type="dxa"/>
          </w:tcPr>
          <w:p w:rsidR="00E6023A" w:rsidRPr="003209A8" w:rsidRDefault="00E6023A" w:rsidP="008402F9">
            <w:pPr>
              <w:pStyle w:val="Tekstpodstawowy"/>
            </w:pPr>
            <w:r w:rsidRPr="003209A8">
              <w:t xml:space="preserve">Dla zadania częściowego nr </w:t>
            </w:r>
            <w:r w:rsidRPr="00E6023A">
              <w:t>5</w:t>
            </w:r>
            <w:r w:rsidRPr="003209A8">
              <w:t xml:space="preserve">: </w:t>
            </w:r>
            <w:r w:rsidRPr="00E6023A">
              <w:rPr>
                <w:b/>
              </w:rPr>
              <w:t>3 000.00</w:t>
            </w:r>
            <w:r w:rsidRPr="003209A8">
              <w:rPr>
                <w:b/>
              </w:rPr>
              <w:t xml:space="preserve"> PLN</w:t>
            </w:r>
            <w:r w:rsidRPr="003209A8">
              <w:t xml:space="preserve"> (słownie: </w:t>
            </w:r>
            <w:r w:rsidRPr="00E6023A">
              <w:t xml:space="preserve"> trzy tysiące 00/100</w:t>
            </w:r>
            <w:r w:rsidRPr="003209A8">
              <w:t xml:space="preserve"> PLN)</w:t>
            </w:r>
          </w:p>
        </w:tc>
      </w:tr>
    </w:tbl>
    <w:p w:rsidR="00E6023A" w:rsidRPr="00876900" w:rsidRDefault="00E6023A" w:rsidP="00E6023A">
      <w:pPr>
        <w:pStyle w:val="Nagwek2"/>
      </w:pPr>
      <w:r>
        <w:t xml:space="preserve">Wadium należy wnieść w terminie do dnia </w:t>
      </w:r>
      <w:r w:rsidRPr="00E6023A">
        <w:t>2013-11-29</w:t>
      </w:r>
      <w:r>
        <w:t xml:space="preserve"> do godz. </w:t>
      </w:r>
      <w:r w:rsidRPr="00E6023A">
        <w:t>09:00</w:t>
      </w:r>
      <w:r>
        <w:t>.</w:t>
      </w:r>
    </w:p>
    <w:p w:rsidR="00E6023A" w:rsidRPr="00876900" w:rsidRDefault="00E6023A" w:rsidP="00E6023A">
      <w:pPr>
        <w:pStyle w:val="Nagwek2"/>
      </w:pPr>
      <w:r>
        <w:t>Wadium może być wnoszone w jednej lub kilku następujących formach:</w:t>
      </w:r>
    </w:p>
    <w:p w:rsidR="00E6023A" w:rsidRPr="00876900" w:rsidRDefault="00E6023A" w:rsidP="00E6023A">
      <w:pPr>
        <w:pStyle w:val="Nagwek2"/>
        <w:numPr>
          <w:ilvl w:val="2"/>
          <w:numId w:val="1"/>
        </w:numPr>
      </w:pPr>
      <w:r>
        <w:t xml:space="preserve">pieniądzu: przelewem na rachunek bankowy Zamawiającego: </w:t>
      </w:r>
      <w:r w:rsidRPr="00E6023A">
        <w:t>SBL Śrem</w:t>
      </w:r>
      <w:r>
        <w:t xml:space="preserve"> </w:t>
      </w:r>
      <w:r w:rsidRPr="00E6023A">
        <w:t>95 9084 0003 2102 0013 0521 0008</w:t>
      </w:r>
      <w:r>
        <w:t>;</w:t>
      </w:r>
    </w:p>
    <w:p w:rsidR="00E6023A" w:rsidRDefault="00E6023A" w:rsidP="00E6023A">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E6023A" w:rsidRPr="00876900" w:rsidRDefault="00E6023A" w:rsidP="00E6023A">
      <w:pPr>
        <w:pStyle w:val="Nagwek2"/>
        <w:numPr>
          <w:ilvl w:val="2"/>
          <w:numId w:val="1"/>
        </w:numPr>
      </w:pPr>
      <w:r>
        <w:t>gwarancjach bankowych;</w:t>
      </w:r>
    </w:p>
    <w:p w:rsidR="00E6023A" w:rsidRPr="00876900" w:rsidRDefault="00E6023A" w:rsidP="00E6023A">
      <w:pPr>
        <w:pStyle w:val="Nagwek2"/>
        <w:numPr>
          <w:ilvl w:val="2"/>
          <w:numId w:val="1"/>
        </w:numPr>
      </w:pPr>
      <w:r>
        <w:t>gwarancjach ubezpieczeniowych;</w:t>
      </w:r>
    </w:p>
    <w:p w:rsidR="00E6023A" w:rsidRDefault="00E6023A" w:rsidP="00E6023A">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ci (Dz. U. Nr 109, poz. 1158, z pó</w:t>
      </w:r>
      <w:r>
        <w:rPr>
          <w:rFonts w:ascii="TimesNewRoman" w:eastAsia="TimesNewRoman" w:cs="TimesNewRoman" w:hint="eastAsia"/>
        </w:rPr>
        <w:t>ź</w:t>
      </w:r>
      <w:r>
        <w:t>n. zm.).</w:t>
      </w:r>
    </w:p>
    <w:p w:rsidR="00E6023A" w:rsidRDefault="00E6023A" w:rsidP="00E6023A">
      <w:pPr>
        <w:pStyle w:val="Nagwek2"/>
        <w:numPr>
          <w:ilvl w:val="0"/>
          <w:numId w:val="0"/>
        </w:numPr>
        <w:tabs>
          <w:tab w:val="left" w:pos="708"/>
        </w:tabs>
        <w:ind w:left="1021"/>
      </w:pPr>
      <w:r>
        <w:t>Oryginał powyższego dokumentu (lit. b-e) należy złożyć w Pionie Zarządzania Finansami Gminy, pokój nr 9 w terminie przewidzianym dla składania ofert,</w:t>
      </w:r>
      <w:r>
        <w:rPr>
          <w:b/>
        </w:rPr>
        <w:t xml:space="preserve"> </w:t>
      </w:r>
      <w:r>
        <w:rPr>
          <w:b/>
        </w:rPr>
        <w:br/>
      </w:r>
      <w:r>
        <w:t>a potwierdzoną kopie należy załączyć do oferty lub dostarczyć przed otwarciem ofert.</w:t>
      </w:r>
    </w:p>
    <w:p w:rsidR="00E6023A" w:rsidRDefault="00E6023A" w:rsidP="00E6023A">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E6023A" w:rsidRDefault="00E6023A" w:rsidP="00E6023A">
      <w:pPr>
        <w:pStyle w:val="Nagwek2"/>
      </w:pPr>
      <w:r w:rsidRPr="00772ADB">
        <w:t>Wykonawca zobowiązany jest wnieść wadium na okres związania ofertą.</w:t>
      </w:r>
    </w:p>
    <w:p w:rsidR="00E6023A" w:rsidRPr="00876900" w:rsidRDefault="00E6023A" w:rsidP="00E6023A">
      <w:pPr>
        <w:pStyle w:val="Nagwek2"/>
      </w:pPr>
      <w:r>
        <w:t>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późn. zm.).</w:t>
      </w:r>
    </w:p>
    <w:p w:rsidR="00E6023A" w:rsidRPr="00876900" w:rsidRDefault="00E6023A" w:rsidP="00E6023A">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E6023A" w:rsidRPr="00876900" w:rsidRDefault="00E6023A" w:rsidP="00E6023A">
      <w:pPr>
        <w:pStyle w:val="Nagwek2"/>
      </w:pPr>
      <w:r>
        <w:t>Zamawiający zwraca niezwłocznie wadium, na wniosek Wykonawcy, który wycofał ofertę przed upływem terminu składania ofert.</w:t>
      </w:r>
    </w:p>
    <w:p w:rsidR="00E6023A" w:rsidRPr="00720175" w:rsidRDefault="00E6023A" w:rsidP="00E6023A">
      <w:pPr>
        <w:pStyle w:val="Nagwek2"/>
      </w:pPr>
      <w:r>
        <w:t>Zamawiający żąda ponownego wniesienia wadium przez Wykonawcę, któremu zwrócono wadium na podstawie art. 46 ust. 1 ustawy Prawo zamówień publicznych (Dz. U. z 2010 r. Nr 113, poz. 759, z późn. zm.), jeżeli w wyniku rozstrzygnięcia odwołania jego oferta została wybrana jako najkorzystniejsza. Wykonawca wnosi wadium w terminie określonym przez Zamawiającego.</w:t>
      </w:r>
    </w:p>
    <w:p w:rsidR="00E6023A" w:rsidRDefault="00E6023A" w:rsidP="00E6023A">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E6023A" w:rsidRDefault="00E6023A" w:rsidP="00E6023A">
      <w:pPr>
        <w:pStyle w:val="Nagwek2"/>
      </w:pPr>
      <w:r>
        <w:t xml:space="preserve">Zamawiający zatrzymuje wadium wraz z odsetkami, jeżeli Wykonawca w odpowiedzi na wezwanie, o którym mowa w art. 26 ust. 3 ustawy Prawo zamówień publicznych (Dz. U. z 2010 r. Nr 113, poz. 759, z późn. zm.), nie złożył dokumentów lub oświadczeń, o których mowa w art. 25 ust. 1 ustawy Prawo zamówień publicznych (Dz. U. z 2010 r. Nr 113, poz. 759, z późn. zm.), lub pełnomocnictw, chyba że udowodni, że wynika to z przyczyn nieleżących po jego stronie. </w:t>
      </w:r>
    </w:p>
    <w:p w:rsidR="00E6023A" w:rsidRPr="00876900" w:rsidRDefault="00E6023A" w:rsidP="00E6023A">
      <w:pPr>
        <w:pStyle w:val="Nagwek2"/>
      </w:pPr>
      <w:r>
        <w:lastRenderedPageBreak/>
        <w:t>Zamawiający zatrzymuje wadium wraz z odsetkami, jeżeli Wykonawca, którego oferta została wybrana:</w:t>
      </w:r>
    </w:p>
    <w:p w:rsidR="00E6023A" w:rsidRPr="00876900" w:rsidRDefault="00E6023A" w:rsidP="00E6023A">
      <w:pPr>
        <w:pStyle w:val="Nagwek2"/>
        <w:numPr>
          <w:ilvl w:val="2"/>
          <w:numId w:val="1"/>
        </w:numPr>
      </w:pPr>
      <w:r>
        <w:t>odmówił podpisania umowy w sprawie zamówienia publicznego na warunkach określonych w ofercie;</w:t>
      </w:r>
      <w:r w:rsidRPr="006D5F37">
        <w:t xml:space="preserve"> </w:t>
      </w:r>
    </w:p>
    <w:p w:rsidR="00E6023A" w:rsidRPr="00876900" w:rsidRDefault="00E6023A" w:rsidP="00E6023A">
      <w:pPr>
        <w:pStyle w:val="Nagwek2"/>
        <w:numPr>
          <w:ilvl w:val="2"/>
          <w:numId w:val="1"/>
        </w:numPr>
      </w:pPr>
      <w:r>
        <w:t>nie wniósł wymaganego zabezpieczenia należytego wyko</w:t>
      </w:r>
      <w:r>
        <w:softHyphen/>
        <w:t xml:space="preserve">nania umowy; </w:t>
      </w:r>
    </w:p>
    <w:p w:rsidR="00E6023A" w:rsidRDefault="00E6023A" w:rsidP="00E6023A">
      <w:pPr>
        <w:pStyle w:val="Nagwek2"/>
        <w:numPr>
          <w:ilvl w:val="2"/>
          <w:numId w:val="1"/>
        </w:numPr>
      </w:pPr>
      <w:r>
        <w:t xml:space="preserve">zawarcie umowy w sprawie zamówienia publicznego stało się niemożliwe z przyczyn leżących po stronie wykonawcy. </w:t>
      </w:r>
    </w:p>
    <w:p w:rsidR="008D48A7" w:rsidRPr="00876900" w:rsidRDefault="008D48A7" w:rsidP="00DE5056">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E6023A" w:rsidRPr="00E6023A">
        <w:t>30</w:t>
      </w:r>
      <w:r>
        <w:t xml:space="preserve"> dni.</w:t>
      </w:r>
    </w:p>
    <w:p w:rsidR="008D48A7" w:rsidRPr="00876900" w:rsidRDefault="008D48A7" w:rsidP="008634CF">
      <w:pPr>
        <w:pStyle w:val="Nagwek2"/>
      </w:pPr>
      <w:r>
        <w:t>Bieg terminu związania ofertą rozpoczyna się wraz z upływem terminu składania ofert.</w:t>
      </w:r>
    </w:p>
    <w:p w:rsidR="00E6023A" w:rsidRPr="00876900" w:rsidRDefault="008D48A7" w:rsidP="00E6023A">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E6023A">
        <w:t xml:space="preserve"> Odmowa wyrażenia zgody nie powoduje utraty wadium.</w:t>
      </w:r>
      <w:r w:rsidR="00E6023A" w:rsidRPr="00876900">
        <w:t xml:space="preserve"> </w:t>
      </w:r>
    </w:p>
    <w:p w:rsidR="00E6023A" w:rsidRPr="003209A8" w:rsidRDefault="00E6023A" w:rsidP="00E6023A">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8D48A7" w:rsidRPr="00876900" w:rsidRDefault="008D48A7" w:rsidP="00DE5056">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 kosztów udz</w:t>
      </w:r>
      <w:r>
        <w:t>iału w postępowaniu.</w:t>
      </w:r>
    </w:p>
    <w:p w:rsidR="008D48A7" w:rsidRPr="00876900" w:rsidRDefault="008D48A7" w:rsidP="008634CF">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3E3644" w:rsidRDefault="008D48A7" w:rsidP="008634CF">
      <w:pPr>
        <w:pStyle w:val="Nagwek2"/>
      </w:pPr>
      <w:r>
        <w:t xml:space="preserve">Oferta wraz ze stanowiącymi jej integralną część załącznikami musi być sporządzona przez Wykonawcę  ściśle według postanowień niniejszej specyfikacji istotnych </w:t>
      </w:r>
      <w:r w:rsidRPr="003E3644">
        <w:t>warunków zamówienia.</w:t>
      </w:r>
    </w:p>
    <w:p w:rsidR="008D48A7" w:rsidRPr="00876900" w:rsidRDefault="008D48A7" w:rsidP="008634CF">
      <w:pPr>
        <w:pStyle w:val="Nagwek2"/>
      </w:pPr>
      <w:r w:rsidRPr="003E3644">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876900" w:rsidRDefault="008D48A7" w:rsidP="008634CF">
      <w:pPr>
        <w:pStyle w:val="Nagwek2"/>
      </w:pPr>
      <w:r>
        <w:t>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p>
    <w:p w:rsidR="008D48A7" w:rsidRPr="00876900" w:rsidRDefault="008D48A7" w:rsidP="008634CF">
      <w:pPr>
        <w:pStyle w:val="Nagwek2"/>
      </w:pPr>
      <w:r>
        <w:lastRenderedPageBreak/>
        <w:t>Wszelkie poprawki lub zmiany w tekście oferty muszą być parafowane przez osobę (osoby) podpisujące ofertę i opatrzone datami ich dokonania.</w:t>
      </w:r>
    </w:p>
    <w:p w:rsidR="008D48A7" w:rsidRPr="003E3644" w:rsidRDefault="008D48A7" w:rsidP="008634CF">
      <w:pPr>
        <w:pStyle w:val="Nagwek2"/>
      </w:pPr>
      <w:r>
        <w:t xml:space="preserve">Wykonawca jest obowiązany wskazać w ofercie części zamówienia, których wykonanie zamierza </w:t>
      </w:r>
      <w:r w:rsidRPr="003E3644">
        <w:t>powierzyć podwykonawcom.</w:t>
      </w:r>
    </w:p>
    <w:p w:rsidR="008D48A7" w:rsidRPr="003E3644" w:rsidRDefault="008D48A7" w:rsidP="008634CF">
      <w:pPr>
        <w:pStyle w:val="Nagwek2"/>
      </w:pPr>
      <w:r w:rsidRPr="003E3644">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rsidRPr="003E3644">
        <w:t>Wykonawca zamieszcza ofertę w dwóch kopertach oznaczonych nazwą i</w:t>
      </w:r>
      <w:r>
        <w:t xml:space="preserve"> adresem Zamawiającego oraz opisanych w następujący sposób: „Oferta na: </w:t>
      </w:r>
      <w:r w:rsidR="00E6023A" w:rsidRPr="00E6023A">
        <w:t>Utrzymanie czystości i porządku dróg gminnych i wewnętrznych będących w zarządzie gminy Śrem</w:t>
      </w:r>
      <w:r>
        <w:t xml:space="preserve"> NIE OTWIERAĆ przed: </w:t>
      </w:r>
      <w:r w:rsidR="00E6023A" w:rsidRPr="00E6023A">
        <w:t>2013-11-29</w:t>
      </w:r>
      <w:r>
        <w:t xml:space="preserve"> godz. </w:t>
      </w:r>
      <w:r w:rsidR="00E6023A" w:rsidRPr="00E6023A">
        <w:t>09:30</w:t>
      </w:r>
      <w:r>
        <w:t xml:space="preserve">”. </w:t>
      </w:r>
      <w:r>
        <w:rPr>
          <w:rFonts w:eastAsia="Arial Unicode MS"/>
        </w:rPr>
        <w:t>Na wewnętrznej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opisane w sposób wskazany w pkt 11.12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531835">
        <w:t>ce tajemnicę przedsiębiorstwa</w:t>
      </w:r>
      <w:r w:rsidRPr="00112AEC">
        <w:t>”. Wykonawca nie może zastrzec informacji, o których mowa w art. 86 ust. 4 ustawy Prawo zamówień publicznych</w:t>
      </w:r>
      <w:r>
        <w:t xml:space="preserve"> </w:t>
      </w:r>
      <w:r w:rsidR="00E37BBD">
        <w:t>(</w:t>
      </w:r>
      <w:r w:rsidR="00536027">
        <w:t>Dz. U. z 2010 r. Nr 113, poz. 759, z późn. zm.</w:t>
      </w:r>
      <w:r w:rsidR="00E37BBD">
        <w:t>)</w:t>
      </w:r>
      <w:r w:rsidRPr="00112AEC">
        <w:t>.</w:t>
      </w:r>
    </w:p>
    <w:p w:rsidR="008D48A7" w:rsidRPr="00876900" w:rsidRDefault="008D48A7" w:rsidP="00DE5056">
      <w:pPr>
        <w:pStyle w:val="Nagwek1"/>
      </w:pPr>
      <w:bookmarkStart w:id="11" w:name="_Toc258314253"/>
      <w:r w:rsidRPr="00CE099A">
        <w:t>Miejsce oraz termin składania i otwarcia ofert</w:t>
      </w:r>
      <w:bookmarkEnd w:id="11"/>
    </w:p>
    <w:p w:rsidR="008D48A7" w:rsidRDefault="008D48A7" w:rsidP="008634CF">
      <w:pPr>
        <w:pStyle w:val="Nagwek2"/>
      </w:pPr>
      <w:r>
        <w:t xml:space="preserve">Oferty należy składać w </w:t>
      </w:r>
      <w:r w:rsidR="00E6023A" w:rsidRPr="00E6023A">
        <w:t>siedzibie Zamawiającego</w:t>
      </w:r>
      <w:r>
        <w:t xml:space="preserve">, pokój nr: </w:t>
      </w:r>
      <w:r w:rsidR="00E6023A" w:rsidRPr="00E6023A">
        <w:t>2</w:t>
      </w:r>
      <w:r>
        <w:t xml:space="preserve"> do dnia </w:t>
      </w:r>
      <w:r w:rsidR="00E6023A" w:rsidRPr="00E6023A">
        <w:t>2013-11-29</w:t>
      </w:r>
      <w:r>
        <w:t xml:space="preserve"> do godz. </w:t>
      </w:r>
      <w:r w:rsidR="00E6023A" w:rsidRPr="00E6023A">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E6023A" w:rsidRPr="00E6023A">
        <w:t>2013-11-29</w:t>
      </w:r>
      <w:r>
        <w:t xml:space="preserve"> o godz. </w:t>
      </w:r>
      <w:r w:rsidR="00E6023A" w:rsidRPr="00E6023A">
        <w:t>09:30</w:t>
      </w:r>
      <w:r>
        <w:t xml:space="preserve">, w </w:t>
      </w:r>
      <w:r w:rsidR="00E6023A" w:rsidRPr="00E6023A">
        <w:t>siedzibie Zamawiającego</w:t>
      </w:r>
      <w:r>
        <w:t xml:space="preserve">, pokój nr </w:t>
      </w:r>
      <w:r w:rsidR="00E6023A" w:rsidRPr="00E6023A">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DE5056">
      <w:pPr>
        <w:pStyle w:val="Nagwek1"/>
      </w:pPr>
      <w:bookmarkStart w:id="12" w:name="_Toc258314254"/>
      <w:r w:rsidRPr="004A65BB">
        <w:t>Opis sposobu obliczenia ceny</w:t>
      </w:r>
      <w:bookmarkEnd w:id="12"/>
    </w:p>
    <w:p w:rsidR="008D48A7" w:rsidRPr="00345533" w:rsidRDefault="008D48A7" w:rsidP="008634CF">
      <w:pPr>
        <w:pStyle w:val="Nagwek2"/>
        <w:rPr>
          <w:color w:val="auto"/>
        </w:rPr>
      </w:pPr>
      <w:r w:rsidRPr="00A14739">
        <w:t>W ofercie należy podać cenę</w:t>
      </w:r>
      <w:r>
        <w:t xml:space="preserve"> w rozumieniu art. 3 ust. 1 pkt</w:t>
      </w:r>
      <w:r w:rsidRPr="00A14739">
        <w:t xml:space="preserve"> 1 ustawy z dnia 5 lipca 2001</w:t>
      </w:r>
      <w:r>
        <w:t xml:space="preserve"> </w:t>
      </w:r>
      <w:r w:rsidRPr="00A14739">
        <w:t xml:space="preserve">r. o cenach </w:t>
      </w:r>
      <w:r>
        <w:t>(Dz. U. Nr 97, poz. 1050, z pó</w:t>
      </w:r>
      <w:r>
        <w:rPr>
          <w:rFonts w:ascii="TimesNewRoman" w:eastAsia="TimesNewRoman" w:cs="TimesNewRoman" w:hint="eastAsia"/>
        </w:rPr>
        <w:t>ź</w:t>
      </w:r>
      <w:r>
        <w:t>n. zm.)</w:t>
      </w:r>
      <w:r w:rsidRPr="00A14739">
        <w:t xml:space="preserve"> za wykonanie </w:t>
      </w:r>
      <w:r>
        <w:t>wybranej części</w:t>
      </w:r>
      <w:r w:rsidRPr="00A14739">
        <w:t xml:space="preserve"> przedmiotu zamówienia.</w:t>
      </w:r>
    </w:p>
    <w:p w:rsidR="008D48A7" w:rsidRPr="00B1175A" w:rsidRDefault="008D48A7" w:rsidP="008634CF">
      <w:pPr>
        <w:pStyle w:val="Nagwek2"/>
        <w:rPr>
          <w:color w:val="auto"/>
        </w:rPr>
      </w:pPr>
      <w:r>
        <w:t>Cenę</w:t>
      </w:r>
      <w:r w:rsidRPr="00A14739">
        <w:t xml:space="preserve"> należy podać w złotych polskich, z </w:t>
      </w:r>
      <w:r>
        <w:t>dokładnością</w:t>
      </w:r>
      <w:r w:rsidRPr="00A14739">
        <w:t xml:space="preserve"> do dwóch miejsc po przecinku.</w:t>
      </w:r>
    </w:p>
    <w:p w:rsidR="008D48A7" w:rsidRPr="00A07288" w:rsidRDefault="008D48A7" w:rsidP="008634CF">
      <w:pPr>
        <w:pStyle w:val="Nagwek2"/>
        <w:rPr>
          <w:color w:val="auto"/>
        </w:rPr>
      </w:pPr>
      <w:r>
        <w:t xml:space="preserve">W cenie należy uwzględnić wszystkie wymagania określone w niniejszej specyfikacji istotnych warunków oraz wszelkie koszty, jakie poniesie Wykonawca z tytułu należytej </w:t>
      </w:r>
      <w:r>
        <w:lastRenderedPageBreak/>
        <w:t>oraz zgodnej z obowiązującymi przepisami realizacji wybranej części przedmiotu zamówienia.</w:t>
      </w:r>
    </w:p>
    <w:p w:rsidR="008D48A7" w:rsidRPr="00A07288" w:rsidRDefault="003E3644" w:rsidP="008634CF">
      <w:pPr>
        <w:pStyle w:val="Nagwek2"/>
        <w:rPr>
          <w:color w:val="auto"/>
        </w:rPr>
      </w:pPr>
      <w:r>
        <w:t>Rozliczenie będzie prowadzone w PLN</w:t>
      </w:r>
      <w:r w:rsidR="008D48A7">
        <w:t>.</w:t>
      </w:r>
    </w:p>
    <w:p w:rsidR="00EB7871" w:rsidRPr="003209A8" w:rsidRDefault="00E6023A" w:rsidP="008634CF">
      <w:pPr>
        <w:pStyle w:val="Nagwek2"/>
      </w:pPr>
      <w:r w:rsidRPr="000D4A4D">
        <w:t xml:space="preserve"> Zamawiający nie przewiduje udzielenia zaliczek na poczet wykonania zamówienia. </w:t>
      </w:r>
    </w:p>
    <w:p w:rsidR="008D48A7" w:rsidRPr="00876900" w:rsidRDefault="008D48A7" w:rsidP="00DE5056">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634CF">
      <w:pPr>
        <w:pStyle w:val="Nagwek2"/>
      </w:pPr>
      <w:r w:rsidRPr="00A149D4">
        <w:t>Zamawiający będzie oceniał oferty według następujących kryteriów: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1"/>
        <w:gridCol w:w="4719"/>
      </w:tblGrid>
      <w:tr w:rsidR="00FB3162" w:rsidRPr="00AD148D" w:rsidTr="00AD148D">
        <w:trPr>
          <w:trHeight w:val="481"/>
        </w:trPr>
        <w:tc>
          <w:tcPr>
            <w:tcW w:w="4071" w:type="dxa"/>
            <w:shd w:val="clear" w:color="auto" w:fill="FFFFFF"/>
            <w:vAlign w:val="center"/>
          </w:tcPr>
          <w:p w:rsidR="00FB3162" w:rsidRPr="00AD148D" w:rsidRDefault="00FB3162" w:rsidP="00AD148D">
            <w:pPr>
              <w:pStyle w:val="Nagwek2"/>
              <w:numPr>
                <w:ilvl w:val="0"/>
                <w:numId w:val="0"/>
              </w:numPr>
              <w:tabs>
                <w:tab w:val="left" w:pos="708"/>
              </w:tabs>
              <w:spacing w:before="0" w:after="0"/>
              <w:jc w:val="center"/>
              <w:rPr>
                <w:b/>
                <w:color w:val="auto"/>
                <w:sz w:val="20"/>
                <w:szCs w:val="20"/>
              </w:rPr>
            </w:pPr>
            <w:r w:rsidRPr="00AD148D">
              <w:rPr>
                <w:b/>
                <w:color w:val="auto"/>
                <w:sz w:val="20"/>
                <w:szCs w:val="20"/>
              </w:rPr>
              <w:t>Zadanie częściowe</w:t>
            </w:r>
          </w:p>
        </w:tc>
        <w:tc>
          <w:tcPr>
            <w:tcW w:w="4719" w:type="dxa"/>
            <w:shd w:val="clear" w:color="auto" w:fill="FFFFFF"/>
            <w:vAlign w:val="center"/>
          </w:tcPr>
          <w:p w:rsidR="00FB3162" w:rsidRPr="00AD148D" w:rsidRDefault="00FB3162" w:rsidP="00AD148D">
            <w:pPr>
              <w:pStyle w:val="Nagwek2"/>
              <w:numPr>
                <w:ilvl w:val="0"/>
                <w:numId w:val="0"/>
              </w:numPr>
              <w:tabs>
                <w:tab w:val="left" w:pos="708"/>
              </w:tabs>
              <w:spacing w:before="0" w:after="0"/>
              <w:jc w:val="center"/>
              <w:rPr>
                <w:b/>
                <w:color w:val="auto"/>
                <w:sz w:val="20"/>
                <w:szCs w:val="20"/>
              </w:rPr>
            </w:pPr>
            <w:r w:rsidRPr="00AD148D">
              <w:rPr>
                <w:b/>
                <w:color w:val="auto"/>
                <w:sz w:val="20"/>
                <w:szCs w:val="20"/>
              </w:rPr>
              <w:t>Nazwa kryterium - waga [%]</w:t>
            </w:r>
          </w:p>
        </w:tc>
      </w:tr>
      <w:tr w:rsidR="00E6023A" w:rsidRPr="00AD148D" w:rsidTr="008402F9">
        <w:tc>
          <w:tcPr>
            <w:tcW w:w="4071" w:type="dxa"/>
            <w:shd w:val="clear" w:color="auto" w:fill="FFFFFF"/>
          </w:tcPr>
          <w:p w:rsidR="00E6023A" w:rsidRPr="00E6023A" w:rsidRDefault="00E6023A" w:rsidP="008402F9">
            <w:pPr>
              <w:pStyle w:val="Nagwek2"/>
              <w:numPr>
                <w:ilvl w:val="0"/>
                <w:numId w:val="0"/>
              </w:numPr>
              <w:tabs>
                <w:tab w:val="left" w:pos="708"/>
              </w:tabs>
              <w:spacing w:before="0"/>
              <w:jc w:val="left"/>
            </w:pPr>
            <w:r w:rsidRPr="00E6023A">
              <w:t>1</w:t>
            </w:r>
            <w:r>
              <w:t xml:space="preserve"> - </w:t>
            </w:r>
            <w:r w:rsidRPr="00E6023A">
              <w:t xml:space="preserve">Zamówienie obejmuje utrzymanie czystości i porządku dróg gminnych i wewnętrznych będących w zarządzie gminy Śrem. </w:t>
            </w:r>
          </w:p>
          <w:p w:rsidR="00E6023A" w:rsidRPr="00AD148D" w:rsidRDefault="00E6023A" w:rsidP="008402F9">
            <w:pPr>
              <w:pStyle w:val="Nagwek2"/>
              <w:numPr>
                <w:ilvl w:val="0"/>
                <w:numId w:val="0"/>
              </w:numPr>
              <w:tabs>
                <w:tab w:val="left" w:pos="708"/>
              </w:tabs>
              <w:spacing w:before="0"/>
              <w:jc w:val="left"/>
              <w:rPr>
                <w:color w:val="auto"/>
              </w:rPr>
            </w:pPr>
            <w:r w:rsidRPr="00E6023A">
              <w:t>I CZĘŚĆ - OSIEDLE JEZIORANY - pow. 89.123,57 m2</w:t>
            </w:r>
          </w:p>
        </w:tc>
        <w:tc>
          <w:tcPr>
            <w:tcW w:w="4719" w:type="dxa"/>
            <w:shd w:val="clear" w:color="auto" w:fill="FFFFFF"/>
          </w:tcPr>
          <w:p w:rsidR="00E6023A" w:rsidRPr="00AD148D" w:rsidRDefault="00E6023A" w:rsidP="008402F9">
            <w:pPr>
              <w:pStyle w:val="Nagwek2"/>
              <w:numPr>
                <w:ilvl w:val="0"/>
                <w:numId w:val="0"/>
              </w:numPr>
              <w:tabs>
                <w:tab w:val="left" w:pos="708"/>
              </w:tabs>
              <w:spacing w:before="0"/>
              <w:jc w:val="left"/>
              <w:rPr>
                <w:color w:val="auto"/>
              </w:rPr>
            </w:pPr>
            <w:r w:rsidRPr="00E6023A">
              <w:t>1 - Cena (koszt) - 100</w:t>
            </w:r>
          </w:p>
        </w:tc>
      </w:tr>
      <w:tr w:rsidR="00E6023A" w:rsidRPr="00AD148D" w:rsidTr="008402F9">
        <w:tc>
          <w:tcPr>
            <w:tcW w:w="4071" w:type="dxa"/>
            <w:shd w:val="clear" w:color="auto" w:fill="FFFFFF"/>
          </w:tcPr>
          <w:p w:rsidR="00E6023A" w:rsidRPr="00E6023A" w:rsidRDefault="00E6023A" w:rsidP="008402F9">
            <w:pPr>
              <w:pStyle w:val="Nagwek2"/>
              <w:numPr>
                <w:ilvl w:val="0"/>
                <w:numId w:val="0"/>
              </w:numPr>
              <w:tabs>
                <w:tab w:val="left" w:pos="708"/>
              </w:tabs>
              <w:spacing w:before="0"/>
              <w:jc w:val="left"/>
            </w:pPr>
            <w:r w:rsidRPr="00E6023A">
              <w:t>2</w:t>
            </w:r>
            <w:r>
              <w:t xml:space="preserve"> - </w:t>
            </w:r>
            <w:r w:rsidRPr="00E6023A">
              <w:t xml:space="preserve">Zamówienie obejmuje wykonanie zadania - utrzymanie czystości </w:t>
            </w:r>
          </w:p>
          <w:p w:rsidR="00E6023A" w:rsidRPr="00E6023A" w:rsidRDefault="00E6023A" w:rsidP="008402F9">
            <w:pPr>
              <w:pStyle w:val="Nagwek2"/>
              <w:numPr>
                <w:ilvl w:val="0"/>
                <w:numId w:val="0"/>
              </w:numPr>
              <w:tabs>
                <w:tab w:val="left" w:pos="708"/>
              </w:tabs>
              <w:spacing w:before="0"/>
              <w:jc w:val="left"/>
            </w:pPr>
            <w:r w:rsidRPr="00E6023A">
              <w:t xml:space="preserve">i porządku dróg gminnych i wewnętrznych będących w zarządzie gminy Śrem. </w:t>
            </w:r>
          </w:p>
          <w:p w:rsidR="00E6023A" w:rsidRPr="00E6023A" w:rsidRDefault="00E6023A" w:rsidP="008402F9">
            <w:pPr>
              <w:pStyle w:val="Nagwek2"/>
              <w:numPr>
                <w:ilvl w:val="0"/>
                <w:numId w:val="0"/>
              </w:numPr>
              <w:tabs>
                <w:tab w:val="left" w:pos="708"/>
              </w:tabs>
              <w:spacing w:before="0"/>
              <w:jc w:val="left"/>
            </w:pPr>
          </w:p>
          <w:p w:rsidR="00E6023A" w:rsidRPr="00AD148D" w:rsidRDefault="00E6023A" w:rsidP="008402F9">
            <w:pPr>
              <w:pStyle w:val="Nagwek2"/>
              <w:numPr>
                <w:ilvl w:val="0"/>
                <w:numId w:val="0"/>
              </w:numPr>
              <w:tabs>
                <w:tab w:val="left" w:pos="708"/>
              </w:tabs>
              <w:spacing w:before="0"/>
              <w:jc w:val="left"/>
              <w:rPr>
                <w:color w:val="auto"/>
              </w:rPr>
            </w:pPr>
            <w:r w:rsidRPr="00E6023A">
              <w:t>II CZĘŚĆ - OSIEDLE HELENKI - pow. 52.856,00 m2</w:t>
            </w:r>
          </w:p>
        </w:tc>
        <w:tc>
          <w:tcPr>
            <w:tcW w:w="4719" w:type="dxa"/>
            <w:shd w:val="clear" w:color="auto" w:fill="FFFFFF"/>
          </w:tcPr>
          <w:p w:rsidR="00E6023A" w:rsidRPr="00AD148D" w:rsidRDefault="00E6023A" w:rsidP="008402F9">
            <w:pPr>
              <w:pStyle w:val="Nagwek2"/>
              <w:numPr>
                <w:ilvl w:val="0"/>
                <w:numId w:val="0"/>
              </w:numPr>
              <w:tabs>
                <w:tab w:val="left" w:pos="708"/>
              </w:tabs>
              <w:spacing w:before="0"/>
              <w:jc w:val="left"/>
              <w:rPr>
                <w:color w:val="auto"/>
              </w:rPr>
            </w:pPr>
            <w:r w:rsidRPr="00E6023A">
              <w:t>1 - Cena (koszt) - 100</w:t>
            </w:r>
          </w:p>
        </w:tc>
      </w:tr>
      <w:tr w:rsidR="00E6023A" w:rsidRPr="00AD148D" w:rsidTr="008402F9">
        <w:tc>
          <w:tcPr>
            <w:tcW w:w="4071" w:type="dxa"/>
            <w:shd w:val="clear" w:color="auto" w:fill="FFFFFF"/>
          </w:tcPr>
          <w:p w:rsidR="00E6023A" w:rsidRPr="00E6023A" w:rsidRDefault="00E6023A" w:rsidP="008402F9">
            <w:pPr>
              <w:pStyle w:val="Nagwek2"/>
              <w:numPr>
                <w:ilvl w:val="0"/>
                <w:numId w:val="0"/>
              </w:numPr>
              <w:tabs>
                <w:tab w:val="left" w:pos="708"/>
              </w:tabs>
              <w:spacing w:before="0"/>
              <w:jc w:val="left"/>
            </w:pPr>
            <w:r w:rsidRPr="00E6023A">
              <w:t>3</w:t>
            </w:r>
            <w:r>
              <w:t xml:space="preserve"> - </w:t>
            </w:r>
            <w:r w:rsidRPr="00E6023A">
              <w:t xml:space="preserve">Zamówienie obejmuje wykonanie zadania - utrzymanie czystości </w:t>
            </w:r>
          </w:p>
          <w:p w:rsidR="00E6023A" w:rsidRPr="00E6023A" w:rsidRDefault="00E6023A" w:rsidP="008402F9">
            <w:pPr>
              <w:pStyle w:val="Nagwek2"/>
              <w:numPr>
                <w:ilvl w:val="0"/>
                <w:numId w:val="0"/>
              </w:numPr>
              <w:tabs>
                <w:tab w:val="left" w:pos="708"/>
              </w:tabs>
              <w:spacing w:before="0"/>
              <w:jc w:val="left"/>
            </w:pPr>
            <w:r w:rsidRPr="00E6023A">
              <w:t xml:space="preserve">i porządku dróg gminnych i wewnętrznych będących w zarządzie gminy Śrem. </w:t>
            </w:r>
          </w:p>
          <w:p w:rsidR="00E6023A" w:rsidRPr="00E6023A" w:rsidRDefault="00E6023A" w:rsidP="008402F9">
            <w:pPr>
              <w:pStyle w:val="Nagwek2"/>
              <w:numPr>
                <w:ilvl w:val="0"/>
                <w:numId w:val="0"/>
              </w:numPr>
              <w:tabs>
                <w:tab w:val="left" w:pos="708"/>
              </w:tabs>
              <w:spacing w:before="0"/>
              <w:jc w:val="left"/>
            </w:pPr>
          </w:p>
          <w:p w:rsidR="00E6023A" w:rsidRPr="00AD148D" w:rsidRDefault="00E6023A" w:rsidP="008402F9">
            <w:pPr>
              <w:pStyle w:val="Nagwek2"/>
              <w:numPr>
                <w:ilvl w:val="0"/>
                <w:numId w:val="0"/>
              </w:numPr>
              <w:tabs>
                <w:tab w:val="left" w:pos="708"/>
              </w:tabs>
              <w:spacing w:before="0"/>
              <w:jc w:val="left"/>
              <w:rPr>
                <w:color w:val="auto"/>
              </w:rPr>
            </w:pPr>
            <w:r w:rsidRPr="00E6023A">
              <w:t>III CZĘŚĆ - LEWOBRZEŻNA CZĘŚĆ MIASTA ŚREM - pow. 105.182,40 m2</w:t>
            </w:r>
          </w:p>
        </w:tc>
        <w:tc>
          <w:tcPr>
            <w:tcW w:w="4719" w:type="dxa"/>
            <w:shd w:val="clear" w:color="auto" w:fill="FFFFFF"/>
          </w:tcPr>
          <w:p w:rsidR="00E6023A" w:rsidRPr="00AD148D" w:rsidRDefault="00E6023A" w:rsidP="008402F9">
            <w:pPr>
              <w:pStyle w:val="Nagwek2"/>
              <w:numPr>
                <w:ilvl w:val="0"/>
                <w:numId w:val="0"/>
              </w:numPr>
              <w:tabs>
                <w:tab w:val="left" w:pos="708"/>
              </w:tabs>
              <w:spacing w:before="0"/>
              <w:jc w:val="left"/>
              <w:rPr>
                <w:color w:val="auto"/>
              </w:rPr>
            </w:pPr>
            <w:r w:rsidRPr="00E6023A">
              <w:t>1 - Cena (koszt) - 100</w:t>
            </w:r>
          </w:p>
        </w:tc>
      </w:tr>
      <w:tr w:rsidR="00E6023A" w:rsidRPr="00AD148D" w:rsidTr="008402F9">
        <w:tc>
          <w:tcPr>
            <w:tcW w:w="4071" w:type="dxa"/>
            <w:shd w:val="clear" w:color="auto" w:fill="FFFFFF"/>
          </w:tcPr>
          <w:p w:rsidR="00E6023A" w:rsidRPr="00E6023A" w:rsidRDefault="00E6023A" w:rsidP="008402F9">
            <w:pPr>
              <w:pStyle w:val="Nagwek2"/>
              <w:numPr>
                <w:ilvl w:val="0"/>
                <w:numId w:val="0"/>
              </w:numPr>
              <w:tabs>
                <w:tab w:val="left" w:pos="708"/>
              </w:tabs>
              <w:spacing w:before="0"/>
              <w:jc w:val="left"/>
            </w:pPr>
            <w:r w:rsidRPr="00E6023A">
              <w:t>4</w:t>
            </w:r>
            <w:r>
              <w:t xml:space="preserve"> - </w:t>
            </w:r>
            <w:r w:rsidRPr="00E6023A">
              <w:t xml:space="preserve">Zamówienie obejmuje utrzymanie czystości i porządku dróg gminnych i wewnętrznych będących w zarządzie gminy Śrem. </w:t>
            </w:r>
          </w:p>
          <w:p w:rsidR="00E6023A" w:rsidRPr="00E6023A" w:rsidRDefault="00E6023A" w:rsidP="008402F9">
            <w:pPr>
              <w:pStyle w:val="Nagwek2"/>
              <w:numPr>
                <w:ilvl w:val="0"/>
                <w:numId w:val="0"/>
              </w:numPr>
              <w:tabs>
                <w:tab w:val="left" w:pos="708"/>
              </w:tabs>
              <w:spacing w:before="0"/>
              <w:jc w:val="left"/>
            </w:pPr>
          </w:p>
          <w:p w:rsidR="00E6023A" w:rsidRPr="00AD148D" w:rsidRDefault="00E6023A" w:rsidP="008402F9">
            <w:pPr>
              <w:pStyle w:val="Nagwek2"/>
              <w:numPr>
                <w:ilvl w:val="0"/>
                <w:numId w:val="0"/>
              </w:numPr>
              <w:tabs>
                <w:tab w:val="left" w:pos="708"/>
              </w:tabs>
              <w:spacing w:before="0"/>
              <w:jc w:val="left"/>
              <w:rPr>
                <w:color w:val="auto"/>
              </w:rPr>
            </w:pPr>
            <w:r w:rsidRPr="00E6023A">
              <w:t>IV CZĘŚĆ - PRAWOBRZEŻNA CZĘŚĆ MIASTA ŚREM - pow. 117.853,75 m2</w:t>
            </w:r>
          </w:p>
        </w:tc>
        <w:tc>
          <w:tcPr>
            <w:tcW w:w="4719" w:type="dxa"/>
            <w:shd w:val="clear" w:color="auto" w:fill="FFFFFF"/>
          </w:tcPr>
          <w:p w:rsidR="00E6023A" w:rsidRPr="00AD148D" w:rsidRDefault="00E6023A" w:rsidP="008402F9">
            <w:pPr>
              <w:pStyle w:val="Nagwek2"/>
              <w:numPr>
                <w:ilvl w:val="0"/>
                <w:numId w:val="0"/>
              </w:numPr>
              <w:tabs>
                <w:tab w:val="left" w:pos="708"/>
              </w:tabs>
              <w:spacing w:before="0"/>
              <w:jc w:val="left"/>
              <w:rPr>
                <w:color w:val="auto"/>
              </w:rPr>
            </w:pPr>
            <w:r w:rsidRPr="00E6023A">
              <w:t>1 - Cena (koszt) - 100</w:t>
            </w:r>
          </w:p>
        </w:tc>
      </w:tr>
      <w:tr w:rsidR="00E6023A" w:rsidRPr="00AD148D" w:rsidTr="008402F9">
        <w:tc>
          <w:tcPr>
            <w:tcW w:w="4071" w:type="dxa"/>
            <w:shd w:val="clear" w:color="auto" w:fill="FFFFFF"/>
          </w:tcPr>
          <w:p w:rsidR="00E6023A" w:rsidRPr="00E6023A" w:rsidRDefault="00E6023A" w:rsidP="008402F9">
            <w:pPr>
              <w:pStyle w:val="Nagwek2"/>
              <w:numPr>
                <w:ilvl w:val="0"/>
                <w:numId w:val="0"/>
              </w:numPr>
              <w:tabs>
                <w:tab w:val="left" w:pos="708"/>
              </w:tabs>
              <w:spacing w:before="0"/>
              <w:jc w:val="left"/>
            </w:pPr>
            <w:r w:rsidRPr="00E6023A">
              <w:t>5</w:t>
            </w:r>
            <w:r>
              <w:t xml:space="preserve"> - </w:t>
            </w:r>
            <w:r w:rsidRPr="00E6023A">
              <w:t xml:space="preserve">Zamówienie obejmuje wykonanie </w:t>
            </w:r>
            <w:r w:rsidRPr="00E6023A">
              <w:lastRenderedPageBreak/>
              <w:t xml:space="preserve">zadania - utrzymanie czystości </w:t>
            </w:r>
          </w:p>
          <w:p w:rsidR="00E6023A" w:rsidRPr="00E6023A" w:rsidRDefault="00E6023A" w:rsidP="008402F9">
            <w:pPr>
              <w:pStyle w:val="Nagwek2"/>
              <w:numPr>
                <w:ilvl w:val="0"/>
                <w:numId w:val="0"/>
              </w:numPr>
              <w:tabs>
                <w:tab w:val="left" w:pos="708"/>
              </w:tabs>
              <w:spacing w:before="0"/>
              <w:jc w:val="left"/>
            </w:pPr>
            <w:r w:rsidRPr="00E6023A">
              <w:t xml:space="preserve">i porządku dróg gminnych i wewnętrznych będących w zarządzie gminy Śrem. </w:t>
            </w:r>
          </w:p>
          <w:p w:rsidR="00E6023A" w:rsidRPr="00E6023A" w:rsidRDefault="00E6023A" w:rsidP="008402F9">
            <w:pPr>
              <w:pStyle w:val="Nagwek2"/>
              <w:numPr>
                <w:ilvl w:val="0"/>
                <w:numId w:val="0"/>
              </w:numPr>
              <w:tabs>
                <w:tab w:val="left" w:pos="708"/>
              </w:tabs>
              <w:spacing w:before="0"/>
              <w:jc w:val="left"/>
            </w:pPr>
          </w:p>
          <w:p w:rsidR="00E6023A" w:rsidRPr="00AD148D" w:rsidRDefault="00E6023A" w:rsidP="008402F9">
            <w:pPr>
              <w:pStyle w:val="Nagwek2"/>
              <w:numPr>
                <w:ilvl w:val="0"/>
                <w:numId w:val="0"/>
              </w:numPr>
              <w:tabs>
                <w:tab w:val="left" w:pos="708"/>
              </w:tabs>
              <w:spacing w:before="0"/>
              <w:jc w:val="left"/>
              <w:rPr>
                <w:color w:val="auto"/>
              </w:rPr>
            </w:pPr>
            <w:r w:rsidRPr="00E6023A">
              <w:t>V CZĘŚĆ - SOŁECTWA NOCHOWO, PSARSKIE, ZBRUDZEWO - pow. 67.596,31 m2</w:t>
            </w:r>
          </w:p>
        </w:tc>
        <w:tc>
          <w:tcPr>
            <w:tcW w:w="4719" w:type="dxa"/>
            <w:shd w:val="clear" w:color="auto" w:fill="FFFFFF"/>
          </w:tcPr>
          <w:p w:rsidR="00E6023A" w:rsidRPr="00AD148D" w:rsidRDefault="00E6023A" w:rsidP="008402F9">
            <w:pPr>
              <w:pStyle w:val="Nagwek2"/>
              <w:numPr>
                <w:ilvl w:val="0"/>
                <w:numId w:val="0"/>
              </w:numPr>
              <w:tabs>
                <w:tab w:val="left" w:pos="708"/>
              </w:tabs>
              <w:spacing w:before="0"/>
              <w:jc w:val="left"/>
              <w:rPr>
                <w:color w:val="auto"/>
              </w:rPr>
            </w:pPr>
            <w:r w:rsidRPr="00E6023A">
              <w:lastRenderedPageBreak/>
              <w:t>1 - Cena (koszt) - 100</w:t>
            </w:r>
          </w:p>
        </w:tc>
      </w:tr>
    </w:tbl>
    <w:p w:rsidR="008D48A7" w:rsidRDefault="008D48A7" w:rsidP="008634CF">
      <w:pPr>
        <w:pStyle w:val="Nagwek2"/>
      </w:pPr>
      <w:r w:rsidRPr="00BA284E">
        <w:lastRenderedPageBreak/>
        <w:t xml:space="preserve">Punkty przyznawane za podane w </w:t>
      </w:r>
      <w:r w:rsidRPr="003E3644">
        <w:t>pkt 14.1 kryteria</w:t>
      </w:r>
      <w:r w:rsidRPr="00BA284E">
        <w:t xml:space="preserve"> będą liczone według następujących wzorów: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1"/>
        <w:gridCol w:w="4719"/>
      </w:tblGrid>
      <w:tr w:rsidR="00FB3162" w:rsidRPr="00AD148D" w:rsidTr="00AD148D">
        <w:trPr>
          <w:trHeight w:val="473"/>
        </w:trPr>
        <w:tc>
          <w:tcPr>
            <w:tcW w:w="4071" w:type="dxa"/>
            <w:shd w:val="clear" w:color="auto" w:fill="FFFFFF"/>
            <w:vAlign w:val="center"/>
          </w:tcPr>
          <w:p w:rsidR="00FB3162" w:rsidRPr="00AD148D" w:rsidRDefault="00FB3162" w:rsidP="00AD148D">
            <w:pPr>
              <w:pStyle w:val="Nagwek2"/>
              <w:numPr>
                <w:ilvl w:val="0"/>
                <w:numId w:val="0"/>
              </w:numPr>
              <w:tabs>
                <w:tab w:val="left" w:pos="708"/>
              </w:tabs>
              <w:spacing w:before="0" w:after="0"/>
              <w:jc w:val="center"/>
              <w:rPr>
                <w:color w:val="auto"/>
              </w:rPr>
            </w:pPr>
            <w:r w:rsidRPr="00AD148D">
              <w:rPr>
                <w:b/>
                <w:color w:val="auto"/>
                <w:sz w:val="20"/>
                <w:szCs w:val="20"/>
              </w:rPr>
              <w:t>Zadanie częściowe</w:t>
            </w:r>
          </w:p>
        </w:tc>
        <w:tc>
          <w:tcPr>
            <w:tcW w:w="4719" w:type="dxa"/>
            <w:shd w:val="clear" w:color="auto" w:fill="FFFFFF"/>
            <w:vAlign w:val="center"/>
          </w:tcPr>
          <w:p w:rsidR="00FB3162" w:rsidRPr="00AD148D" w:rsidRDefault="00FB3162" w:rsidP="00AD148D">
            <w:pPr>
              <w:pStyle w:val="Nagwek2"/>
              <w:numPr>
                <w:ilvl w:val="0"/>
                <w:numId w:val="0"/>
              </w:numPr>
              <w:tabs>
                <w:tab w:val="left" w:pos="708"/>
              </w:tabs>
              <w:spacing w:before="0" w:after="0"/>
              <w:jc w:val="center"/>
              <w:rPr>
                <w:b/>
                <w:color w:val="auto"/>
                <w:sz w:val="20"/>
                <w:szCs w:val="20"/>
              </w:rPr>
            </w:pPr>
            <w:r w:rsidRPr="00AD148D">
              <w:rPr>
                <w:b/>
                <w:color w:val="auto"/>
                <w:sz w:val="20"/>
                <w:szCs w:val="20"/>
              </w:rPr>
              <w:t>Wzór</w:t>
            </w:r>
          </w:p>
        </w:tc>
      </w:tr>
      <w:tr w:rsidR="00E6023A" w:rsidRPr="00AD148D" w:rsidTr="008402F9">
        <w:tc>
          <w:tcPr>
            <w:tcW w:w="4071" w:type="dxa"/>
            <w:shd w:val="clear" w:color="auto" w:fill="FFFFFF"/>
          </w:tcPr>
          <w:p w:rsidR="00E6023A" w:rsidRPr="00E6023A" w:rsidRDefault="00E6023A" w:rsidP="008402F9">
            <w:pPr>
              <w:pStyle w:val="Nagwek2"/>
              <w:numPr>
                <w:ilvl w:val="0"/>
                <w:numId w:val="0"/>
              </w:numPr>
              <w:tabs>
                <w:tab w:val="left" w:pos="708"/>
              </w:tabs>
              <w:spacing w:before="0"/>
              <w:jc w:val="left"/>
            </w:pPr>
            <w:r w:rsidRPr="00E6023A">
              <w:t>1</w:t>
            </w:r>
            <w:r>
              <w:t xml:space="preserve"> - </w:t>
            </w:r>
            <w:r w:rsidRPr="00E6023A">
              <w:t xml:space="preserve">Zamówienie obejmuje utrzymanie czystości i porządku dróg gminnych i wewnętrznych będących w zarządzie gminy Śrem. </w:t>
            </w:r>
          </w:p>
          <w:p w:rsidR="00E6023A" w:rsidRPr="00AD148D" w:rsidRDefault="00E6023A" w:rsidP="008402F9">
            <w:pPr>
              <w:pStyle w:val="Nagwek2"/>
              <w:numPr>
                <w:ilvl w:val="0"/>
                <w:numId w:val="0"/>
              </w:numPr>
              <w:tabs>
                <w:tab w:val="left" w:pos="708"/>
              </w:tabs>
              <w:spacing w:before="0"/>
              <w:jc w:val="left"/>
              <w:rPr>
                <w:color w:val="auto"/>
              </w:rPr>
            </w:pPr>
            <w:r w:rsidRPr="00E6023A">
              <w:t>I CZĘŚĆ - OSIEDLE JEZIORANY - pow. 89.123,57 m2</w:t>
            </w:r>
          </w:p>
        </w:tc>
        <w:tc>
          <w:tcPr>
            <w:tcW w:w="4719" w:type="dxa"/>
            <w:shd w:val="clear" w:color="auto" w:fill="FFFFFF"/>
          </w:tcPr>
          <w:p w:rsidR="00E6023A" w:rsidRPr="00E6023A" w:rsidRDefault="00E6023A" w:rsidP="008402F9">
            <w:pPr>
              <w:pStyle w:val="Nagwek2"/>
              <w:numPr>
                <w:ilvl w:val="0"/>
                <w:numId w:val="0"/>
              </w:numPr>
              <w:tabs>
                <w:tab w:val="left" w:pos="708"/>
              </w:tabs>
              <w:spacing w:before="0"/>
              <w:jc w:val="left"/>
            </w:pPr>
            <w:r w:rsidRPr="00E6023A">
              <w:t>1 - Cena (koszt)</w:t>
            </w:r>
          </w:p>
          <w:p w:rsidR="00E6023A" w:rsidRPr="00E6023A" w:rsidRDefault="00E6023A" w:rsidP="008402F9">
            <w:pPr>
              <w:pStyle w:val="Nagwek2"/>
              <w:numPr>
                <w:ilvl w:val="0"/>
                <w:numId w:val="0"/>
              </w:numPr>
              <w:tabs>
                <w:tab w:val="left" w:pos="708"/>
              </w:tabs>
              <w:spacing w:before="0"/>
              <w:jc w:val="left"/>
            </w:pPr>
            <w:r w:rsidRPr="00E6023A">
              <w:t>Liczba punktów = ( Cmin/Cof ) * 100 * waga</w:t>
            </w:r>
          </w:p>
          <w:p w:rsidR="00E6023A" w:rsidRPr="00E6023A" w:rsidRDefault="00E6023A" w:rsidP="008402F9">
            <w:pPr>
              <w:pStyle w:val="Nagwek2"/>
              <w:numPr>
                <w:ilvl w:val="0"/>
                <w:numId w:val="0"/>
              </w:numPr>
              <w:tabs>
                <w:tab w:val="left" w:pos="708"/>
              </w:tabs>
              <w:spacing w:before="0"/>
              <w:jc w:val="left"/>
            </w:pPr>
            <w:r w:rsidRPr="00E6023A">
              <w:t>gdzie:</w:t>
            </w:r>
          </w:p>
          <w:p w:rsidR="00E6023A" w:rsidRPr="00E6023A" w:rsidRDefault="00E6023A" w:rsidP="008402F9">
            <w:pPr>
              <w:pStyle w:val="Nagwek2"/>
              <w:numPr>
                <w:ilvl w:val="0"/>
                <w:numId w:val="0"/>
              </w:numPr>
              <w:tabs>
                <w:tab w:val="left" w:pos="708"/>
              </w:tabs>
              <w:spacing w:before="0"/>
              <w:jc w:val="left"/>
            </w:pPr>
            <w:r w:rsidRPr="00E6023A">
              <w:t xml:space="preserve"> - Cmin - najniższa cena spośród wszystkich ofert</w:t>
            </w:r>
          </w:p>
          <w:p w:rsidR="00E6023A" w:rsidRPr="00AD148D" w:rsidRDefault="00E6023A" w:rsidP="008402F9">
            <w:pPr>
              <w:pStyle w:val="Nagwek2"/>
              <w:numPr>
                <w:ilvl w:val="0"/>
                <w:numId w:val="0"/>
              </w:numPr>
              <w:tabs>
                <w:tab w:val="left" w:pos="708"/>
              </w:tabs>
              <w:spacing w:before="0"/>
              <w:jc w:val="left"/>
              <w:rPr>
                <w:color w:val="auto"/>
              </w:rPr>
            </w:pPr>
            <w:r w:rsidRPr="00E6023A">
              <w:t xml:space="preserve"> - Cof -  cena podana w ofercie</w:t>
            </w:r>
          </w:p>
        </w:tc>
      </w:tr>
      <w:tr w:rsidR="00E6023A" w:rsidRPr="00AD148D" w:rsidTr="008402F9">
        <w:tc>
          <w:tcPr>
            <w:tcW w:w="4071" w:type="dxa"/>
            <w:shd w:val="clear" w:color="auto" w:fill="FFFFFF"/>
          </w:tcPr>
          <w:p w:rsidR="00E6023A" w:rsidRPr="00E6023A" w:rsidRDefault="00E6023A" w:rsidP="008402F9">
            <w:pPr>
              <w:pStyle w:val="Nagwek2"/>
              <w:numPr>
                <w:ilvl w:val="0"/>
                <w:numId w:val="0"/>
              </w:numPr>
              <w:tabs>
                <w:tab w:val="left" w:pos="708"/>
              </w:tabs>
              <w:spacing w:before="0"/>
              <w:jc w:val="left"/>
            </w:pPr>
            <w:r w:rsidRPr="00E6023A">
              <w:t>2</w:t>
            </w:r>
            <w:r>
              <w:t xml:space="preserve"> - </w:t>
            </w:r>
            <w:r w:rsidRPr="00E6023A">
              <w:t xml:space="preserve">Zamówienie obejmuje wykonanie zadania - utrzymanie czystości </w:t>
            </w:r>
          </w:p>
          <w:p w:rsidR="00E6023A" w:rsidRPr="00E6023A" w:rsidRDefault="00E6023A" w:rsidP="008402F9">
            <w:pPr>
              <w:pStyle w:val="Nagwek2"/>
              <w:numPr>
                <w:ilvl w:val="0"/>
                <w:numId w:val="0"/>
              </w:numPr>
              <w:tabs>
                <w:tab w:val="left" w:pos="708"/>
              </w:tabs>
              <w:spacing w:before="0"/>
              <w:jc w:val="left"/>
            </w:pPr>
            <w:r w:rsidRPr="00E6023A">
              <w:t xml:space="preserve">i porządku dróg gminnych i wewnętrznych będących w zarządzie gminy Śrem. </w:t>
            </w:r>
          </w:p>
          <w:p w:rsidR="00E6023A" w:rsidRPr="00E6023A" w:rsidRDefault="00E6023A" w:rsidP="008402F9">
            <w:pPr>
              <w:pStyle w:val="Nagwek2"/>
              <w:numPr>
                <w:ilvl w:val="0"/>
                <w:numId w:val="0"/>
              </w:numPr>
              <w:tabs>
                <w:tab w:val="left" w:pos="708"/>
              </w:tabs>
              <w:spacing w:before="0"/>
              <w:jc w:val="left"/>
            </w:pPr>
          </w:p>
          <w:p w:rsidR="00E6023A" w:rsidRPr="00AD148D" w:rsidRDefault="00E6023A" w:rsidP="008402F9">
            <w:pPr>
              <w:pStyle w:val="Nagwek2"/>
              <w:numPr>
                <w:ilvl w:val="0"/>
                <w:numId w:val="0"/>
              </w:numPr>
              <w:tabs>
                <w:tab w:val="left" w:pos="708"/>
              </w:tabs>
              <w:spacing w:before="0"/>
              <w:jc w:val="left"/>
              <w:rPr>
                <w:color w:val="auto"/>
              </w:rPr>
            </w:pPr>
            <w:r w:rsidRPr="00E6023A">
              <w:t>II CZĘŚĆ - OSIEDLE HELENKI - pow. 52.856,00 m2</w:t>
            </w:r>
          </w:p>
        </w:tc>
        <w:tc>
          <w:tcPr>
            <w:tcW w:w="4719" w:type="dxa"/>
            <w:shd w:val="clear" w:color="auto" w:fill="FFFFFF"/>
          </w:tcPr>
          <w:p w:rsidR="00E6023A" w:rsidRPr="00E6023A" w:rsidRDefault="00E6023A" w:rsidP="008402F9">
            <w:pPr>
              <w:pStyle w:val="Nagwek2"/>
              <w:numPr>
                <w:ilvl w:val="0"/>
                <w:numId w:val="0"/>
              </w:numPr>
              <w:tabs>
                <w:tab w:val="left" w:pos="708"/>
              </w:tabs>
              <w:spacing w:before="0"/>
              <w:jc w:val="left"/>
            </w:pPr>
            <w:r w:rsidRPr="00E6023A">
              <w:t>1 - Cena (koszt)</w:t>
            </w:r>
          </w:p>
          <w:p w:rsidR="00E6023A" w:rsidRPr="00E6023A" w:rsidRDefault="00E6023A" w:rsidP="008402F9">
            <w:pPr>
              <w:pStyle w:val="Nagwek2"/>
              <w:numPr>
                <w:ilvl w:val="0"/>
                <w:numId w:val="0"/>
              </w:numPr>
              <w:tabs>
                <w:tab w:val="left" w:pos="708"/>
              </w:tabs>
              <w:spacing w:before="0"/>
              <w:jc w:val="left"/>
            </w:pPr>
            <w:r w:rsidRPr="00E6023A">
              <w:t>Liczba punktów = ( Cmin/Cof ) * 100 * waga</w:t>
            </w:r>
          </w:p>
          <w:p w:rsidR="00E6023A" w:rsidRPr="00E6023A" w:rsidRDefault="00E6023A" w:rsidP="008402F9">
            <w:pPr>
              <w:pStyle w:val="Nagwek2"/>
              <w:numPr>
                <w:ilvl w:val="0"/>
                <w:numId w:val="0"/>
              </w:numPr>
              <w:tabs>
                <w:tab w:val="left" w:pos="708"/>
              </w:tabs>
              <w:spacing w:before="0"/>
              <w:jc w:val="left"/>
            </w:pPr>
            <w:r w:rsidRPr="00E6023A">
              <w:t>gdzie:</w:t>
            </w:r>
          </w:p>
          <w:p w:rsidR="00E6023A" w:rsidRPr="00E6023A" w:rsidRDefault="00E6023A" w:rsidP="008402F9">
            <w:pPr>
              <w:pStyle w:val="Nagwek2"/>
              <w:numPr>
                <w:ilvl w:val="0"/>
                <w:numId w:val="0"/>
              </w:numPr>
              <w:tabs>
                <w:tab w:val="left" w:pos="708"/>
              </w:tabs>
              <w:spacing w:before="0"/>
              <w:jc w:val="left"/>
            </w:pPr>
            <w:r w:rsidRPr="00E6023A">
              <w:t xml:space="preserve"> - Cmin - najniższa cena spośród wszystkich ofert</w:t>
            </w:r>
          </w:p>
          <w:p w:rsidR="00E6023A" w:rsidRPr="00AD148D" w:rsidRDefault="00E6023A" w:rsidP="008402F9">
            <w:pPr>
              <w:pStyle w:val="Nagwek2"/>
              <w:numPr>
                <w:ilvl w:val="0"/>
                <w:numId w:val="0"/>
              </w:numPr>
              <w:tabs>
                <w:tab w:val="left" w:pos="708"/>
              </w:tabs>
              <w:spacing w:before="0"/>
              <w:jc w:val="left"/>
              <w:rPr>
                <w:color w:val="auto"/>
              </w:rPr>
            </w:pPr>
            <w:r w:rsidRPr="00E6023A">
              <w:t xml:space="preserve"> - Cof -  cena podana w ofercie</w:t>
            </w:r>
          </w:p>
        </w:tc>
      </w:tr>
      <w:tr w:rsidR="00E6023A" w:rsidRPr="00AD148D" w:rsidTr="008402F9">
        <w:tc>
          <w:tcPr>
            <w:tcW w:w="4071" w:type="dxa"/>
            <w:shd w:val="clear" w:color="auto" w:fill="FFFFFF"/>
          </w:tcPr>
          <w:p w:rsidR="00E6023A" w:rsidRPr="00E6023A" w:rsidRDefault="00E6023A" w:rsidP="008402F9">
            <w:pPr>
              <w:pStyle w:val="Nagwek2"/>
              <w:numPr>
                <w:ilvl w:val="0"/>
                <w:numId w:val="0"/>
              </w:numPr>
              <w:tabs>
                <w:tab w:val="left" w:pos="708"/>
              </w:tabs>
              <w:spacing w:before="0"/>
              <w:jc w:val="left"/>
            </w:pPr>
            <w:r w:rsidRPr="00E6023A">
              <w:t>3</w:t>
            </w:r>
            <w:r>
              <w:t xml:space="preserve"> - </w:t>
            </w:r>
            <w:r w:rsidRPr="00E6023A">
              <w:t xml:space="preserve">Zamówienie obejmuje wykonanie zadania - utrzymanie czystości </w:t>
            </w:r>
          </w:p>
          <w:p w:rsidR="00E6023A" w:rsidRPr="00E6023A" w:rsidRDefault="00E6023A" w:rsidP="008402F9">
            <w:pPr>
              <w:pStyle w:val="Nagwek2"/>
              <w:numPr>
                <w:ilvl w:val="0"/>
                <w:numId w:val="0"/>
              </w:numPr>
              <w:tabs>
                <w:tab w:val="left" w:pos="708"/>
              </w:tabs>
              <w:spacing w:before="0"/>
              <w:jc w:val="left"/>
            </w:pPr>
            <w:r w:rsidRPr="00E6023A">
              <w:t xml:space="preserve">i porządku dróg gminnych i wewnętrznych będących w zarządzie gminy Śrem. </w:t>
            </w:r>
          </w:p>
          <w:p w:rsidR="00E6023A" w:rsidRPr="00E6023A" w:rsidRDefault="00E6023A" w:rsidP="008402F9">
            <w:pPr>
              <w:pStyle w:val="Nagwek2"/>
              <w:numPr>
                <w:ilvl w:val="0"/>
                <w:numId w:val="0"/>
              </w:numPr>
              <w:tabs>
                <w:tab w:val="left" w:pos="708"/>
              </w:tabs>
              <w:spacing w:before="0"/>
              <w:jc w:val="left"/>
            </w:pPr>
          </w:p>
          <w:p w:rsidR="00E6023A" w:rsidRPr="00AD148D" w:rsidRDefault="00E6023A" w:rsidP="008402F9">
            <w:pPr>
              <w:pStyle w:val="Nagwek2"/>
              <w:numPr>
                <w:ilvl w:val="0"/>
                <w:numId w:val="0"/>
              </w:numPr>
              <w:tabs>
                <w:tab w:val="left" w:pos="708"/>
              </w:tabs>
              <w:spacing w:before="0"/>
              <w:jc w:val="left"/>
              <w:rPr>
                <w:color w:val="auto"/>
              </w:rPr>
            </w:pPr>
            <w:r w:rsidRPr="00E6023A">
              <w:t>III CZĘŚĆ - LEWOBRZEŻNA CZĘŚĆ MIASTA ŚREM - pow. 105.182,40 m2</w:t>
            </w:r>
          </w:p>
        </w:tc>
        <w:tc>
          <w:tcPr>
            <w:tcW w:w="4719" w:type="dxa"/>
            <w:shd w:val="clear" w:color="auto" w:fill="FFFFFF"/>
          </w:tcPr>
          <w:p w:rsidR="00E6023A" w:rsidRPr="00E6023A" w:rsidRDefault="00E6023A" w:rsidP="008402F9">
            <w:pPr>
              <w:pStyle w:val="Nagwek2"/>
              <w:numPr>
                <w:ilvl w:val="0"/>
                <w:numId w:val="0"/>
              </w:numPr>
              <w:tabs>
                <w:tab w:val="left" w:pos="708"/>
              </w:tabs>
              <w:spacing w:before="0"/>
              <w:jc w:val="left"/>
            </w:pPr>
            <w:r w:rsidRPr="00E6023A">
              <w:t>1 - Cena (koszt)</w:t>
            </w:r>
          </w:p>
          <w:p w:rsidR="00E6023A" w:rsidRPr="00E6023A" w:rsidRDefault="00E6023A" w:rsidP="008402F9">
            <w:pPr>
              <w:pStyle w:val="Nagwek2"/>
              <w:numPr>
                <w:ilvl w:val="0"/>
                <w:numId w:val="0"/>
              </w:numPr>
              <w:tabs>
                <w:tab w:val="left" w:pos="708"/>
              </w:tabs>
              <w:spacing w:before="0"/>
              <w:jc w:val="left"/>
            </w:pPr>
            <w:r w:rsidRPr="00E6023A">
              <w:t>Liczba punktów = ( Cmin/Cof ) * 100 * waga</w:t>
            </w:r>
          </w:p>
          <w:p w:rsidR="00E6023A" w:rsidRPr="00E6023A" w:rsidRDefault="00E6023A" w:rsidP="008402F9">
            <w:pPr>
              <w:pStyle w:val="Nagwek2"/>
              <w:numPr>
                <w:ilvl w:val="0"/>
                <w:numId w:val="0"/>
              </w:numPr>
              <w:tabs>
                <w:tab w:val="left" w:pos="708"/>
              </w:tabs>
              <w:spacing w:before="0"/>
              <w:jc w:val="left"/>
            </w:pPr>
            <w:r w:rsidRPr="00E6023A">
              <w:t>gdzie:</w:t>
            </w:r>
          </w:p>
          <w:p w:rsidR="00E6023A" w:rsidRPr="00E6023A" w:rsidRDefault="00E6023A" w:rsidP="008402F9">
            <w:pPr>
              <w:pStyle w:val="Nagwek2"/>
              <w:numPr>
                <w:ilvl w:val="0"/>
                <w:numId w:val="0"/>
              </w:numPr>
              <w:tabs>
                <w:tab w:val="left" w:pos="708"/>
              </w:tabs>
              <w:spacing w:before="0"/>
              <w:jc w:val="left"/>
            </w:pPr>
            <w:r w:rsidRPr="00E6023A">
              <w:t xml:space="preserve"> - Cmin - najniższa cena spośród wszystkich ofert</w:t>
            </w:r>
          </w:p>
          <w:p w:rsidR="00E6023A" w:rsidRPr="00AD148D" w:rsidRDefault="00E6023A" w:rsidP="008402F9">
            <w:pPr>
              <w:pStyle w:val="Nagwek2"/>
              <w:numPr>
                <w:ilvl w:val="0"/>
                <w:numId w:val="0"/>
              </w:numPr>
              <w:tabs>
                <w:tab w:val="left" w:pos="708"/>
              </w:tabs>
              <w:spacing w:before="0"/>
              <w:jc w:val="left"/>
              <w:rPr>
                <w:color w:val="auto"/>
              </w:rPr>
            </w:pPr>
            <w:r w:rsidRPr="00E6023A">
              <w:t xml:space="preserve"> - Cof -  cena podana w ofercie</w:t>
            </w:r>
          </w:p>
        </w:tc>
      </w:tr>
      <w:tr w:rsidR="00E6023A" w:rsidRPr="00AD148D" w:rsidTr="008402F9">
        <w:tc>
          <w:tcPr>
            <w:tcW w:w="4071" w:type="dxa"/>
            <w:shd w:val="clear" w:color="auto" w:fill="FFFFFF"/>
          </w:tcPr>
          <w:p w:rsidR="00E6023A" w:rsidRPr="00E6023A" w:rsidRDefault="00E6023A" w:rsidP="008402F9">
            <w:pPr>
              <w:pStyle w:val="Nagwek2"/>
              <w:numPr>
                <w:ilvl w:val="0"/>
                <w:numId w:val="0"/>
              </w:numPr>
              <w:tabs>
                <w:tab w:val="left" w:pos="708"/>
              </w:tabs>
              <w:spacing w:before="0"/>
              <w:jc w:val="left"/>
            </w:pPr>
            <w:r w:rsidRPr="00E6023A">
              <w:t>4</w:t>
            </w:r>
            <w:r>
              <w:t xml:space="preserve"> - </w:t>
            </w:r>
            <w:r w:rsidRPr="00E6023A">
              <w:t xml:space="preserve">Zamówienie obejmuje utrzymanie czystości i porządku dróg gminnych i wewnętrznych będących w zarządzie gminy Śrem. </w:t>
            </w:r>
          </w:p>
          <w:p w:rsidR="00E6023A" w:rsidRPr="00E6023A" w:rsidRDefault="00E6023A" w:rsidP="008402F9">
            <w:pPr>
              <w:pStyle w:val="Nagwek2"/>
              <w:numPr>
                <w:ilvl w:val="0"/>
                <w:numId w:val="0"/>
              </w:numPr>
              <w:tabs>
                <w:tab w:val="left" w:pos="708"/>
              </w:tabs>
              <w:spacing w:before="0"/>
              <w:jc w:val="left"/>
            </w:pPr>
          </w:p>
          <w:p w:rsidR="00E6023A" w:rsidRPr="00AD148D" w:rsidRDefault="00E6023A" w:rsidP="008402F9">
            <w:pPr>
              <w:pStyle w:val="Nagwek2"/>
              <w:numPr>
                <w:ilvl w:val="0"/>
                <w:numId w:val="0"/>
              </w:numPr>
              <w:tabs>
                <w:tab w:val="left" w:pos="708"/>
              </w:tabs>
              <w:spacing w:before="0"/>
              <w:jc w:val="left"/>
              <w:rPr>
                <w:color w:val="auto"/>
              </w:rPr>
            </w:pPr>
            <w:r w:rsidRPr="00E6023A">
              <w:t xml:space="preserve">IV CZĘŚĆ - PRAWOBRZEŻNA CZĘŚĆ MIASTA ŚREM - pow. </w:t>
            </w:r>
            <w:r w:rsidRPr="00E6023A">
              <w:lastRenderedPageBreak/>
              <w:t>117.853,75 m2</w:t>
            </w:r>
          </w:p>
        </w:tc>
        <w:tc>
          <w:tcPr>
            <w:tcW w:w="4719" w:type="dxa"/>
            <w:shd w:val="clear" w:color="auto" w:fill="FFFFFF"/>
          </w:tcPr>
          <w:p w:rsidR="00E6023A" w:rsidRPr="00E6023A" w:rsidRDefault="00E6023A" w:rsidP="008402F9">
            <w:pPr>
              <w:pStyle w:val="Nagwek2"/>
              <w:numPr>
                <w:ilvl w:val="0"/>
                <w:numId w:val="0"/>
              </w:numPr>
              <w:tabs>
                <w:tab w:val="left" w:pos="708"/>
              </w:tabs>
              <w:spacing w:before="0"/>
              <w:jc w:val="left"/>
            </w:pPr>
            <w:r w:rsidRPr="00E6023A">
              <w:lastRenderedPageBreak/>
              <w:t>1 - Cena (koszt)</w:t>
            </w:r>
          </w:p>
          <w:p w:rsidR="00E6023A" w:rsidRPr="00E6023A" w:rsidRDefault="00E6023A" w:rsidP="008402F9">
            <w:pPr>
              <w:pStyle w:val="Nagwek2"/>
              <w:numPr>
                <w:ilvl w:val="0"/>
                <w:numId w:val="0"/>
              </w:numPr>
              <w:tabs>
                <w:tab w:val="left" w:pos="708"/>
              </w:tabs>
              <w:spacing w:before="0"/>
              <w:jc w:val="left"/>
            </w:pPr>
            <w:r w:rsidRPr="00E6023A">
              <w:t>Liczba punktów = ( Cmin/Cof ) * 100 * waga</w:t>
            </w:r>
          </w:p>
          <w:p w:rsidR="00E6023A" w:rsidRPr="00E6023A" w:rsidRDefault="00E6023A" w:rsidP="008402F9">
            <w:pPr>
              <w:pStyle w:val="Nagwek2"/>
              <w:numPr>
                <w:ilvl w:val="0"/>
                <w:numId w:val="0"/>
              </w:numPr>
              <w:tabs>
                <w:tab w:val="left" w:pos="708"/>
              </w:tabs>
              <w:spacing w:before="0"/>
              <w:jc w:val="left"/>
            </w:pPr>
            <w:r w:rsidRPr="00E6023A">
              <w:t>gdzie:</w:t>
            </w:r>
          </w:p>
          <w:p w:rsidR="00E6023A" w:rsidRPr="00E6023A" w:rsidRDefault="00E6023A" w:rsidP="008402F9">
            <w:pPr>
              <w:pStyle w:val="Nagwek2"/>
              <w:numPr>
                <w:ilvl w:val="0"/>
                <w:numId w:val="0"/>
              </w:numPr>
              <w:tabs>
                <w:tab w:val="left" w:pos="708"/>
              </w:tabs>
              <w:spacing w:before="0"/>
              <w:jc w:val="left"/>
            </w:pPr>
            <w:r w:rsidRPr="00E6023A">
              <w:t xml:space="preserve"> - Cmin - najniższa cena spośród wszystkich ofert</w:t>
            </w:r>
          </w:p>
          <w:p w:rsidR="00E6023A" w:rsidRPr="00AD148D" w:rsidRDefault="00E6023A" w:rsidP="008402F9">
            <w:pPr>
              <w:pStyle w:val="Nagwek2"/>
              <w:numPr>
                <w:ilvl w:val="0"/>
                <w:numId w:val="0"/>
              </w:numPr>
              <w:tabs>
                <w:tab w:val="left" w:pos="708"/>
              </w:tabs>
              <w:spacing w:before="0"/>
              <w:jc w:val="left"/>
              <w:rPr>
                <w:color w:val="auto"/>
              </w:rPr>
            </w:pPr>
            <w:r w:rsidRPr="00E6023A">
              <w:t xml:space="preserve"> - Cof -  cena podana w ofercie</w:t>
            </w:r>
          </w:p>
        </w:tc>
      </w:tr>
      <w:tr w:rsidR="00E6023A" w:rsidRPr="00AD148D" w:rsidTr="008402F9">
        <w:tc>
          <w:tcPr>
            <w:tcW w:w="4071" w:type="dxa"/>
            <w:shd w:val="clear" w:color="auto" w:fill="FFFFFF"/>
          </w:tcPr>
          <w:p w:rsidR="00E6023A" w:rsidRPr="00E6023A" w:rsidRDefault="00E6023A" w:rsidP="008402F9">
            <w:pPr>
              <w:pStyle w:val="Nagwek2"/>
              <w:numPr>
                <w:ilvl w:val="0"/>
                <w:numId w:val="0"/>
              </w:numPr>
              <w:tabs>
                <w:tab w:val="left" w:pos="708"/>
              </w:tabs>
              <w:spacing w:before="0"/>
              <w:jc w:val="left"/>
            </w:pPr>
            <w:r w:rsidRPr="00E6023A">
              <w:lastRenderedPageBreak/>
              <w:t>5</w:t>
            </w:r>
            <w:r>
              <w:t xml:space="preserve"> - </w:t>
            </w:r>
            <w:r w:rsidRPr="00E6023A">
              <w:t xml:space="preserve">Zamówienie obejmuje wykonanie zadania - utrzymanie czystości </w:t>
            </w:r>
          </w:p>
          <w:p w:rsidR="00E6023A" w:rsidRPr="00E6023A" w:rsidRDefault="00E6023A" w:rsidP="008402F9">
            <w:pPr>
              <w:pStyle w:val="Nagwek2"/>
              <w:numPr>
                <w:ilvl w:val="0"/>
                <w:numId w:val="0"/>
              </w:numPr>
              <w:tabs>
                <w:tab w:val="left" w:pos="708"/>
              </w:tabs>
              <w:spacing w:before="0"/>
              <w:jc w:val="left"/>
            </w:pPr>
            <w:r w:rsidRPr="00E6023A">
              <w:t xml:space="preserve">i porządku dróg gminnych i wewnętrznych będących w zarządzie gminy Śrem. </w:t>
            </w:r>
          </w:p>
          <w:p w:rsidR="00E6023A" w:rsidRPr="00E6023A" w:rsidRDefault="00E6023A" w:rsidP="008402F9">
            <w:pPr>
              <w:pStyle w:val="Nagwek2"/>
              <w:numPr>
                <w:ilvl w:val="0"/>
                <w:numId w:val="0"/>
              </w:numPr>
              <w:tabs>
                <w:tab w:val="left" w:pos="708"/>
              </w:tabs>
              <w:spacing w:before="0"/>
              <w:jc w:val="left"/>
            </w:pPr>
          </w:p>
          <w:p w:rsidR="00E6023A" w:rsidRPr="00AD148D" w:rsidRDefault="00E6023A" w:rsidP="008402F9">
            <w:pPr>
              <w:pStyle w:val="Nagwek2"/>
              <w:numPr>
                <w:ilvl w:val="0"/>
                <w:numId w:val="0"/>
              </w:numPr>
              <w:tabs>
                <w:tab w:val="left" w:pos="708"/>
              </w:tabs>
              <w:spacing w:before="0"/>
              <w:jc w:val="left"/>
              <w:rPr>
                <w:color w:val="auto"/>
              </w:rPr>
            </w:pPr>
            <w:r w:rsidRPr="00E6023A">
              <w:t>V CZĘŚĆ - SOŁECTWA NOCHOWO, PSARSKIE, ZBRUDZEWO - pow. 67.596,31 m2</w:t>
            </w:r>
          </w:p>
        </w:tc>
        <w:tc>
          <w:tcPr>
            <w:tcW w:w="4719" w:type="dxa"/>
            <w:shd w:val="clear" w:color="auto" w:fill="FFFFFF"/>
          </w:tcPr>
          <w:p w:rsidR="00E6023A" w:rsidRPr="00E6023A" w:rsidRDefault="00E6023A" w:rsidP="008402F9">
            <w:pPr>
              <w:pStyle w:val="Nagwek2"/>
              <w:numPr>
                <w:ilvl w:val="0"/>
                <w:numId w:val="0"/>
              </w:numPr>
              <w:tabs>
                <w:tab w:val="left" w:pos="708"/>
              </w:tabs>
              <w:spacing w:before="0"/>
              <w:jc w:val="left"/>
            </w:pPr>
            <w:r w:rsidRPr="00E6023A">
              <w:t>1 - Cena (koszt)</w:t>
            </w:r>
          </w:p>
          <w:p w:rsidR="00E6023A" w:rsidRPr="00E6023A" w:rsidRDefault="00E6023A" w:rsidP="008402F9">
            <w:pPr>
              <w:pStyle w:val="Nagwek2"/>
              <w:numPr>
                <w:ilvl w:val="0"/>
                <w:numId w:val="0"/>
              </w:numPr>
              <w:tabs>
                <w:tab w:val="left" w:pos="708"/>
              </w:tabs>
              <w:spacing w:before="0"/>
              <w:jc w:val="left"/>
            </w:pPr>
            <w:r w:rsidRPr="00E6023A">
              <w:t>Liczba punktów = ( Cmin/Cof ) * 100 * waga</w:t>
            </w:r>
          </w:p>
          <w:p w:rsidR="00E6023A" w:rsidRPr="00E6023A" w:rsidRDefault="00E6023A" w:rsidP="008402F9">
            <w:pPr>
              <w:pStyle w:val="Nagwek2"/>
              <w:numPr>
                <w:ilvl w:val="0"/>
                <w:numId w:val="0"/>
              </w:numPr>
              <w:tabs>
                <w:tab w:val="left" w:pos="708"/>
              </w:tabs>
              <w:spacing w:before="0"/>
              <w:jc w:val="left"/>
            </w:pPr>
            <w:r w:rsidRPr="00E6023A">
              <w:t>gdzie:</w:t>
            </w:r>
          </w:p>
          <w:p w:rsidR="00E6023A" w:rsidRPr="00E6023A" w:rsidRDefault="00E6023A" w:rsidP="008402F9">
            <w:pPr>
              <w:pStyle w:val="Nagwek2"/>
              <w:numPr>
                <w:ilvl w:val="0"/>
                <w:numId w:val="0"/>
              </w:numPr>
              <w:tabs>
                <w:tab w:val="left" w:pos="708"/>
              </w:tabs>
              <w:spacing w:before="0"/>
              <w:jc w:val="left"/>
            </w:pPr>
            <w:r w:rsidRPr="00E6023A">
              <w:t xml:space="preserve"> - Cmin - najniższa cena spośród wszystkich ofert</w:t>
            </w:r>
          </w:p>
          <w:p w:rsidR="00E6023A" w:rsidRPr="00AD148D" w:rsidRDefault="00E6023A" w:rsidP="008402F9">
            <w:pPr>
              <w:pStyle w:val="Nagwek2"/>
              <w:numPr>
                <w:ilvl w:val="0"/>
                <w:numId w:val="0"/>
              </w:numPr>
              <w:tabs>
                <w:tab w:val="left" w:pos="708"/>
              </w:tabs>
              <w:spacing w:before="0"/>
              <w:jc w:val="left"/>
              <w:rPr>
                <w:color w:val="auto"/>
              </w:rPr>
            </w:pPr>
            <w:r w:rsidRPr="00E6023A">
              <w:t xml:space="preserve"> - Cof -  cena podana w ofercie</w:t>
            </w:r>
          </w:p>
        </w:tc>
      </w:tr>
    </w:tbl>
    <w:p w:rsidR="008D48A7" w:rsidRPr="00876900" w:rsidRDefault="008D48A7" w:rsidP="008634CF">
      <w:pPr>
        <w:pStyle w:val="Nagwek2"/>
      </w:pPr>
      <w:r>
        <w:t>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onej oferty oraz, z zastrze</w:t>
      </w:r>
      <w:r>
        <w:rPr>
          <w:rFonts w:ascii="TimesNewRoman" w:eastAsia="TimesNewRoman" w:cs="TimesNewRoman"/>
        </w:rPr>
        <w:t>ż</w:t>
      </w:r>
      <w:r>
        <w:t xml:space="preserve">eniem </w:t>
      </w:r>
      <w:r w:rsidRPr="003E3644">
        <w:t>pkt 14.6,</w:t>
      </w:r>
      <w:r>
        <w:t xml:space="preserve"> dokonywanie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E37BBD">
        <w:t>(</w:t>
      </w:r>
      <w:r w:rsidR="00536027">
        <w:t>Dz. U. z 2010 r. Nr 113, poz. 759, z późn. zm.</w:t>
      </w:r>
      <w:r w:rsidR="00E37BBD">
        <w:t>)</w:t>
      </w:r>
      <w:r>
        <w:t xml:space="preserve">, lub pełnomocnictw albo jeżeli złoży wymagane przez Zamawiającego oświadczenia i dokumenty, o których mowa w art. 25 ust. 1 ustawy Prawo zamówień publicznych </w:t>
      </w:r>
      <w:r w:rsidR="00E37BBD">
        <w:t>(</w:t>
      </w:r>
      <w:r w:rsidR="00536027">
        <w:t>Dz. U. z 2010 r. Nr 113, poz. 759, z późn. zm.</w:t>
      </w:r>
      <w:r w:rsidR="00E37BBD">
        <w:t>)</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E37BBD">
        <w:t>(</w:t>
      </w:r>
      <w:r w:rsidR="00536027">
        <w:t>Dz. U. z 2010 r. Nr 113, poz. 759, z późn. zm.</w:t>
      </w:r>
      <w:r w:rsidR="00E37BBD">
        <w:t>)</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lastRenderedPageBreak/>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Pr="00FA1579">
        <w:t>eniem pkt 14.</w:t>
      </w:r>
      <w:r>
        <w:t>6 lit.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t>o której mowa w pkt 14.6 lit.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DE5056">
      <w:pPr>
        <w:pStyle w:val="Nagwek1"/>
      </w:pPr>
      <w:bookmarkStart w:id="14" w:name="_Toc258314256"/>
      <w:r w:rsidRPr="00772DC8">
        <w:t>UDZIELENIE ZAMÓWIENIA</w:t>
      </w:r>
      <w:bookmarkEnd w:id="14"/>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E37BBD">
        <w:t>(</w:t>
      </w:r>
      <w:r w:rsidR="00536027">
        <w:t>Dz. U. z 2010 r. Nr 113, poz. 759, z późn. zm.</w:t>
      </w:r>
      <w:r w:rsidR="00E37BBD">
        <w:t>)</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lastRenderedPageBreak/>
        <w:t xml:space="preserve">terminie, określonym zgodnie z art. 94 ust. 1 lub 2 ustawy Prawo zamówień publicznych </w:t>
      </w:r>
      <w:r w:rsidR="00E37BBD">
        <w:t>(</w:t>
      </w:r>
      <w:r w:rsidR="00536027">
        <w:t>Dz. U. z 2010 r. Nr 113, poz. 759, z późn. zm.</w:t>
      </w:r>
      <w:r w:rsidR="00E37BBD">
        <w:t>)</w:t>
      </w:r>
      <w:r>
        <w:t>, po którego upływie umowa w sprawie zamówienia publicznego może być zawarta.</w:t>
      </w:r>
    </w:p>
    <w:p w:rsidR="008D48A7" w:rsidRPr="00876900" w:rsidRDefault="008D48A7" w:rsidP="008634CF">
      <w:pPr>
        <w:pStyle w:val="Nagwek2"/>
      </w:pPr>
      <w:r>
        <w:t xml:space="preserve">Ogłoszenie zawierające informacje wskazane w pkt 15.3 lit. a Zamawiający umieści na stronie internetowej </w:t>
      </w:r>
      <w:hyperlink r:id="rId8" w:history="1">
        <w:r w:rsidR="003E3644" w:rsidRPr="00E4130A">
          <w:rPr>
            <w:rStyle w:val="Hipercze"/>
          </w:rPr>
          <w:t>www.srem.pl</w:t>
        </w:r>
      </w:hyperlink>
      <w:r w:rsidR="003E3644">
        <w:t xml:space="preserve"> </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E6023A">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E37BBD">
        <w:t>(</w:t>
      </w:r>
      <w:r w:rsidR="00536027">
        <w:t>Dz. U. z 2010 r. Nr 113, poz. 759, z późn. zm.</w:t>
      </w:r>
      <w:r w:rsidR="00E37BBD">
        <w:t>)</w:t>
      </w:r>
      <w:r>
        <w:t>.</w:t>
      </w:r>
    </w:p>
    <w:p w:rsidR="008D48A7" w:rsidRDefault="008D48A7" w:rsidP="00DE5056">
      <w:pPr>
        <w:pStyle w:val="Nagwek1"/>
      </w:pPr>
      <w:bookmarkStart w:id="15"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5"/>
    </w:p>
    <w:p w:rsidR="00603291" w:rsidRDefault="00603291" w:rsidP="008634CF">
      <w:pPr>
        <w:pStyle w:val="Nagwek2"/>
      </w:pPr>
      <w:r>
        <w:t xml:space="preserve">Zamawiający zawrze umowę w sprawie zamówienia publicznego, z zastrzeżeniem art. 183 ustawy Prawo zamówień publicznych </w:t>
      </w:r>
      <w:r w:rsidR="00E37BBD">
        <w:t>(</w:t>
      </w:r>
      <w:r w:rsidR="00536027">
        <w:t>Dz. U. z 2010 r. Nr 113, poz. 759, z późn. zm.</w:t>
      </w:r>
      <w:r w:rsidR="00E37BBD">
        <w:t>)</w:t>
      </w:r>
      <w:r>
        <w:t xml:space="preserve">, w terminie nie krótszym </w:t>
      </w:r>
      <w:r w:rsidRPr="003E3644">
        <w:t xml:space="preserve">niż 5 dni od dnia przesłania zawiadomienia o wyborze najkorzystniejszej oferty, jeżeli zawiadomienie to zostanie przesłane w sposób określony w art. 27 ust. 2 ustawy Prawo zamówień publicznych </w:t>
      </w:r>
      <w:r w:rsidR="00E37BBD" w:rsidRPr="003E3644">
        <w:t>(</w:t>
      </w:r>
      <w:r w:rsidR="00536027" w:rsidRPr="003E3644">
        <w:t>Dz. U. z 2010 r. Nr 113, poz. 759, z późn. zm.</w:t>
      </w:r>
      <w:r w:rsidR="00E37BBD" w:rsidRPr="003E3644">
        <w:t>)</w:t>
      </w:r>
      <w:r w:rsidRPr="003E3644">
        <w:t>, albo 10 dni - jeżeli zostanie przesłane w inny sposób. Zawarcie umowy będzie możliwe przed upływem terminów</w:t>
      </w:r>
      <w:r>
        <w:t>, o których mowa powyżej,</w:t>
      </w:r>
      <w:r>
        <w:rPr>
          <w:b/>
        </w:rPr>
        <w:t xml:space="preserve"> </w:t>
      </w:r>
      <w:r>
        <w:t xml:space="preserve">jeżeli wystąpią okoliczności wymienione w art. 94 ust. 2 ustawy Prawo zamówień publicznych </w:t>
      </w:r>
      <w:r w:rsidR="00E37BBD">
        <w:t>(</w:t>
      </w:r>
      <w:r w:rsidR="00536027">
        <w:t>Dz. U. z 2010 r. Nr 113, poz. 759, z późn. zm.</w:t>
      </w:r>
      <w:r w:rsidR="00E37BBD">
        <w:t>)</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E6023A">
        <w:t xml:space="preserve"> i wniesienie zabezpieczenia nale</w:t>
      </w:r>
      <w:r w:rsidR="00E6023A">
        <w:rPr>
          <w:rFonts w:ascii="TimesNewRoman" w:eastAsia="TimesNewRoman" w:cs="TimesNewRoman"/>
        </w:rPr>
        <w:t>ż</w:t>
      </w:r>
      <w:r w:rsidR="00E6023A">
        <w:t xml:space="preserve">ytego wykonania umowy. </w:t>
      </w:r>
    </w:p>
    <w:p w:rsidR="00EB7871" w:rsidRPr="003209A8" w:rsidRDefault="00603291" w:rsidP="00DE5056">
      <w:pPr>
        <w:pStyle w:val="Nagwek1"/>
      </w:pPr>
      <w:bookmarkStart w:id="1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6"/>
    </w:p>
    <w:p w:rsidR="00E6023A" w:rsidRDefault="00E6023A" w:rsidP="00E6023A">
      <w:pPr>
        <w:pStyle w:val="Nagwek2"/>
      </w:pPr>
      <w:r w:rsidRPr="003209A8">
        <w:rPr>
          <w:color w:val="auto"/>
        </w:rPr>
        <w:t xml:space="preserve"> </w:t>
      </w:r>
      <w:r w:rsidRPr="003209A8">
        <w:t>Wykonawca zobowiązany jest wnieść zabezpieczenie należytego wykonania umowy w wysokości:</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E6023A" w:rsidRPr="00F84B32" w:rsidTr="008402F9">
        <w:tc>
          <w:tcPr>
            <w:tcW w:w="2237" w:type="dxa"/>
          </w:tcPr>
          <w:p w:rsidR="00E6023A" w:rsidRPr="00F84B32" w:rsidRDefault="00E6023A" w:rsidP="008402F9">
            <w:pPr>
              <w:spacing w:before="60" w:after="120"/>
              <w:jc w:val="both"/>
              <w:rPr>
                <w:b/>
                <w:sz w:val="20"/>
                <w:szCs w:val="20"/>
              </w:rPr>
            </w:pPr>
            <w:r w:rsidRPr="00F84B32">
              <w:rPr>
                <w:b/>
                <w:sz w:val="20"/>
                <w:szCs w:val="20"/>
              </w:rPr>
              <w:t>Zadanie częściowe nr:</w:t>
            </w:r>
          </w:p>
        </w:tc>
        <w:tc>
          <w:tcPr>
            <w:tcW w:w="4783" w:type="dxa"/>
          </w:tcPr>
          <w:p w:rsidR="00E6023A" w:rsidRPr="00F84B32" w:rsidRDefault="00E6023A" w:rsidP="008402F9">
            <w:pPr>
              <w:spacing w:before="60" w:after="120"/>
              <w:jc w:val="both"/>
              <w:rPr>
                <w:b/>
                <w:sz w:val="20"/>
                <w:szCs w:val="20"/>
              </w:rPr>
            </w:pPr>
            <w:r w:rsidRPr="00F84B32">
              <w:rPr>
                <w:b/>
                <w:sz w:val="20"/>
                <w:szCs w:val="20"/>
              </w:rPr>
              <w:t>Zabezpieczenie w % ceny ofertowej:</w:t>
            </w:r>
          </w:p>
        </w:tc>
      </w:tr>
      <w:tr w:rsidR="00E6023A" w:rsidRPr="00F84B32" w:rsidTr="008402F9">
        <w:tc>
          <w:tcPr>
            <w:tcW w:w="2237" w:type="dxa"/>
          </w:tcPr>
          <w:p w:rsidR="00E6023A" w:rsidRPr="00F84B32" w:rsidRDefault="00E6023A" w:rsidP="008402F9">
            <w:pPr>
              <w:spacing w:before="60" w:after="120"/>
              <w:jc w:val="both"/>
              <w:rPr>
                <w:b/>
              </w:rPr>
            </w:pPr>
            <w:r w:rsidRPr="00E6023A">
              <w:t>1</w:t>
            </w:r>
          </w:p>
        </w:tc>
        <w:tc>
          <w:tcPr>
            <w:tcW w:w="4783" w:type="dxa"/>
          </w:tcPr>
          <w:p w:rsidR="00E6023A" w:rsidRPr="00C06D30" w:rsidRDefault="00E6023A" w:rsidP="008402F9">
            <w:pPr>
              <w:pStyle w:val="Tekstpodstawowy"/>
              <w:spacing w:before="60"/>
            </w:pPr>
            <w:r w:rsidRPr="00E6023A">
              <w:t>5</w:t>
            </w:r>
            <w:r>
              <w:t xml:space="preserve"> %</w:t>
            </w:r>
          </w:p>
        </w:tc>
      </w:tr>
      <w:tr w:rsidR="00E6023A" w:rsidRPr="00F84B32" w:rsidTr="008402F9">
        <w:tc>
          <w:tcPr>
            <w:tcW w:w="2237" w:type="dxa"/>
          </w:tcPr>
          <w:p w:rsidR="00E6023A" w:rsidRPr="00F84B32" w:rsidRDefault="00E6023A" w:rsidP="008402F9">
            <w:pPr>
              <w:spacing w:before="60" w:after="120"/>
              <w:jc w:val="both"/>
              <w:rPr>
                <w:b/>
              </w:rPr>
            </w:pPr>
            <w:r w:rsidRPr="00E6023A">
              <w:t>2</w:t>
            </w:r>
          </w:p>
        </w:tc>
        <w:tc>
          <w:tcPr>
            <w:tcW w:w="4783" w:type="dxa"/>
          </w:tcPr>
          <w:p w:rsidR="00E6023A" w:rsidRPr="00C06D30" w:rsidRDefault="00E6023A" w:rsidP="008402F9">
            <w:pPr>
              <w:pStyle w:val="Tekstpodstawowy"/>
              <w:spacing w:before="60"/>
            </w:pPr>
            <w:r w:rsidRPr="00E6023A">
              <w:t>5</w:t>
            </w:r>
            <w:r>
              <w:t xml:space="preserve"> %</w:t>
            </w:r>
          </w:p>
        </w:tc>
      </w:tr>
      <w:tr w:rsidR="00E6023A" w:rsidRPr="00F84B32" w:rsidTr="008402F9">
        <w:tc>
          <w:tcPr>
            <w:tcW w:w="2237" w:type="dxa"/>
          </w:tcPr>
          <w:p w:rsidR="00E6023A" w:rsidRPr="00F84B32" w:rsidRDefault="00E6023A" w:rsidP="008402F9">
            <w:pPr>
              <w:spacing w:before="60" w:after="120"/>
              <w:jc w:val="both"/>
              <w:rPr>
                <w:b/>
              </w:rPr>
            </w:pPr>
            <w:r w:rsidRPr="00E6023A">
              <w:t>3</w:t>
            </w:r>
          </w:p>
        </w:tc>
        <w:tc>
          <w:tcPr>
            <w:tcW w:w="4783" w:type="dxa"/>
          </w:tcPr>
          <w:p w:rsidR="00E6023A" w:rsidRPr="00C06D30" w:rsidRDefault="00E6023A" w:rsidP="008402F9">
            <w:pPr>
              <w:pStyle w:val="Tekstpodstawowy"/>
              <w:spacing w:before="60"/>
            </w:pPr>
            <w:r w:rsidRPr="00E6023A">
              <w:t>5</w:t>
            </w:r>
            <w:r>
              <w:t xml:space="preserve"> %</w:t>
            </w:r>
          </w:p>
        </w:tc>
      </w:tr>
      <w:tr w:rsidR="00E6023A" w:rsidRPr="00F84B32" w:rsidTr="008402F9">
        <w:tc>
          <w:tcPr>
            <w:tcW w:w="2237" w:type="dxa"/>
          </w:tcPr>
          <w:p w:rsidR="00E6023A" w:rsidRPr="00F84B32" w:rsidRDefault="00E6023A" w:rsidP="008402F9">
            <w:pPr>
              <w:spacing w:before="60" w:after="120"/>
              <w:jc w:val="both"/>
              <w:rPr>
                <w:b/>
              </w:rPr>
            </w:pPr>
            <w:r w:rsidRPr="00E6023A">
              <w:lastRenderedPageBreak/>
              <w:t>4</w:t>
            </w:r>
          </w:p>
        </w:tc>
        <w:tc>
          <w:tcPr>
            <w:tcW w:w="4783" w:type="dxa"/>
          </w:tcPr>
          <w:p w:rsidR="00E6023A" w:rsidRPr="00C06D30" w:rsidRDefault="00E6023A" w:rsidP="008402F9">
            <w:pPr>
              <w:pStyle w:val="Tekstpodstawowy"/>
              <w:spacing w:before="60"/>
            </w:pPr>
            <w:r w:rsidRPr="00E6023A">
              <w:t>5</w:t>
            </w:r>
            <w:r>
              <w:t xml:space="preserve"> %</w:t>
            </w:r>
          </w:p>
        </w:tc>
      </w:tr>
      <w:tr w:rsidR="00E6023A" w:rsidRPr="00F84B32" w:rsidTr="008402F9">
        <w:tc>
          <w:tcPr>
            <w:tcW w:w="2237" w:type="dxa"/>
          </w:tcPr>
          <w:p w:rsidR="00E6023A" w:rsidRPr="00F84B32" w:rsidRDefault="00E6023A" w:rsidP="008402F9">
            <w:pPr>
              <w:spacing w:before="60" w:after="120"/>
              <w:jc w:val="both"/>
              <w:rPr>
                <w:b/>
              </w:rPr>
            </w:pPr>
            <w:r w:rsidRPr="00E6023A">
              <w:t>5</w:t>
            </w:r>
          </w:p>
        </w:tc>
        <w:tc>
          <w:tcPr>
            <w:tcW w:w="4783" w:type="dxa"/>
          </w:tcPr>
          <w:p w:rsidR="00E6023A" w:rsidRPr="00C06D30" w:rsidRDefault="00E6023A" w:rsidP="008402F9">
            <w:pPr>
              <w:pStyle w:val="Tekstpodstawowy"/>
              <w:spacing w:before="60"/>
            </w:pPr>
            <w:r w:rsidRPr="00E6023A">
              <w:t>5</w:t>
            </w:r>
            <w:r>
              <w:t xml:space="preserve"> %</w:t>
            </w:r>
          </w:p>
        </w:tc>
      </w:tr>
    </w:tbl>
    <w:p w:rsidR="00E6023A" w:rsidRPr="00876900" w:rsidRDefault="00E6023A" w:rsidP="00E6023A">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E6023A" w:rsidRPr="00876900" w:rsidRDefault="00E6023A" w:rsidP="00E6023A">
      <w:pPr>
        <w:pStyle w:val="Nagwek2"/>
        <w:numPr>
          <w:ilvl w:val="2"/>
          <w:numId w:val="1"/>
        </w:numPr>
      </w:pPr>
      <w:r>
        <w:t>pieniądzu;</w:t>
      </w:r>
    </w:p>
    <w:p w:rsidR="00E6023A" w:rsidRPr="00876900" w:rsidRDefault="00E6023A" w:rsidP="00E6023A">
      <w:pPr>
        <w:pStyle w:val="Nagwek2"/>
        <w:numPr>
          <w:ilvl w:val="2"/>
          <w:numId w:val="1"/>
        </w:numPr>
      </w:pPr>
      <w:r>
        <w:t>poręczeniach bankowych lub poręczeniach spółdzielczej kasy oszczędnościowo-kredytowej, z tym że zobowiązanie kasy jest zawsze zobowiązaniem pieniężnym;</w:t>
      </w:r>
    </w:p>
    <w:p w:rsidR="00E6023A" w:rsidRPr="00876900" w:rsidRDefault="00E6023A" w:rsidP="00E6023A">
      <w:pPr>
        <w:pStyle w:val="Nagwek2"/>
        <w:numPr>
          <w:ilvl w:val="2"/>
          <w:numId w:val="1"/>
        </w:numPr>
      </w:pPr>
      <w:r>
        <w:t>gwarancjach bankowych;</w:t>
      </w:r>
    </w:p>
    <w:p w:rsidR="00E6023A" w:rsidRPr="00876900" w:rsidRDefault="00E6023A" w:rsidP="00E6023A">
      <w:pPr>
        <w:pStyle w:val="Nagwek2"/>
        <w:numPr>
          <w:ilvl w:val="2"/>
          <w:numId w:val="1"/>
        </w:numPr>
      </w:pPr>
      <w:r>
        <w:t>gwarancjach ubezpieczeniowych;</w:t>
      </w:r>
    </w:p>
    <w:p w:rsidR="00E6023A" w:rsidRPr="00876900" w:rsidRDefault="00E6023A" w:rsidP="00E6023A">
      <w:pPr>
        <w:pStyle w:val="Nagwek2"/>
        <w:numPr>
          <w:ilvl w:val="2"/>
          <w:numId w:val="1"/>
        </w:numPr>
      </w:pPr>
      <w:r>
        <w:t>poręczeniach udzielanych przez podmioty, o których mowa w art. 6b ust. 5 pkt 2 ustawy z dnia 9 listopada 2000 r. o utworzeniu Polskiej Agencji Rozwoju Przedsiębiorczości.</w:t>
      </w:r>
    </w:p>
    <w:p w:rsidR="00E6023A" w:rsidRPr="00876900" w:rsidRDefault="00E6023A" w:rsidP="00E6023A">
      <w:pPr>
        <w:pStyle w:val="Nagwek2"/>
      </w:pPr>
      <w:r>
        <w:t xml:space="preserve">Zabezpieczenie wnoszone w pieniądzu Wykonawca wpłaca przelewem na rachunek bankowy wskazany przez Zamawiającego. </w:t>
      </w:r>
    </w:p>
    <w:p w:rsidR="00E6023A" w:rsidRPr="00876900" w:rsidRDefault="00E6023A" w:rsidP="00E6023A">
      <w:pPr>
        <w:pStyle w:val="Nagwek2"/>
      </w:pPr>
      <w:r w:rsidRPr="003C166B">
        <w:t>W przypadku wniesienia wadium w pieniądzu Wykonawca może wyrazić zgodę na zaliczenie kwoty wadium na poczet zabezpieczenia.</w:t>
      </w:r>
      <w:r>
        <w:rPr>
          <w:color w:val="FF0000"/>
        </w:rPr>
        <w:t xml:space="preserve"> </w:t>
      </w:r>
    </w:p>
    <w:p w:rsidR="00E6023A" w:rsidRPr="00876900" w:rsidRDefault="00E6023A" w:rsidP="00E6023A">
      <w:pPr>
        <w:pStyle w:val="Nagwek2"/>
      </w:pPr>
    </w:p>
    <w:p w:rsidR="00E6023A" w:rsidRPr="00876900" w:rsidRDefault="00E6023A" w:rsidP="00E6023A">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E6023A" w:rsidRDefault="00E6023A" w:rsidP="00E6023A">
      <w:pPr>
        <w:pStyle w:val="Nagwek2"/>
      </w:pPr>
      <w:r>
        <w:t>W trakcie realizacji umowy Wykonawca może dokonać zmiany formy zabezpieczenia na jedną lub kilka form, o których mowa w pkt 17.2. Zmiana formy zabezpieczenia jest dokonywana z zachowaniem ciągłości zabezpieczenia i bez zmniejszenia jego wysokości.</w:t>
      </w:r>
    </w:p>
    <w:p w:rsidR="00EB7871" w:rsidRPr="003209A8" w:rsidRDefault="00E6023A" w:rsidP="00E6023A">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t>(Dz. U. z 2010 r. Nr 113, poz. 759, z późn. zm.)</w:t>
      </w:r>
      <w:r>
        <w:rPr>
          <w:szCs w:val="22"/>
        </w:rPr>
        <w:t xml:space="preserve">, jest zwracana nie później niż w 15. dniu po upływie okresu rękojmi za wady. </w:t>
      </w:r>
    </w:p>
    <w:p w:rsidR="00EB7871" w:rsidRPr="003209A8" w:rsidRDefault="00603291" w:rsidP="00DE5056">
      <w:pPr>
        <w:pStyle w:val="Nagwek1"/>
      </w:pPr>
      <w:bookmarkStart w:id="17"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7"/>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EB7871" w:rsidRPr="003209A8" w:rsidRDefault="00E6023A" w:rsidP="008634CF">
      <w:pPr>
        <w:pStyle w:val="Nagwek2"/>
      </w:pPr>
      <w:r>
        <w:lastRenderedPageBreak/>
        <w:t xml:space="preserve"> </w:t>
      </w:r>
      <w:r w:rsidRPr="00665EF9">
        <w:rPr>
          <w:kern w:val="24"/>
        </w:rPr>
        <w:t>Zamawiający dopuszcza możliwość zmian umowy w następującym zakresie i na określonych poniżej warunkach:</w:t>
      </w:r>
      <w:r>
        <w:rPr>
          <w:kern w:val="24"/>
        </w:rPr>
        <w:t xml:space="preserve"> </w:t>
      </w:r>
      <w:r w:rsidR="007C543E">
        <w:t xml:space="preserve"> </w:t>
      </w:r>
      <w:r w:rsidRPr="00E6023A">
        <w:t>zmiany terminów wykonania umowy wskazanych w umowie</w:t>
      </w:r>
    </w:p>
    <w:p w:rsidR="00603291" w:rsidRPr="00876900" w:rsidRDefault="00603291" w:rsidP="00DE5056">
      <w:pPr>
        <w:pStyle w:val="Nagwek1"/>
      </w:pPr>
      <w:bookmarkStart w:id="18"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8"/>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E37BBD">
        <w:t>(</w:t>
      </w:r>
      <w:r w:rsidR="00536027">
        <w:t>Dz. U. z 2010 r. Nr 113, poz. 759, z późn. zm.</w:t>
      </w:r>
      <w:r w:rsidR="00E37BBD">
        <w:t>)</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E37BBD">
        <w:t>(</w:t>
      </w:r>
      <w:r w:rsidR="00536027">
        <w:t>Dz. U. z 2010 r. Nr 113, poz. 759, z późn. zm.</w:t>
      </w:r>
      <w:r w:rsidR="00E37BBD">
        <w:t>)</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E37BBD">
        <w:t>(</w:t>
      </w:r>
      <w:r w:rsidR="00536027">
        <w:t>Dz. U. z 2010 r. Nr 113, poz. 759, z późn. zm.</w:t>
      </w:r>
      <w:r w:rsidR="00E37BBD">
        <w:t>)</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E37BBD">
        <w:t>(</w:t>
      </w:r>
      <w:r w:rsidR="00536027">
        <w:t>Dz. U. z 2010 r. Nr 113, poz. 759, z późn. zm.</w:t>
      </w:r>
      <w:r w:rsidR="00E37BBD">
        <w:t>)</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E37BBD">
        <w:t>(</w:t>
      </w:r>
      <w:r w:rsidR="00536027">
        <w:t>Dz. U. z 2010 r. Nr 113, poz. 759, z późn. zm.</w:t>
      </w:r>
      <w:r w:rsidR="00E37BBD">
        <w:t>)</w:t>
      </w:r>
      <w:r>
        <w:t>.</w:t>
      </w:r>
    </w:p>
    <w:p w:rsidR="00603291" w:rsidRPr="00DC1E2D" w:rsidRDefault="00603291" w:rsidP="008634CF">
      <w:pPr>
        <w:pStyle w:val="Nagwek2"/>
      </w:pPr>
      <w:r>
        <w:t xml:space="preserve">Odwołanie wnosi się w terminach określonych w art. 182 ustawy Prawo zamówień publicznych </w:t>
      </w:r>
      <w:r w:rsidR="00E37BBD">
        <w:t>(</w:t>
      </w:r>
      <w:r w:rsidR="00536027">
        <w:t>Dz. U. z 2010 r. Nr 113, poz. 759, z późn. zm.</w:t>
      </w:r>
      <w:r w:rsidR="00E37BBD">
        <w:t>)</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lastRenderedPageBreak/>
        <w:t>Skargę wnosi się do sądu okręgowego właściwego dla siedziby albo miejsca zamieszkania Zamawiającego.</w:t>
      </w:r>
    </w:p>
    <w:p w:rsidR="00A56852" w:rsidRPr="003209A8" w:rsidRDefault="00603291" w:rsidP="008634CF">
      <w:pPr>
        <w:pStyle w:val="Nagwek2"/>
        <w:rPr>
          <w:color w:val="auto"/>
        </w:rPr>
      </w:pPr>
      <w: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3E3644" w:rsidRDefault="00603291" w:rsidP="00DE5056">
      <w:pPr>
        <w:pStyle w:val="Nagwek1"/>
      </w:pPr>
      <w:r w:rsidRPr="003E3644">
        <w:t>Aukcja elektroniczna</w:t>
      </w:r>
    </w:p>
    <w:p w:rsidR="00603291" w:rsidRPr="00BB5FC6" w:rsidRDefault="00603291" w:rsidP="008634CF">
      <w:pPr>
        <w:pStyle w:val="Nagwek2"/>
      </w:pPr>
      <w:r w:rsidRPr="003E3644">
        <w:t xml:space="preserve">W postępowaniu nie jest przewidziany wybór najkorzystniejszej oferty z zastosowaniem aukcji </w:t>
      </w:r>
      <w:r w:rsidRPr="00BB5FC6">
        <w:t xml:space="preserve">elektronicznej. </w:t>
      </w:r>
    </w:p>
    <w:p w:rsidR="00603291" w:rsidRDefault="00603291" w:rsidP="00DE5056">
      <w:pPr>
        <w:pStyle w:val="Nagwek1"/>
      </w:pPr>
      <w:r w:rsidRPr="00C10359">
        <w:t>Pozostałe infor</w:t>
      </w:r>
      <w:bookmarkStart w:id="19" w:name="_GoBack"/>
      <w:bookmarkEnd w:id="19"/>
      <w:r w:rsidRPr="00C10359">
        <w:t>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E37BBD">
        <w:t>(</w:t>
      </w:r>
      <w:r w:rsidR="00536027">
        <w:t>Dz. U. z 2010 r. Nr 113, poz. 759, z późn. zm.</w:t>
      </w:r>
      <w:r w:rsidR="00E37BBD">
        <w:t>)</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F84B32" w:rsidTr="00F84B32">
        <w:tc>
          <w:tcPr>
            <w:tcW w:w="828" w:type="dxa"/>
          </w:tcPr>
          <w:p w:rsidR="00603291" w:rsidRPr="00F84B32" w:rsidRDefault="00603291" w:rsidP="00F84B32">
            <w:pPr>
              <w:spacing w:before="60" w:after="120"/>
              <w:jc w:val="both"/>
              <w:rPr>
                <w:b/>
                <w:sz w:val="20"/>
                <w:szCs w:val="20"/>
              </w:rPr>
            </w:pPr>
            <w:r w:rsidRPr="00F84B32">
              <w:rPr>
                <w:b/>
                <w:sz w:val="20"/>
                <w:szCs w:val="20"/>
              </w:rPr>
              <w:t>Nr</w:t>
            </w:r>
          </w:p>
        </w:tc>
        <w:tc>
          <w:tcPr>
            <w:tcW w:w="7740" w:type="dxa"/>
          </w:tcPr>
          <w:p w:rsidR="00603291" w:rsidRPr="00F84B32" w:rsidRDefault="00603291" w:rsidP="00F84B32">
            <w:pPr>
              <w:spacing w:before="60" w:after="120"/>
              <w:jc w:val="both"/>
              <w:rPr>
                <w:b/>
                <w:sz w:val="20"/>
                <w:szCs w:val="20"/>
              </w:rPr>
            </w:pPr>
            <w:r w:rsidRPr="00F84B32">
              <w:rPr>
                <w:b/>
                <w:sz w:val="20"/>
                <w:szCs w:val="20"/>
              </w:rPr>
              <w:t>Nazwa załącznika</w:t>
            </w:r>
          </w:p>
        </w:tc>
      </w:tr>
      <w:tr w:rsidR="00E6023A" w:rsidRPr="00F84B32" w:rsidTr="008402F9">
        <w:tc>
          <w:tcPr>
            <w:tcW w:w="828" w:type="dxa"/>
          </w:tcPr>
          <w:p w:rsidR="00E6023A" w:rsidRPr="00F84B32" w:rsidRDefault="00E6023A" w:rsidP="008402F9">
            <w:pPr>
              <w:spacing w:before="60" w:after="120"/>
              <w:jc w:val="both"/>
              <w:rPr>
                <w:b/>
              </w:rPr>
            </w:pPr>
            <w:r w:rsidRPr="00E6023A">
              <w:t>1</w:t>
            </w:r>
          </w:p>
        </w:tc>
        <w:tc>
          <w:tcPr>
            <w:tcW w:w="7740" w:type="dxa"/>
          </w:tcPr>
          <w:p w:rsidR="00E6023A" w:rsidRPr="00F84B32" w:rsidRDefault="00E6023A" w:rsidP="008402F9">
            <w:pPr>
              <w:spacing w:before="60" w:after="120"/>
              <w:jc w:val="both"/>
              <w:rPr>
                <w:b/>
              </w:rPr>
            </w:pPr>
            <w:r w:rsidRPr="00E6023A">
              <w:t>Oświadczenie o spełnianiu warunków</w:t>
            </w:r>
          </w:p>
        </w:tc>
      </w:tr>
      <w:tr w:rsidR="00E6023A" w:rsidRPr="00F84B32" w:rsidTr="008402F9">
        <w:tc>
          <w:tcPr>
            <w:tcW w:w="828" w:type="dxa"/>
          </w:tcPr>
          <w:p w:rsidR="00E6023A" w:rsidRPr="00F84B32" w:rsidRDefault="00E6023A" w:rsidP="008402F9">
            <w:pPr>
              <w:spacing w:before="60" w:after="120"/>
              <w:jc w:val="both"/>
              <w:rPr>
                <w:b/>
              </w:rPr>
            </w:pPr>
            <w:r w:rsidRPr="00E6023A">
              <w:t>2</w:t>
            </w:r>
          </w:p>
        </w:tc>
        <w:tc>
          <w:tcPr>
            <w:tcW w:w="7740" w:type="dxa"/>
          </w:tcPr>
          <w:p w:rsidR="00E6023A" w:rsidRPr="00F84B32" w:rsidRDefault="00E6023A" w:rsidP="008402F9">
            <w:pPr>
              <w:spacing w:before="60" w:after="120"/>
              <w:jc w:val="both"/>
              <w:rPr>
                <w:b/>
              </w:rPr>
            </w:pPr>
            <w:r w:rsidRPr="00E6023A">
              <w:t>Oświadczenie o braku podstaw do wykluczenia</w:t>
            </w:r>
          </w:p>
        </w:tc>
      </w:tr>
      <w:tr w:rsidR="00E6023A" w:rsidRPr="00F84B32" w:rsidTr="008402F9">
        <w:tc>
          <w:tcPr>
            <w:tcW w:w="828" w:type="dxa"/>
          </w:tcPr>
          <w:p w:rsidR="00E6023A" w:rsidRPr="00F84B32" w:rsidRDefault="00E6023A" w:rsidP="008402F9">
            <w:pPr>
              <w:spacing w:before="60" w:after="120"/>
              <w:jc w:val="both"/>
              <w:rPr>
                <w:b/>
              </w:rPr>
            </w:pPr>
            <w:r w:rsidRPr="00E6023A">
              <w:t>3</w:t>
            </w:r>
          </w:p>
        </w:tc>
        <w:tc>
          <w:tcPr>
            <w:tcW w:w="7740" w:type="dxa"/>
          </w:tcPr>
          <w:p w:rsidR="00E6023A" w:rsidRPr="00F84B32" w:rsidRDefault="00E6023A" w:rsidP="008402F9">
            <w:pPr>
              <w:spacing w:before="60" w:after="120"/>
              <w:jc w:val="both"/>
              <w:rPr>
                <w:b/>
              </w:rPr>
            </w:pPr>
            <w:r w:rsidRPr="00E6023A">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F84B32" w:rsidTr="00F84B32">
        <w:tc>
          <w:tcPr>
            <w:tcW w:w="828" w:type="dxa"/>
          </w:tcPr>
          <w:p w:rsidR="00603291" w:rsidRPr="00F84B32" w:rsidRDefault="00603291" w:rsidP="00F84B32">
            <w:pPr>
              <w:spacing w:before="60" w:after="120"/>
              <w:jc w:val="both"/>
              <w:rPr>
                <w:b/>
                <w:sz w:val="20"/>
                <w:szCs w:val="20"/>
              </w:rPr>
            </w:pPr>
            <w:r w:rsidRPr="00F84B32">
              <w:rPr>
                <w:b/>
                <w:sz w:val="20"/>
                <w:szCs w:val="20"/>
              </w:rPr>
              <w:t xml:space="preserve">Nr </w:t>
            </w:r>
          </w:p>
        </w:tc>
        <w:tc>
          <w:tcPr>
            <w:tcW w:w="7740" w:type="dxa"/>
          </w:tcPr>
          <w:p w:rsidR="00603291" w:rsidRPr="00F84B32" w:rsidRDefault="00603291" w:rsidP="00F84B32">
            <w:pPr>
              <w:spacing w:before="60" w:after="120"/>
              <w:jc w:val="both"/>
              <w:rPr>
                <w:b/>
                <w:sz w:val="20"/>
                <w:szCs w:val="20"/>
              </w:rPr>
            </w:pPr>
            <w:r w:rsidRPr="00F84B32">
              <w:rPr>
                <w:b/>
                <w:sz w:val="20"/>
                <w:szCs w:val="20"/>
              </w:rPr>
              <w:t>Nazwa dokumentu / wzoru</w:t>
            </w:r>
          </w:p>
        </w:tc>
      </w:tr>
      <w:tr w:rsidR="00E6023A" w:rsidRPr="00F84B32" w:rsidTr="008402F9">
        <w:tc>
          <w:tcPr>
            <w:tcW w:w="828" w:type="dxa"/>
          </w:tcPr>
          <w:p w:rsidR="00E6023A" w:rsidRPr="00F84B32" w:rsidRDefault="00E6023A" w:rsidP="008402F9">
            <w:pPr>
              <w:spacing w:before="60" w:after="120"/>
              <w:jc w:val="both"/>
              <w:rPr>
                <w:b/>
              </w:rPr>
            </w:pPr>
            <w:r w:rsidRPr="00E6023A">
              <w:t>1</w:t>
            </w:r>
          </w:p>
        </w:tc>
        <w:tc>
          <w:tcPr>
            <w:tcW w:w="7740" w:type="dxa"/>
          </w:tcPr>
          <w:p w:rsidR="00E6023A" w:rsidRPr="00F84B32" w:rsidRDefault="00E6023A" w:rsidP="008402F9">
            <w:pPr>
              <w:spacing w:before="60" w:after="120"/>
              <w:jc w:val="both"/>
              <w:rPr>
                <w:b/>
              </w:rPr>
            </w:pPr>
            <w:r w:rsidRPr="00E6023A">
              <w:t>Wzór oferty na dostawy</w:t>
            </w:r>
          </w:p>
        </w:tc>
      </w:tr>
      <w:tr w:rsidR="00E6023A" w:rsidRPr="00F84B32" w:rsidTr="008402F9">
        <w:tc>
          <w:tcPr>
            <w:tcW w:w="828" w:type="dxa"/>
          </w:tcPr>
          <w:p w:rsidR="00E6023A" w:rsidRPr="00F84B32" w:rsidRDefault="00E6023A" w:rsidP="008402F9">
            <w:pPr>
              <w:spacing w:before="60" w:after="120"/>
              <w:jc w:val="both"/>
              <w:rPr>
                <w:b/>
              </w:rPr>
            </w:pPr>
            <w:r w:rsidRPr="00E6023A">
              <w:t>2</w:t>
            </w:r>
          </w:p>
        </w:tc>
        <w:tc>
          <w:tcPr>
            <w:tcW w:w="7740" w:type="dxa"/>
          </w:tcPr>
          <w:p w:rsidR="00E6023A" w:rsidRPr="00F84B32" w:rsidRDefault="00E6023A" w:rsidP="008402F9">
            <w:pPr>
              <w:spacing w:before="60" w:after="120"/>
              <w:jc w:val="both"/>
              <w:rPr>
                <w:b/>
              </w:rPr>
            </w:pPr>
            <w:r w:rsidRPr="00E6023A">
              <w:t>Lokalizacja słupów ogłoszeniowych.docx</w:t>
            </w:r>
          </w:p>
        </w:tc>
      </w:tr>
      <w:tr w:rsidR="00E6023A" w:rsidRPr="00F84B32" w:rsidTr="008402F9">
        <w:tc>
          <w:tcPr>
            <w:tcW w:w="828" w:type="dxa"/>
          </w:tcPr>
          <w:p w:rsidR="00E6023A" w:rsidRPr="00F84B32" w:rsidRDefault="00E6023A" w:rsidP="008402F9">
            <w:pPr>
              <w:spacing w:before="60" w:after="120"/>
              <w:jc w:val="both"/>
              <w:rPr>
                <w:b/>
              </w:rPr>
            </w:pPr>
            <w:r w:rsidRPr="00E6023A">
              <w:t>3</w:t>
            </w:r>
          </w:p>
        </w:tc>
        <w:tc>
          <w:tcPr>
            <w:tcW w:w="7740" w:type="dxa"/>
          </w:tcPr>
          <w:p w:rsidR="00E6023A" w:rsidRPr="00F84B32" w:rsidRDefault="00E6023A" w:rsidP="008402F9">
            <w:pPr>
              <w:spacing w:before="60" w:after="120"/>
              <w:jc w:val="both"/>
              <w:rPr>
                <w:b/>
              </w:rPr>
            </w:pPr>
            <w:r w:rsidRPr="00E6023A">
              <w:t>projekt umowy sprzątanie ulic.doc</w:t>
            </w:r>
          </w:p>
        </w:tc>
      </w:tr>
      <w:tr w:rsidR="00E6023A" w:rsidRPr="00F84B32" w:rsidTr="008402F9">
        <w:tc>
          <w:tcPr>
            <w:tcW w:w="828" w:type="dxa"/>
          </w:tcPr>
          <w:p w:rsidR="00E6023A" w:rsidRPr="00F84B32" w:rsidRDefault="00E6023A" w:rsidP="008402F9">
            <w:pPr>
              <w:spacing w:before="60" w:after="120"/>
              <w:jc w:val="both"/>
              <w:rPr>
                <w:b/>
              </w:rPr>
            </w:pPr>
            <w:r w:rsidRPr="00E6023A">
              <w:t>4</w:t>
            </w:r>
          </w:p>
        </w:tc>
        <w:tc>
          <w:tcPr>
            <w:tcW w:w="7740" w:type="dxa"/>
          </w:tcPr>
          <w:p w:rsidR="00E6023A" w:rsidRPr="00F84B32" w:rsidRDefault="00E6023A" w:rsidP="008402F9">
            <w:pPr>
              <w:spacing w:before="60" w:after="120"/>
              <w:jc w:val="both"/>
              <w:rPr>
                <w:b/>
              </w:rPr>
            </w:pPr>
            <w:r w:rsidRPr="00E6023A">
              <w:t>Wykaz ulic dodatkową sprzątanych w okesie jesiennym.docx</w:t>
            </w:r>
          </w:p>
        </w:tc>
      </w:tr>
      <w:tr w:rsidR="00E6023A" w:rsidRPr="00F84B32" w:rsidTr="008402F9">
        <w:tc>
          <w:tcPr>
            <w:tcW w:w="828" w:type="dxa"/>
          </w:tcPr>
          <w:p w:rsidR="00E6023A" w:rsidRPr="00F84B32" w:rsidRDefault="00E6023A" w:rsidP="008402F9">
            <w:pPr>
              <w:spacing w:before="60" w:after="120"/>
              <w:jc w:val="both"/>
              <w:rPr>
                <w:b/>
              </w:rPr>
            </w:pPr>
            <w:r w:rsidRPr="00E6023A">
              <w:t>5</w:t>
            </w:r>
          </w:p>
        </w:tc>
        <w:tc>
          <w:tcPr>
            <w:tcW w:w="7740" w:type="dxa"/>
          </w:tcPr>
          <w:p w:rsidR="00E6023A" w:rsidRPr="00F84B32" w:rsidRDefault="00E6023A" w:rsidP="008402F9">
            <w:pPr>
              <w:spacing w:before="60" w:after="120"/>
              <w:jc w:val="both"/>
              <w:rPr>
                <w:b/>
              </w:rPr>
            </w:pPr>
            <w:r w:rsidRPr="00E6023A">
              <w:t>Wykaz ulis do sprzątania - wszystkie części.pdf</w:t>
            </w:r>
          </w:p>
        </w:tc>
      </w:tr>
      <w:tr w:rsidR="00E6023A" w:rsidRPr="00F84B32" w:rsidTr="008402F9">
        <w:tc>
          <w:tcPr>
            <w:tcW w:w="828" w:type="dxa"/>
          </w:tcPr>
          <w:p w:rsidR="00E6023A" w:rsidRPr="00F84B32" w:rsidRDefault="00E6023A" w:rsidP="008402F9">
            <w:pPr>
              <w:spacing w:before="60" w:after="120"/>
              <w:jc w:val="both"/>
              <w:rPr>
                <w:b/>
              </w:rPr>
            </w:pPr>
            <w:r w:rsidRPr="00E6023A">
              <w:t>6</w:t>
            </w:r>
          </w:p>
        </w:tc>
        <w:tc>
          <w:tcPr>
            <w:tcW w:w="7740" w:type="dxa"/>
          </w:tcPr>
          <w:p w:rsidR="00E6023A" w:rsidRPr="00F84B32" w:rsidRDefault="00E6023A" w:rsidP="008402F9">
            <w:pPr>
              <w:spacing w:before="60" w:after="120"/>
              <w:jc w:val="both"/>
              <w:rPr>
                <w:b/>
              </w:rPr>
            </w:pPr>
            <w:r w:rsidRPr="00E6023A">
              <w:t>Wykaz uroczystości i imprez kulturalnych organizowanych w.docx</w:t>
            </w:r>
          </w:p>
        </w:tc>
      </w:tr>
      <w:tr w:rsidR="00E6023A" w:rsidRPr="00F84B32" w:rsidTr="008402F9">
        <w:tc>
          <w:tcPr>
            <w:tcW w:w="828" w:type="dxa"/>
          </w:tcPr>
          <w:p w:rsidR="00E6023A" w:rsidRPr="00F84B32" w:rsidRDefault="00E6023A" w:rsidP="008402F9">
            <w:pPr>
              <w:spacing w:before="60" w:after="120"/>
              <w:jc w:val="both"/>
              <w:rPr>
                <w:b/>
              </w:rPr>
            </w:pPr>
            <w:r w:rsidRPr="00E6023A">
              <w:t>7</w:t>
            </w:r>
          </w:p>
        </w:tc>
        <w:tc>
          <w:tcPr>
            <w:tcW w:w="7740" w:type="dxa"/>
          </w:tcPr>
          <w:p w:rsidR="00E6023A" w:rsidRPr="00F84B32" w:rsidRDefault="00E6023A" w:rsidP="008402F9">
            <w:pPr>
              <w:spacing w:before="60" w:after="120"/>
              <w:jc w:val="both"/>
              <w:rPr>
                <w:b/>
              </w:rPr>
            </w:pPr>
            <w:r w:rsidRPr="00E6023A">
              <w:t>zał. cz. I.pdf</w:t>
            </w:r>
          </w:p>
        </w:tc>
      </w:tr>
      <w:tr w:rsidR="00E6023A" w:rsidRPr="00F84B32" w:rsidTr="008402F9">
        <w:tc>
          <w:tcPr>
            <w:tcW w:w="828" w:type="dxa"/>
          </w:tcPr>
          <w:p w:rsidR="00E6023A" w:rsidRPr="00F84B32" w:rsidRDefault="00E6023A" w:rsidP="008402F9">
            <w:pPr>
              <w:spacing w:before="60" w:after="120"/>
              <w:jc w:val="both"/>
              <w:rPr>
                <w:b/>
              </w:rPr>
            </w:pPr>
            <w:r w:rsidRPr="00E6023A">
              <w:t>8</w:t>
            </w:r>
          </w:p>
        </w:tc>
        <w:tc>
          <w:tcPr>
            <w:tcW w:w="7740" w:type="dxa"/>
          </w:tcPr>
          <w:p w:rsidR="00E6023A" w:rsidRPr="00F84B32" w:rsidRDefault="00E6023A" w:rsidP="008402F9">
            <w:pPr>
              <w:spacing w:before="60" w:after="120"/>
              <w:jc w:val="both"/>
              <w:rPr>
                <w:b/>
              </w:rPr>
            </w:pPr>
            <w:r w:rsidRPr="00E6023A">
              <w:t>zał. cz. II.pdf</w:t>
            </w:r>
          </w:p>
        </w:tc>
      </w:tr>
      <w:tr w:rsidR="00E6023A" w:rsidRPr="00F84B32" w:rsidTr="008402F9">
        <w:tc>
          <w:tcPr>
            <w:tcW w:w="828" w:type="dxa"/>
          </w:tcPr>
          <w:p w:rsidR="00E6023A" w:rsidRPr="00F84B32" w:rsidRDefault="00E6023A" w:rsidP="008402F9">
            <w:pPr>
              <w:spacing w:before="60" w:after="120"/>
              <w:jc w:val="both"/>
              <w:rPr>
                <w:b/>
              </w:rPr>
            </w:pPr>
            <w:r w:rsidRPr="00E6023A">
              <w:t>9</w:t>
            </w:r>
          </w:p>
        </w:tc>
        <w:tc>
          <w:tcPr>
            <w:tcW w:w="7740" w:type="dxa"/>
          </w:tcPr>
          <w:p w:rsidR="00E6023A" w:rsidRPr="00F84B32" w:rsidRDefault="00E6023A" w:rsidP="008402F9">
            <w:pPr>
              <w:spacing w:before="60" w:after="120"/>
              <w:jc w:val="both"/>
              <w:rPr>
                <w:b/>
              </w:rPr>
            </w:pPr>
            <w:r w:rsidRPr="00E6023A">
              <w:t>zał. cz. III.pdf</w:t>
            </w:r>
          </w:p>
        </w:tc>
      </w:tr>
      <w:tr w:rsidR="00E6023A" w:rsidRPr="00F84B32" w:rsidTr="008402F9">
        <w:tc>
          <w:tcPr>
            <w:tcW w:w="828" w:type="dxa"/>
          </w:tcPr>
          <w:p w:rsidR="00E6023A" w:rsidRPr="00F84B32" w:rsidRDefault="00E6023A" w:rsidP="008402F9">
            <w:pPr>
              <w:spacing w:before="60" w:after="120"/>
              <w:jc w:val="both"/>
              <w:rPr>
                <w:b/>
              </w:rPr>
            </w:pPr>
            <w:r w:rsidRPr="00E6023A">
              <w:t>10</w:t>
            </w:r>
          </w:p>
        </w:tc>
        <w:tc>
          <w:tcPr>
            <w:tcW w:w="7740" w:type="dxa"/>
          </w:tcPr>
          <w:p w:rsidR="00E6023A" w:rsidRPr="00F84B32" w:rsidRDefault="00E6023A" w:rsidP="008402F9">
            <w:pPr>
              <w:spacing w:before="60" w:after="120"/>
              <w:jc w:val="both"/>
              <w:rPr>
                <w:b/>
              </w:rPr>
            </w:pPr>
            <w:r w:rsidRPr="00E6023A">
              <w:t>zał. cz. IV.pdf</w:t>
            </w:r>
          </w:p>
        </w:tc>
      </w:tr>
      <w:tr w:rsidR="00E6023A" w:rsidRPr="00F84B32" w:rsidTr="008402F9">
        <w:tc>
          <w:tcPr>
            <w:tcW w:w="828" w:type="dxa"/>
          </w:tcPr>
          <w:p w:rsidR="00E6023A" w:rsidRPr="00F84B32" w:rsidRDefault="00E6023A" w:rsidP="008402F9">
            <w:pPr>
              <w:spacing w:before="60" w:after="120"/>
              <w:jc w:val="both"/>
              <w:rPr>
                <w:b/>
              </w:rPr>
            </w:pPr>
            <w:r w:rsidRPr="00E6023A">
              <w:t>11</w:t>
            </w:r>
          </w:p>
        </w:tc>
        <w:tc>
          <w:tcPr>
            <w:tcW w:w="7740" w:type="dxa"/>
          </w:tcPr>
          <w:p w:rsidR="00E6023A" w:rsidRPr="00F84B32" w:rsidRDefault="00E6023A" w:rsidP="008402F9">
            <w:pPr>
              <w:spacing w:before="60" w:after="120"/>
              <w:jc w:val="both"/>
              <w:rPr>
                <w:b/>
              </w:rPr>
            </w:pPr>
            <w:r w:rsidRPr="00E6023A">
              <w:t>zał. cz. V.pdf</w:t>
            </w:r>
          </w:p>
        </w:tc>
      </w:tr>
    </w:tbl>
    <w:p w:rsidR="00EB7871" w:rsidRPr="003209A8" w:rsidRDefault="00EB7871" w:rsidP="004820E5">
      <w:pPr>
        <w:pStyle w:val="Nagwek1"/>
        <w:numPr>
          <w:ilvl w:val="0"/>
          <w:numId w:val="0"/>
        </w:numPr>
      </w:pPr>
    </w:p>
    <w:sectPr w:rsidR="00EB7871" w:rsidRPr="003209A8">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5106" w:rsidRDefault="00BE5106">
      <w:r>
        <w:separator/>
      </w:r>
    </w:p>
  </w:endnote>
  <w:endnote w:type="continuationSeparator" w:id="0">
    <w:p w:rsidR="00BE5106" w:rsidRDefault="00BE51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23A" w:rsidRDefault="00E6023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134" w:rsidRDefault="00C15F05">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082134" w:rsidRDefault="00082134">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15F05">
      <w:rPr>
        <w:rStyle w:val="Numerstrony"/>
        <w:noProof/>
        <w:sz w:val="18"/>
        <w:szCs w:val="18"/>
      </w:rPr>
      <w:t>30</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15F05">
      <w:rPr>
        <w:rStyle w:val="Numerstrony"/>
        <w:noProof/>
        <w:sz w:val="18"/>
        <w:szCs w:val="18"/>
      </w:rPr>
      <w:t>30</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23A" w:rsidRDefault="00E6023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5106" w:rsidRDefault="00BE5106">
      <w:r>
        <w:separator/>
      </w:r>
    </w:p>
  </w:footnote>
  <w:footnote w:type="continuationSeparator" w:id="0">
    <w:p w:rsidR="00BE5106" w:rsidRDefault="00BE51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23A" w:rsidRDefault="00E6023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134" w:rsidRDefault="00082134">
    <w:pPr>
      <w:pStyle w:val="Nagwek"/>
      <w:jc w:val="center"/>
      <w:rPr>
        <w:sz w:val="18"/>
        <w:szCs w:val="18"/>
      </w:rPr>
    </w:pPr>
    <w:r>
      <w:rPr>
        <w:sz w:val="18"/>
        <w:szCs w:val="18"/>
      </w:rPr>
      <w:t>Specyfikacja istotnych warunków zamówienia</w:t>
    </w:r>
  </w:p>
  <w:p w:rsidR="00082134" w:rsidRDefault="00E6023A">
    <w:pPr>
      <w:pStyle w:val="Nagwek"/>
      <w:jc w:val="center"/>
      <w:rPr>
        <w:sz w:val="18"/>
        <w:szCs w:val="18"/>
      </w:rPr>
    </w:pPr>
    <w:r>
      <w:rPr>
        <w:sz w:val="18"/>
        <w:szCs w:val="18"/>
      </w:rPr>
      <w:t>Utrzymanie czystości i porządku dróg gminnych i wewnętrznych będących w zarządzie gminy Śrem</w:t>
    </w:r>
  </w:p>
  <w:p w:rsidR="00082134" w:rsidRDefault="00C15F05">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23A" w:rsidRDefault="00E6023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0B31"/>
    <w:rsid w:val="000067E5"/>
    <w:rsid w:val="000471B4"/>
    <w:rsid w:val="0005779B"/>
    <w:rsid w:val="00082134"/>
    <w:rsid w:val="000B08A9"/>
    <w:rsid w:val="000E0C55"/>
    <w:rsid w:val="000F01D8"/>
    <w:rsid w:val="000F53AD"/>
    <w:rsid w:val="00102EB1"/>
    <w:rsid w:val="00125A9A"/>
    <w:rsid w:val="0013434C"/>
    <w:rsid w:val="00141A13"/>
    <w:rsid w:val="00150032"/>
    <w:rsid w:val="001542F3"/>
    <w:rsid w:val="001B3F5E"/>
    <w:rsid w:val="001D5C4F"/>
    <w:rsid w:val="001E66C0"/>
    <w:rsid w:val="00201D7C"/>
    <w:rsid w:val="002239C2"/>
    <w:rsid w:val="0023697B"/>
    <w:rsid w:val="00263EFE"/>
    <w:rsid w:val="00275C02"/>
    <w:rsid w:val="002963F2"/>
    <w:rsid w:val="002A2D4A"/>
    <w:rsid w:val="002B22BF"/>
    <w:rsid w:val="002E5E36"/>
    <w:rsid w:val="003209A8"/>
    <w:rsid w:val="00322993"/>
    <w:rsid w:val="00330F50"/>
    <w:rsid w:val="0034463B"/>
    <w:rsid w:val="00373A94"/>
    <w:rsid w:val="0038188C"/>
    <w:rsid w:val="00384056"/>
    <w:rsid w:val="003C4BDA"/>
    <w:rsid w:val="003D58D6"/>
    <w:rsid w:val="003E3644"/>
    <w:rsid w:val="00403B18"/>
    <w:rsid w:val="00415BAD"/>
    <w:rsid w:val="004201F8"/>
    <w:rsid w:val="00423EDC"/>
    <w:rsid w:val="004350D7"/>
    <w:rsid w:val="004460EE"/>
    <w:rsid w:val="00466719"/>
    <w:rsid w:val="004820E5"/>
    <w:rsid w:val="00483F80"/>
    <w:rsid w:val="004D10CC"/>
    <w:rsid w:val="004F50A8"/>
    <w:rsid w:val="00510831"/>
    <w:rsid w:val="00514D20"/>
    <w:rsid w:val="00531835"/>
    <w:rsid w:val="00536027"/>
    <w:rsid w:val="00562E86"/>
    <w:rsid w:val="00571EFD"/>
    <w:rsid w:val="005828F4"/>
    <w:rsid w:val="00591311"/>
    <w:rsid w:val="005D2148"/>
    <w:rsid w:val="00603291"/>
    <w:rsid w:val="00614581"/>
    <w:rsid w:val="006318DF"/>
    <w:rsid w:val="0063322D"/>
    <w:rsid w:val="0063732B"/>
    <w:rsid w:val="00650268"/>
    <w:rsid w:val="0066381A"/>
    <w:rsid w:val="00666C20"/>
    <w:rsid w:val="006737D4"/>
    <w:rsid w:val="006810A7"/>
    <w:rsid w:val="00681AF7"/>
    <w:rsid w:val="006C1F3A"/>
    <w:rsid w:val="00705BE6"/>
    <w:rsid w:val="00732B5E"/>
    <w:rsid w:val="00740B94"/>
    <w:rsid w:val="00741CCD"/>
    <w:rsid w:val="007429F8"/>
    <w:rsid w:val="00757FE2"/>
    <w:rsid w:val="00774A7C"/>
    <w:rsid w:val="007A004A"/>
    <w:rsid w:val="007C543E"/>
    <w:rsid w:val="0082230A"/>
    <w:rsid w:val="00823C81"/>
    <w:rsid w:val="00844250"/>
    <w:rsid w:val="00862609"/>
    <w:rsid w:val="008634CF"/>
    <w:rsid w:val="00874101"/>
    <w:rsid w:val="00880B31"/>
    <w:rsid w:val="00883670"/>
    <w:rsid w:val="008B3D20"/>
    <w:rsid w:val="008D48A7"/>
    <w:rsid w:val="008E2C1B"/>
    <w:rsid w:val="008F1B65"/>
    <w:rsid w:val="008F6989"/>
    <w:rsid w:val="00925F62"/>
    <w:rsid w:val="00961A57"/>
    <w:rsid w:val="009838C7"/>
    <w:rsid w:val="009A4CC1"/>
    <w:rsid w:val="009B75C1"/>
    <w:rsid w:val="009E7B6E"/>
    <w:rsid w:val="009F0A8E"/>
    <w:rsid w:val="00A021C0"/>
    <w:rsid w:val="00A02B83"/>
    <w:rsid w:val="00A13671"/>
    <w:rsid w:val="00A2369F"/>
    <w:rsid w:val="00A56852"/>
    <w:rsid w:val="00A70B48"/>
    <w:rsid w:val="00AA661F"/>
    <w:rsid w:val="00AB7036"/>
    <w:rsid w:val="00AC3CE1"/>
    <w:rsid w:val="00AD148D"/>
    <w:rsid w:val="00B36CE0"/>
    <w:rsid w:val="00B8343A"/>
    <w:rsid w:val="00B902DE"/>
    <w:rsid w:val="00BB5FC6"/>
    <w:rsid w:val="00BC04D7"/>
    <w:rsid w:val="00BE5106"/>
    <w:rsid w:val="00C03499"/>
    <w:rsid w:val="00C06D30"/>
    <w:rsid w:val="00C15F05"/>
    <w:rsid w:val="00C20DA9"/>
    <w:rsid w:val="00C2712C"/>
    <w:rsid w:val="00C85325"/>
    <w:rsid w:val="00CA3D6E"/>
    <w:rsid w:val="00CB6608"/>
    <w:rsid w:val="00CD1C53"/>
    <w:rsid w:val="00CD2A67"/>
    <w:rsid w:val="00CE1482"/>
    <w:rsid w:val="00CE1F43"/>
    <w:rsid w:val="00D06196"/>
    <w:rsid w:val="00D07762"/>
    <w:rsid w:val="00D23093"/>
    <w:rsid w:val="00D65942"/>
    <w:rsid w:val="00D67BC1"/>
    <w:rsid w:val="00D94437"/>
    <w:rsid w:val="00DE5056"/>
    <w:rsid w:val="00E10E4F"/>
    <w:rsid w:val="00E37BBD"/>
    <w:rsid w:val="00E40611"/>
    <w:rsid w:val="00E547CA"/>
    <w:rsid w:val="00E6023A"/>
    <w:rsid w:val="00E7448C"/>
    <w:rsid w:val="00EA00A8"/>
    <w:rsid w:val="00EB24E5"/>
    <w:rsid w:val="00EB2648"/>
    <w:rsid w:val="00EB7871"/>
    <w:rsid w:val="00EC4CDA"/>
    <w:rsid w:val="00F01987"/>
    <w:rsid w:val="00F131CB"/>
    <w:rsid w:val="00F13967"/>
    <w:rsid w:val="00F23594"/>
    <w:rsid w:val="00F241C5"/>
    <w:rsid w:val="00F43FC0"/>
    <w:rsid w:val="00F65ACD"/>
    <w:rsid w:val="00F7086B"/>
    <w:rsid w:val="00F84B32"/>
    <w:rsid w:val="00FB3162"/>
    <w:rsid w:val="00FD0B5A"/>
    <w:rsid w:val="00FD5B5F"/>
    <w:rsid w:val="00FE474E"/>
    <w:rsid w:val="00FE4C6F"/>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styleId="Hipercze">
    <w:name w:val="Hyperlink"/>
    <w:basedOn w:val="Domylnaczcionkaakapitu"/>
    <w:rsid w:val="003E3644"/>
    <w:rPr>
      <w:color w:val="0000FF"/>
      <w:u w:val="single"/>
    </w:rPr>
  </w:style>
  <w:style w:type="character" w:customStyle="1" w:styleId="Nagwek2Znak">
    <w:name w:val="Nagłówek 2 Znak"/>
    <w:basedOn w:val="Domylnaczcionkaakapitu"/>
    <w:link w:val="Nagwek2"/>
    <w:rsid w:val="00B902DE"/>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styleId="Hipercze">
    <w:name w:val="Hyperlink"/>
    <w:basedOn w:val="Domylnaczcionkaakapitu"/>
    <w:rsid w:val="003E3644"/>
    <w:rPr>
      <w:color w:val="0000FF"/>
      <w:u w:val="single"/>
    </w:rPr>
  </w:style>
  <w:style w:type="character" w:customStyle="1" w:styleId="Nagwek2Znak">
    <w:name w:val="Nagłówek 2 Znak"/>
    <w:basedOn w:val="Domylnaczcionkaakapitu"/>
    <w:link w:val="Nagwek2"/>
    <w:rsid w:val="00B902DE"/>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668868">
      <w:bodyDiv w:val="1"/>
      <w:marLeft w:val="0"/>
      <w:marRight w:val="0"/>
      <w:marTop w:val="0"/>
      <w:marBottom w:val="0"/>
      <w:divBdr>
        <w:top w:val="none" w:sz="0" w:space="0" w:color="auto"/>
        <w:left w:val="none" w:sz="0" w:space="0" w:color="auto"/>
        <w:bottom w:val="none" w:sz="0" w:space="0" w:color="auto"/>
        <w:right w:val="none" w:sz="0" w:space="0" w:color="auto"/>
      </w:divBdr>
    </w:div>
    <w:div w:id="885486609">
      <w:bodyDiv w:val="1"/>
      <w:marLeft w:val="0"/>
      <w:marRight w:val="0"/>
      <w:marTop w:val="0"/>
      <w:marBottom w:val="0"/>
      <w:divBdr>
        <w:top w:val="none" w:sz="0" w:space="0" w:color="auto"/>
        <w:left w:val="none" w:sz="0" w:space="0" w:color="auto"/>
        <w:bottom w:val="none" w:sz="0" w:space="0" w:color="auto"/>
        <w:right w:val="none" w:sz="0" w:space="0" w:color="auto"/>
      </w:divBdr>
    </w:div>
    <w:div w:id="1308631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srem.pl"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30</Pages>
  <Words>9818</Words>
  <Characters>58912</Characters>
  <Application>Microsoft Office Word</Application>
  <DocSecurity>0</DocSecurity>
  <Lines>490</Lines>
  <Paragraphs>137</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68593</CharactersWithSpaces>
  <SharedDoc>false</SharedDoc>
  <HLinks>
    <vt:vector size="6" baseType="variant">
      <vt:variant>
        <vt:i4>8323135</vt:i4>
      </vt:variant>
      <vt:variant>
        <vt:i4>261</vt:i4>
      </vt:variant>
      <vt:variant>
        <vt:i4>0</vt:i4>
      </vt:variant>
      <vt:variant>
        <vt:i4>5</vt:i4>
      </vt:variant>
      <vt:variant>
        <vt:lpwstr>http://www.srem.pl/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2013-11-20T13:17:00Z</dcterms:created>
  <dcterms:modified xsi:type="dcterms:W3CDTF">2013-11-20T13:17:00Z</dcterms:modified>
</cp:coreProperties>
</file>

<file path=docProps/custom.xml><?xml version="1.0" encoding="utf-8"?>
<Properties xmlns="http://schemas.openxmlformats.org/officeDocument/2006/custom-properties" xmlns:vt="http://schemas.openxmlformats.org/officeDocument/2006/docPropsVTypes"/>
</file>