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85140">
      <w:pPr>
        <w:spacing w:before="360"/>
        <w:rPr>
          <w:b/>
          <w:bCs/>
        </w:rPr>
      </w:pPr>
      <w:r w:rsidRPr="00B85140">
        <w:rPr>
          <w:b/>
          <w:bCs/>
        </w:rPr>
        <w:t>Gmina Śrem</w:t>
      </w:r>
    </w:p>
    <w:p w:rsidR="0033076C" w:rsidRDefault="00B85140">
      <w:pPr>
        <w:rPr>
          <w:b/>
          <w:bCs/>
        </w:rPr>
      </w:pPr>
      <w:r w:rsidRPr="00B8514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B85140">
        <w:rPr>
          <w:b/>
          <w:bCs/>
        </w:rPr>
        <w:t>1</w:t>
      </w:r>
    </w:p>
    <w:p w:rsidR="007D50DA" w:rsidRDefault="00B85140" w:rsidP="007D50DA">
      <w:pPr>
        <w:rPr>
          <w:b/>
          <w:bCs/>
        </w:rPr>
      </w:pPr>
      <w:r w:rsidRPr="00B8514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B85140">
        <w:rPr>
          <w:b/>
          <w:bCs/>
        </w:rPr>
        <w:t>Śrem</w:t>
      </w:r>
    </w:p>
    <w:p w:rsidR="00ED594B" w:rsidRDefault="00ED594B" w:rsidP="007D50DA">
      <w:pPr>
        <w:rPr>
          <w:b/>
          <w:bCs/>
        </w:rPr>
      </w:pPr>
    </w:p>
    <w:p w:rsidR="0033076C" w:rsidRPr="007D50DA" w:rsidRDefault="0033076C" w:rsidP="007D50DA">
      <w:pPr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Pismo: </w:t>
      </w:r>
      <w:r w:rsidR="00B85140" w:rsidRPr="00B85140">
        <w:rPr>
          <w:b/>
          <w:bCs/>
        </w:rPr>
        <w:t>ZP.271.47.2013.BSL/4</w:t>
      </w:r>
      <w:r>
        <w:tab/>
      </w:r>
      <w:r w:rsidR="007D50DA">
        <w:tab/>
      </w:r>
      <w:r w:rsidR="007D50DA">
        <w:tab/>
      </w:r>
      <w:r w:rsidR="007D50DA">
        <w:tab/>
      </w:r>
      <w:r w:rsidR="007D50DA">
        <w:tab/>
      </w:r>
      <w:r>
        <w:t xml:space="preserve"> </w:t>
      </w:r>
      <w:r w:rsidR="00B85140" w:rsidRPr="00B85140">
        <w:t>Śrem</w:t>
      </w:r>
      <w:r>
        <w:t xml:space="preserve"> dnia: </w:t>
      </w:r>
      <w:r w:rsidR="00B85140" w:rsidRPr="00B85140">
        <w:t>2013-11-15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B85140" w:rsidRPr="00B85140">
        <w:t>(</w:t>
      </w:r>
      <w:proofErr w:type="spellStart"/>
      <w:r w:rsidR="00B85140" w:rsidRPr="00B85140">
        <w:t>t.j</w:t>
      </w:r>
      <w:proofErr w:type="spellEnd"/>
      <w:r w:rsidR="00B85140" w:rsidRPr="00B85140">
        <w:t xml:space="preserve">. Dz. U. z 2013 r. poz. 907, z </w:t>
      </w:r>
      <w:proofErr w:type="spellStart"/>
      <w:r w:rsidR="00B85140" w:rsidRPr="00B85140">
        <w:t>późn</w:t>
      </w:r>
      <w:proofErr w:type="spellEnd"/>
      <w:r w:rsidR="00B85140" w:rsidRPr="00B85140">
        <w:t>. zm.)</w:t>
      </w:r>
      <w:r>
        <w:t xml:space="preserve"> </w:t>
      </w:r>
      <w:r>
        <w:rPr>
          <w:bCs/>
        </w:rPr>
        <w:t xml:space="preserve">w trybie </w:t>
      </w:r>
      <w:r w:rsidR="00B85140" w:rsidRPr="00B8514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85140">
      <w:pPr>
        <w:spacing w:before="120" w:after="120"/>
        <w:jc w:val="center"/>
        <w:rPr>
          <w:b/>
        </w:rPr>
      </w:pPr>
      <w:r w:rsidRPr="00B85140">
        <w:rPr>
          <w:b/>
        </w:rPr>
        <w:t>zakup energii elektrycznej na lata 2014-2015 w ramach grupy zakupowej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85140" w:rsidTr="007326E2">
        <w:trPr>
          <w:cantSplit/>
        </w:trPr>
        <w:tc>
          <w:tcPr>
            <w:tcW w:w="9210" w:type="dxa"/>
          </w:tcPr>
          <w:p w:rsidR="00B85140" w:rsidRDefault="00B85140" w:rsidP="007326E2">
            <w:pPr>
              <w:spacing w:line="360" w:lineRule="auto"/>
              <w:ind w:firstLine="284"/>
              <w:jc w:val="both"/>
              <w:rPr>
                <w:b/>
              </w:rPr>
            </w:pPr>
            <w:r w:rsidRPr="00B85140">
              <w:rPr>
                <w:b/>
              </w:rPr>
              <w:t>ENERGA OBRÓT SA</w:t>
            </w:r>
          </w:p>
          <w:p w:rsidR="00B85140" w:rsidRDefault="00B85140" w:rsidP="007326E2">
            <w:pPr>
              <w:spacing w:line="360" w:lineRule="auto"/>
              <w:ind w:firstLine="284"/>
              <w:jc w:val="both"/>
              <w:rPr>
                <w:b/>
              </w:rPr>
            </w:pPr>
            <w:r w:rsidRPr="00B85140">
              <w:rPr>
                <w:b/>
              </w:rPr>
              <w:t>al. Grunwaldzka</w:t>
            </w:r>
            <w:r>
              <w:rPr>
                <w:b/>
              </w:rPr>
              <w:t xml:space="preserve"> </w:t>
            </w:r>
            <w:r w:rsidRPr="00B85140">
              <w:rPr>
                <w:b/>
              </w:rPr>
              <w:t>472</w:t>
            </w:r>
          </w:p>
          <w:p w:rsidR="00B85140" w:rsidRDefault="00B85140" w:rsidP="007326E2">
            <w:pPr>
              <w:spacing w:line="360" w:lineRule="auto"/>
              <w:ind w:firstLine="284"/>
              <w:jc w:val="both"/>
              <w:rPr>
                <w:b/>
              </w:rPr>
            </w:pPr>
            <w:r w:rsidRPr="00B85140">
              <w:rPr>
                <w:b/>
              </w:rPr>
              <w:t>80-309</w:t>
            </w:r>
            <w:r>
              <w:rPr>
                <w:b/>
              </w:rPr>
              <w:t xml:space="preserve"> </w:t>
            </w:r>
            <w:r w:rsidRPr="00B85140">
              <w:rPr>
                <w:b/>
              </w:rPr>
              <w:t>Gdańsk</w:t>
            </w:r>
          </w:p>
          <w:p w:rsidR="00B85140" w:rsidRDefault="00B85140" w:rsidP="007326E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85140" w:rsidRDefault="00B85140" w:rsidP="007326E2">
            <w:pPr>
              <w:spacing w:line="360" w:lineRule="auto"/>
              <w:ind w:firstLine="284"/>
              <w:jc w:val="both"/>
              <w:rPr>
                <w:b/>
              </w:rPr>
            </w:pPr>
            <w:r w:rsidRPr="00B85140">
              <w:t>zakup energii elektrycznej na lata 2014-2015 w ra</w:t>
            </w:r>
            <w:r w:rsidR="007D50DA">
              <w:t>ma</w:t>
            </w:r>
            <w:r w:rsidRPr="00B85140">
              <w:t>ch grupy zakupowej</w:t>
            </w:r>
            <w:r>
              <w:t xml:space="preserve"> za cenę </w:t>
            </w:r>
            <w:r w:rsidR="007D50DA">
              <w:br/>
            </w:r>
            <w:r w:rsidRPr="00B85140">
              <w:rPr>
                <w:b/>
              </w:rPr>
              <w:t>5 153 664.40 zł</w:t>
            </w:r>
          </w:p>
          <w:p w:rsidR="00B85140" w:rsidRDefault="00B85140" w:rsidP="007326E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85140" w:rsidRDefault="00B85140" w:rsidP="007326E2">
            <w:pPr>
              <w:spacing w:line="360" w:lineRule="auto"/>
              <w:ind w:firstLine="284"/>
              <w:jc w:val="both"/>
            </w:pPr>
            <w:r w:rsidRPr="00B85140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8514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85140" w:rsidRPr="005811DF" w:rsidTr="007326E2">
        <w:tc>
          <w:tcPr>
            <w:tcW w:w="54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ENERGA OBRÓT SA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al. 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472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80-309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85140" w:rsidRPr="005811DF" w:rsidTr="007326E2">
        <w:tc>
          <w:tcPr>
            <w:tcW w:w="54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ENEA S.A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Strzeszyńska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60-479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 xml:space="preserve">  99,91</w:t>
            </w: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 xml:space="preserve">  99,91</w:t>
            </w:r>
          </w:p>
        </w:tc>
      </w:tr>
      <w:tr w:rsidR="00B85140" w:rsidRPr="005811DF" w:rsidTr="007326E2">
        <w:tc>
          <w:tcPr>
            <w:tcW w:w="54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PKP ENERGETYKA S.A.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Hoża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/67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00-681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514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 xml:space="preserve">  98,38</w:t>
            </w: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85140" w:rsidRPr="005811DF" w:rsidRDefault="00B85140" w:rsidP="007326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140">
              <w:rPr>
                <w:rFonts w:ascii="Times New Roman" w:hAnsi="Times New Roman" w:cs="Times New Roman"/>
                <w:sz w:val="18"/>
                <w:szCs w:val="18"/>
              </w:rPr>
              <w:t xml:space="preserve">  98,38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85140">
            <w:r w:rsidRPr="00B8514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85140">
            <w:r w:rsidRPr="00B8514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85140" w:rsidRPr="0012155B">
        <w:t xml:space="preserve">  nie krótszym niż 10 dni od dnia przesłania niniejszego zawiadomienia o wyborze najkorzystniejszej oferty</w:t>
      </w:r>
      <w:r w:rsidR="00B85140">
        <w:t>.</w:t>
      </w:r>
      <w:r w:rsidR="00B85140" w:rsidRPr="0012155B">
        <w:t xml:space="preserve"> </w:t>
      </w:r>
      <w:r w:rsidR="00B85140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D50DA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Burmistrz 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9C0" w:rsidRDefault="006479C0">
      <w:r>
        <w:separator/>
      </w:r>
    </w:p>
  </w:endnote>
  <w:endnote w:type="continuationSeparator" w:id="0">
    <w:p w:rsidR="006479C0" w:rsidRDefault="00647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40" w:rsidRDefault="00B851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40" w:rsidRDefault="00B851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9C0" w:rsidRDefault="006479C0">
      <w:r>
        <w:separator/>
      </w:r>
    </w:p>
  </w:footnote>
  <w:footnote w:type="continuationSeparator" w:id="0">
    <w:p w:rsidR="006479C0" w:rsidRDefault="00647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40" w:rsidRDefault="00B851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40" w:rsidRDefault="00B851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40" w:rsidRDefault="00B851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7C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479C0"/>
    <w:rsid w:val="00654E82"/>
    <w:rsid w:val="0068637A"/>
    <w:rsid w:val="006B7962"/>
    <w:rsid w:val="006F0507"/>
    <w:rsid w:val="00716F7C"/>
    <w:rsid w:val="007D50DA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85140"/>
    <w:rsid w:val="00BA1245"/>
    <w:rsid w:val="00D05A79"/>
    <w:rsid w:val="00D26C67"/>
    <w:rsid w:val="00D5181E"/>
    <w:rsid w:val="00E05A7A"/>
    <w:rsid w:val="00E4520D"/>
    <w:rsid w:val="00EB4311"/>
    <w:rsid w:val="00ED594B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2013-11-15T10:22:00Z</dcterms:created>
  <dcterms:modified xsi:type="dcterms:W3CDTF">2013-11-15T10:22:00Z</dcterms:modified>
</cp:coreProperties>
</file>