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636F0" w:rsidRPr="008636F0">
        <w:rPr>
          <w:b/>
          <w:i w:val="0"/>
        </w:rPr>
        <w:t>1</w:t>
      </w:r>
    </w:p>
    <w:p w:rsidR="006F646A" w:rsidRDefault="008F0C6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636F0" w:rsidRPr="008636F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636F0" w:rsidRPr="008636F0">
        <w:rPr>
          <w:b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01F" w:rsidRDefault="003B501F">
      <w:r>
        <w:separator/>
      </w:r>
    </w:p>
  </w:endnote>
  <w:endnote w:type="continuationSeparator" w:id="0">
    <w:p w:rsidR="003B501F" w:rsidRDefault="003B5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F0C6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C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C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6E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01F" w:rsidRDefault="003B501F">
      <w:r>
        <w:separator/>
      </w:r>
    </w:p>
  </w:footnote>
  <w:footnote w:type="continuationSeparator" w:id="0">
    <w:p w:rsidR="003B501F" w:rsidRDefault="003B5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6F0" w:rsidRDefault="008636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6F0" w:rsidRDefault="008636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6F0" w:rsidRDefault="008636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E8B"/>
    <w:rsid w:val="000A5EC4"/>
    <w:rsid w:val="00212828"/>
    <w:rsid w:val="00271E63"/>
    <w:rsid w:val="00280712"/>
    <w:rsid w:val="002A7C88"/>
    <w:rsid w:val="003B501F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636F0"/>
    <w:rsid w:val="00882B1D"/>
    <w:rsid w:val="008C6FD5"/>
    <w:rsid w:val="008F0C63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76E8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2013-11-07T10:35:00Z</dcterms:created>
  <dcterms:modified xsi:type="dcterms:W3CDTF">2013-11-07T10:35:00Z</dcterms:modified>
</cp:coreProperties>
</file>