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E23D18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850900" w:rsidRPr="00850900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50900" w:rsidRPr="00850900">
        <w:rPr>
          <w:b/>
          <w:sz w:val="24"/>
        </w:rPr>
        <w:t>ZP.271.49.2013.BSL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50900" w:rsidRPr="00850900">
        <w:rPr>
          <w:b/>
        </w:rPr>
        <w:t>przetarg nieograniczony</w:t>
      </w:r>
      <w:r w:rsidR="00753DC1">
        <w:t xml:space="preserve"> na:</w:t>
      </w:r>
    </w:p>
    <w:p w:rsidR="0000184A" w:rsidRDefault="0085090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50900">
        <w:rPr>
          <w:b/>
          <w:sz w:val="24"/>
          <w:szCs w:val="24"/>
        </w:rPr>
        <w:t>Świadczenie usług pocztowych w obrocie krajowym i zagranicznym w zakresie przyjmowania, przemieszczania i doręczania przesyłek pocztowych oraz ich ewentualnych zwrotów w obrocie krajowym i zagranicznym w rozumieniu ustawy Prawo Pocztowe z dnia 23 listopada 2012r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50900" w:rsidRPr="00850900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50900" w:rsidRPr="00850900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850900" w:rsidRPr="00850900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79ED" w:rsidRDefault="009979ED">
      <w:r>
        <w:separator/>
      </w:r>
    </w:p>
  </w:endnote>
  <w:endnote w:type="continuationSeparator" w:id="0">
    <w:p w:rsidR="009979ED" w:rsidRDefault="00997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23D18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3A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3AA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900" w:rsidRDefault="008509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79ED" w:rsidRDefault="009979ED">
      <w:r>
        <w:separator/>
      </w:r>
    </w:p>
  </w:footnote>
  <w:footnote w:type="continuationSeparator" w:id="0">
    <w:p w:rsidR="009979ED" w:rsidRDefault="009979ED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900" w:rsidRDefault="008509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900" w:rsidRDefault="0085090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900" w:rsidRDefault="0085090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6A1"/>
    <w:rsid w:val="0000184A"/>
    <w:rsid w:val="00012997"/>
    <w:rsid w:val="000621A2"/>
    <w:rsid w:val="00075CEC"/>
    <w:rsid w:val="000E06A1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33AA0"/>
    <w:rsid w:val="008460DE"/>
    <w:rsid w:val="00850900"/>
    <w:rsid w:val="00882E9F"/>
    <w:rsid w:val="008843C0"/>
    <w:rsid w:val="008A0D67"/>
    <w:rsid w:val="008B3C7B"/>
    <w:rsid w:val="008D4CAF"/>
    <w:rsid w:val="008E370F"/>
    <w:rsid w:val="00952336"/>
    <w:rsid w:val="009979ED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23D18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480980-88CF-4FDF-885C-12E7F3211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228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2013-11-07T10:36:00Z</dcterms:created>
  <dcterms:modified xsi:type="dcterms:W3CDTF">2013-11-07T10:36:00Z</dcterms:modified>
</cp:coreProperties>
</file>