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CB7A05" w:rsidRPr="00CB7A05">
        <w:rPr>
          <w:b/>
          <w:i w:val="0"/>
        </w:rPr>
        <w:t>2</w:t>
      </w:r>
    </w:p>
    <w:p w:rsidR="00CB6204" w:rsidRDefault="008072CA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CB7A05" w:rsidRPr="00CB7A05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CB7A05" w:rsidP="009A21D7">
      <w:pPr>
        <w:pStyle w:val="Tekstpodstawowywcity"/>
        <w:spacing w:line="360" w:lineRule="auto"/>
        <w:ind w:firstLine="0"/>
      </w:pPr>
      <w:r w:rsidRPr="00CB7A05">
        <w:rPr>
          <w:b/>
        </w:rPr>
        <w:t>Budowa oświetlenia ulicznego w miejscowości Mórka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CB7A05" w:rsidRPr="00CB7A05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</w:t>
      </w:r>
      <w:r w:rsidRPr="00F25573">
        <w:rPr>
          <w:szCs w:val="22"/>
        </w:rPr>
        <w:lastRenderedPageBreak/>
        <w:t xml:space="preserve">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CB7A05" w:rsidRPr="00CB7A05">
        <w:t xml:space="preserve">(t.j. Dz. U. z 2013 r. </w:t>
      </w:r>
      <w:r w:rsidR="00CB7A05" w:rsidRPr="00CB7A05">
        <w:lastRenderedPageBreak/>
        <w:t>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CB7A05" w:rsidRPr="00CB7A05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CB7A05" w:rsidRPr="00CB7A05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0240" w:rsidRDefault="00F70240">
      <w:r>
        <w:separator/>
      </w:r>
    </w:p>
  </w:endnote>
  <w:endnote w:type="continuationSeparator" w:id="0">
    <w:p w:rsidR="00F70240" w:rsidRDefault="00F702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8072CA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A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A0C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A05" w:rsidRDefault="00CB7A0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0240" w:rsidRDefault="00F70240">
      <w:r>
        <w:separator/>
      </w:r>
    </w:p>
  </w:footnote>
  <w:footnote w:type="continuationSeparator" w:id="0">
    <w:p w:rsidR="00F70240" w:rsidRDefault="00F702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A05" w:rsidRDefault="00CB7A0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A05" w:rsidRDefault="00CB7A0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A05" w:rsidRDefault="00CB7A0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9E7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072CA"/>
    <w:rsid w:val="00822129"/>
    <w:rsid w:val="008460DE"/>
    <w:rsid w:val="00882E9F"/>
    <w:rsid w:val="008D4CAF"/>
    <w:rsid w:val="008E370F"/>
    <w:rsid w:val="00996A0C"/>
    <w:rsid w:val="009A21D7"/>
    <w:rsid w:val="00A219E7"/>
    <w:rsid w:val="00A24942"/>
    <w:rsid w:val="00A46EFE"/>
    <w:rsid w:val="00A807A7"/>
    <w:rsid w:val="00AB7377"/>
    <w:rsid w:val="00B26102"/>
    <w:rsid w:val="00B3630A"/>
    <w:rsid w:val="00BE6092"/>
    <w:rsid w:val="00CB6204"/>
    <w:rsid w:val="00CB7A05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70240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1053</Words>
  <Characters>6323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2013-10-02T10:41:00Z</dcterms:created>
  <dcterms:modified xsi:type="dcterms:W3CDTF">2013-10-02T10:41:00Z</dcterms:modified>
</cp:coreProperties>
</file>