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1050F" w:rsidRPr="00E1050F">
        <w:rPr>
          <w:b/>
          <w:i w:val="0"/>
        </w:rPr>
        <w:t>2</w:t>
      </w:r>
    </w:p>
    <w:p w:rsidR="00CB6204" w:rsidRDefault="008A4DEC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8255" t="6985" r="8255" b="1333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1050F" w:rsidRPr="00E1050F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E1050F" w:rsidP="009A21D7">
      <w:pPr>
        <w:pStyle w:val="Tekstpodstawowywcity"/>
        <w:spacing w:line="360" w:lineRule="auto"/>
        <w:ind w:firstLine="0"/>
      </w:pPr>
      <w:r w:rsidRPr="00E1050F">
        <w:rPr>
          <w:b/>
        </w:rPr>
        <w:t>Dostawa i montaż urządzeń zabawowych dla wyposażenia placów zabaw zlokalizowanych na terenie gminy Śrem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D9D" w:rsidRDefault="00270D9D">
      <w:r>
        <w:separator/>
      </w:r>
    </w:p>
  </w:endnote>
  <w:endnote w:type="continuationSeparator" w:id="0">
    <w:p w:rsidR="00270D9D" w:rsidRDefault="0027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A4DEC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4D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4DE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0F" w:rsidRDefault="00E1050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D9D" w:rsidRDefault="00270D9D">
      <w:r>
        <w:separator/>
      </w:r>
    </w:p>
  </w:footnote>
  <w:footnote w:type="continuationSeparator" w:id="0">
    <w:p w:rsidR="00270D9D" w:rsidRDefault="00270D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0F" w:rsidRDefault="00E1050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0F" w:rsidRDefault="00E1050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50F" w:rsidRDefault="00E105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73B"/>
    <w:rsid w:val="00002F64"/>
    <w:rsid w:val="000E6599"/>
    <w:rsid w:val="00111985"/>
    <w:rsid w:val="001614BA"/>
    <w:rsid w:val="001C7109"/>
    <w:rsid w:val="00264E38"/>
    <w:rsid w:val="00270D9D"/>
    <w:rsid w:val="002776BA"/>
    <w:rsid w:val="002B09A7"/>
    <w:rsid w:val="002B1E07"/>
    <w:rsid w:val="002C2DE7"/>
    <w:rsid w:val="002D3BDF"/>
    <w:rsid w:val="003024A8"/>
    <w:rsid w:val="0033373B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13B0"/>
    <w:rsid w:val="00822129"/>
    <w:rsid w:val="008460DE"/>
    <w:rsid w:val="00882E9F"/>
    <w:rsid w:val="008A4DEC"/>
    <w:rsid w:val="008D4CAF"/>
    <w:rsid w:val="008E370F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1050F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1051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2013-08-13T11:38:00Z</dcterms:created>
  <dcterms:modified xsi:type="dcterms:W3CDTF">2013-08-13T11:38:00Z</dcterms:modified>
</cp:coreProperties>
</file>