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D0CCE" w:rsidRPr="00CD0CCE">
        <w:rPr>
          <w:b/>
          <w:i w:val="0"/>
        </w:rPr>
        <w:t>1</w:t>
      </w:r>
    </w:p>
    <w:p w:rsidR="006F646A" w:rsidRDefault="002F5DD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D0CCE" w:rsidRPr="00CD0CC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D0CCE" w:rsidRPr="00CD0CCE">
        <w:rPr>
          <w:b/>
        </w:rPr>
        <w:t>Udzielenie gminie Śrem długoterminowego kredytu komercyjnego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A93" w:rsidRDefault="00BA7A93">
      <w:r>
        <w:separator/>
      </w:r>
    </w:p>
  </w:endnote>
  <w:endnote w:type="continuationSeparator" w:id="0">
    <w:p w:rsidR="00BA7A93" w:rsidRDefault="00BA7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F5DD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F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F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49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A93" w:rsidRDefault="00BA7A93">
      <w:r>
        <w:separator/>
      </w:r>
    </w:p>
  </w:footnote>
  <w:footnote w:type="continuationSeparator" w:id="0">
    <w:p w:rsidR="00BA7A93" w:rsidRDefault="00BA7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CE" w:rsidRDefault="00CD0C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CE" w:rsidRDefault="00CD0C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CE" w:rsidRDefault="00CD0C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9DA"/>
    <w:rsid w:val="000A5EC4"/>
    <w:rsid w:val="00212828"/>
    <w:rsid w:val="00271E63"/>
    <w:rsid w:val="00280712"/>
    <w:rsid w:val="002A7C88"/>
    <w:rsid w:val="002F5DD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49DA"/>
    <w:rsid w:val="00882B1D"/>
    <w:rsid w:val="008C6FD5"/>
    <w:rsid w:val="009A0497"/>
    <w:rsid w:val="009B1B93"/>
    <w:rsid w:val="00A146F3"/>
    <w:rsid w:val="00B52793"/>
    <w:rsid w:val="00BA7A93"/>
    <w:rsid w:val="00BF2504"/>
    <w:rsid w:val="00C17AA6"/>
    <w:rsid w:val="00C27F62"/>
    <w:rsid w:val="00CA3550"/>
    <w:rsid w:val="00CB3539"/>
    <w:rsid w:val="00CD0CCE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2013-06-27T06:42:00Z</dcterms:created>
  <dcterms:modified xsi:type="dcterms:W3CDTF">2013-06-27T06:42:00Z</dcterms:modified>
</cp:coreProperties>
</file>