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559B1" w:rsidRPr="009559B1">
        <w:rPr>
          <w:b/>
          <w:i w:val="0"/>
        </w:rPr>
        <w:t>1</w:t>
      </w:r>
    </w:p>
    <w:p w:rsidR="006F646A" w:rsidRDefault="00373BBE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559B1" w:rsidRPr="009559B1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9559B1" w:rsidRPr="009559B1">
        <w:rPr>
          <w:b/>
        </w:rPr>
        <w:t>Modernizacja kanalizacji deszczowej POM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D2C" w:rsidRDefault="00DB6D2C">
      <w:r>
        <w:separator/>
      </w:r>
    </w:p>
  </w:endnote>
  <w:endnote w:type="continuationSeparator" w:id="0">
    <w:p w:rsidR="00DB6D2C" w:rsidRDefault="00DB6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373BB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74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74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551F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D2C" w:rsidRDefault="00DB6D2C">
      <w:r>
        <w:separator/>
      </w:r>
    </w:p>
  </w:footnote>
  <w:footnote w:type="continuationSeparator" w:id="0">
    <w:p w:rsidR="00DB6D2C" w:rsidRDefault="00DB6D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9B1" w:rsidRDefault="009559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9B1" w:rsidRDefault="009559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9B1" w:rsidRDefault="009559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1F4"/>
    <w:rsid w:val="000A5EC4"/>
    <w:rsid w:val="00212828"/>
    <w:rsid w:val="00271E63"/>
    <w:rsid w:val="00280712"/>
    <w:rsid w:val="002A7C88"/>
    <w:rsid w:val="00373BBE"/>
    <w:rsid w:val="004A74A5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551F4"/>
    <w:rsid w:val="009559B1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B6D2C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2013-06-28T10:25:00Z</dcterms:created>
  <dcterms:modified xsi:type="dcterms:W3CDTF">2013-06-28T10:25:00Z</dcterms:modified>
</cp:coreProperties>
</file>