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31E94">
      <w:pPr>
        <w:spacing w:before="360"/>
        <w:rPr>
          <w:b/>
          <w:bCs/>
        </w:rPr>
      </w:pPr>
      <w:r w:rsidRPr="00631E94">
        <w:rPr>
          <w:b/>
          <w:bCs/>
        </w:rPr>
        <w:t>Gmina Śrem</w:t>
      </w:r>
    </w:p>
    <w:p w:rsidR="0033076C" w:rsidRDefault="00631E94">
      <w:pPr>
        <w:rPr>
          <w:b/>
          <w:bCs/>
        </w:rPr>
      </w:pPr>
      <w:r w:rsidRPr="00631E94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31E94">
        <w:rPr>
          <w:b/>
          <w:bCs/>
        </w:rPr>
        <w:t>1</w:t>
      </w:r>
    </w:p>
    <w:p w:rsidR="0033076C" w:rsidRDefault="00631E94">
      <w:pPr>
        <w:rPr>
          <w:b/>
          <w:bCs/>
        </w:rPr>
      </w:pPr>
      <w:r w:rsidRPr="00631E94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31E94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31E94" w:rsidRPr="00631E94">
        <w:rPr>
          <w:b/>
          <w:bCs/>
        </w:rPr>
        <w:t>ZP.271.20.2013.BSL/4</w:t>
      </w:r>
      <w:r>
        <w:tab/>
        <w:t xml:space="preserve"> </w:t>
      </w:r>
      <w:r w:rsidR="00631E94" w:rsidRPr="00631E94">
        <w:t>Śrem</w:t>
      </w:r>
      <w:r>
        <w:t xml:space="preserve"> dnia: </w:t>
      </w:r>
      <w:r w:rsidR="00631E94" w:rsidRPr="00631E94">
        <w:t>2013-06-25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631E94" w:rsidRPr="00631E9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31E94">
      <w:pPr>
        <w:spacing w:before="120" w:after="120"/>
        <w:jc w:val="center"/>
        <w:rPr>
          <w:b/>
        </w:rPr>
      </w:pPr>
      <w:r w:rsidRPr="00631E94">
        <w:rPr>
          <w:b/>
        </w:rPr>
        <w:t>Stała pielęgnacja i bieżące utrzymanie zieleni na terenie gminy Śrem oraz obiektów sportowych na terenie sołectw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31E94" w:rsidTr="00FA7D51">
        <w:trPr>
          <w:cantSplit/>
        </w:trPr>
        <w:tc>
          <w:tcPr>
            <w:tcW w:w="9210" w:type="dxa"/>
          </w:tcPr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t>PUH Bajor Piotr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631E94">
              <w:rPr>
                <w:b/>
              </w:rPr>
              <w:t>34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631E94">
              <w:rPr>
                <w:b/>
              </w:rPr>
              <w:t>Śrem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t xml:space="preserve">Stała pielęgnacja i bieżące utrzymanie gminnych obiektów sportowych na terenie sołectw Dąbrowa - </w:t>
            </w:r>
            <w:proofErr w:type="spellStart"/>
            <w:r w:rsidRPr="00631E94">
              <w:t>Mateuszewo</w:t>
            </w:r>
            <w:proofErr w:type="spellEnd"/>
            <w:r w:rsidRPr="00631E94">
              <w:t>, Kaleje, Luciny, Niesłabin oraz Orkowo, na powierzchni ok. 23 450 m2.</w:t>
            </w:r>
            <w:r>
              <w:t xml:space="preserve"> za cenę </w:t>
            </w:r>
            <w:r w:rsidRPr="00631E94">
              <w:rPr>
                <w:b/>
              </w:rPr>
              <w:t>16 912.80 zł</w:t>
            </w:r>
          </w:p>
          <w:p w:rsidR="00631E94" w:rsidRDefault="00631E94" w:rsidP="00FA7D5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</w:pPr>
            <w:r w:rsidRPr="00631E94">
              <w:t>oferta najkorzystniejsza cenowo, spełniająca wszystkie wymogi SIWZ, nie przekraczająca zaplanowanych na to zadanie środków</w:t>
            </w:r>
          </w:p>
        </w:tc>
      </w:tr>
      <w:tr w:rsidR="00631E94" w:rsidTr="00FA7D51">
        <w:trPr>
          <w:cantSplit/>
        </w:trPr>
        <w:tc>
          <w:tcPr>
            <w:tcW w:w="9210" w:type="dxa"/>
          </w:tcPr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lastRenderedPageBreak/>
              <w:t>FHU Wycinek Marcin Frąckowiak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631E94">
              <w:rPr>
                <w:b/>
              </w:rPr>
              <w:t>33/2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631E94">
              <w:rPr>
                <w:b/>
              </w:rPr>
              <w:t>Gostyń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t>Stała pielęgnacja i bieżące utrzymanie zieleni miejskiej w rejonie Osiedla Helenki w Śremie</w:t>
            </w:r>
            <w:r>
              <w:t xml:space="preserve"> za cenę </w:t>
            </w:r>
            <w:r w:rsidRPr="00631E94">
              <w:rPr>
                <w:b/>
              </w:rPr>
              <w:t>113 400.00 zł</w:t>
            </w:r>
          </w:p>
          <w:p w:rsidR="00631E94" w:rsidRDefault="00631E94" w:rsidP="00FA7D5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</w:pPr>
            <w:r w:rsidRPr="00631E94">
              <w:t>oferta najkorzystniejsza cenowo, spełniająca wszystkie wymogi SIWZ, nie przekraczająca zaplanowanych na to zadanie środków</w:t>
            </w:r>
          </w:p>
        </w:tc>
      </w:tr>
      <w:tr w:rsidR="00631E94" w:rsidTr="00FA7D51">
        <w:trPr>
          <w:cantSplit/>
        </w:trPr>
        <w:tc>
          <w:tcPr>
            <w:tcW w:w="9210" w:type="dxa"/>
          </w:tcPr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t>FHU Wycinek Marcin Frąckowiak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631E94">
              <w:rPr>
                <w:b/>
              </w:rPr>
              <w:t>33/2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631E94">
              <w:rPr>
                <w:b/>
              </w:rPr>
              <w:t>Gostyń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  <w:rPr>
                <w:b/>
              </w:rPr>
            </w:pPr>
            <w:r w:rsidRPr="00631E94">
              <w:t>Stała pielęgnacja i bieżące utrzymanie gminnych obiektów sportowych na terenie sołectw Binkowo, Grzymysław, Olsza - Bystrzek oraz Ostrowo, na powierzchni  ok. 9 500 m2.</w:t>
            </w:r>
            <w:r>
              <w:t xml:space="preserve"> za cenę </w:t>
            </w:r>
            <w:r w:rsidRPr="00631E94">
              <w:rPr>
                <w:b/>
              </w:rPr>
              <w:t>16 200.00 zł</w:t>
            </w:r>
          </w:p>
          <w:p w:rsidR="00631E94" w:rsidRDefault="00631E94" w:rsidP="00FA7D5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31E94" w:rsidRDefault="00631E94" w:rsidP="00FA7D51">
            <w:pPr>
              <w:spacing w:line="360" w:lineRule="auto"/>
              <w:ind w:firstLine="284"/>
              <w:jc w:val="both"/>
            </w:pPr>
            <w:r w:rsidRPr="00631E94">
              <w:t>oferta najkorzystniejsza cenowo, spełniająca wszystkie wymogi SIWZ, nie przekraczająca zaplanowanych na to zadanie środków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3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63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63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63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63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63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63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98,13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98,13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97,01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97,01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93,98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93,98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88,24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88,24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92,12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92,12</w:t>
            </w:r>
          </w:p>
        </w:tc>
      </w:tr>
      <w:tr w:rsidR="00631E94" w:rsidRPr="005811DF" w:rsidTr="00FA7D51">
        <w:tc>
          <w:tcPr>
            <w:tcW w:w="54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1E9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49,71</w:t>
            </w:r>
          </w:p>
        </w:tc>
        <w:tc>
          <w:tcPr>
            <w:tcW w:w="772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631E94" w:rsidRPr="005811DF" w:rsidRDefault="00631E94" w:rsidP="00FA7D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E94">
              <w:rPr>
                <w:rFonts w:ascii="Times New Roman" w:hAnsi="Times New Roman" w:cs="Times New Roman"/>
                <w:sz w:val="18"/>
                <w:szCs w:val="18"/>
              </w:rPr>
              <w:t xml:space="preserve">  49,71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31E94">
        <w:t xml:space="preserve"> </w:t>
      </w:r>
      <w:r w:rsidR="00631E94" w:rsidRPr="0012155B">
        <w:t xml:space="preserve"> nie krótszym niż 10 dni od dnia przesłania niniejszego zawiadomienia o wyborze najkorzystniejszej oferty</w:t>
      </w:r>
      <w:r w:rsidR="00631E94">
        <w:t>.</w:t>
      </w:r>
      <w:r w:rsidR="00631E94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31E94">
      <w:pPr>
        <w:spacing w:before="120" w:after="120"/>
        <w:ind w:left="4680"/>
        <w:jc w:val="center"/>
        <w:rPr>
          <w:bCs/>
          <w:vertAlign w:val="superscript"/>
        </w:rPr>
      </w:pPr>
      <w:r w:rsidRPr="00631E94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631E94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8AF" w:rsidRDefault="00B168AF">
      <w:r>
        <w:separator/>
      </w:r>
    </w:p>
  </w:endnote>
  <w:endnote w:type="continuationSeparator" w:id="0">
    <w:p w:rsidR="00B168AF" w:rsidRDefault="00B16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94" w:rsidRDefault="00631E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94" w:rsidRDefault="00631E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8AF" w:rsidRDefault="00B168AF">
      <w:r>
        <w:separator/>
      </w:r>
    </w:p>
  </w:footnote>
  <w:footnote w:type="continuationSeparator" w:id="0">
    <w:p w:rsidR="00B168AF" w:rsidRDefault="00B16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94" w:rsidRDefault="00631E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94" w:rsidRDefault="00631E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94" w:rsidRDefault="00631E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162"/>
    <w:rsid w:val="00034F15"/>
    <w:rsid w:val="00095FA1"/>
    <w:rsid w:val="000B6515"/>
    <w:rsid w:val="000D1E6C"/>
    <w:rsid w:val="000D6259"/>
    <w:rsid w:val="001F67FA"/>
    <w:rsid w:val="002371E6"/>
    <w:rsid w:val="00251690"/>
    <w:rsid w:val="002F587A"/>
    <w:rsid w:val="0033076C"/>
    <w:rsid w:val="00352824"/>
    <w:rsid w:val="003C27EC"/>
    <w:rsid w:val="004B5777"/>
    <w:rsid w:val="005652D5"/>
    <w:rsid w:val="005811DF"/>
    <w:rsid w:val="00596F83"/>
    <w:rsid w:val="0060301B"/>
    <w:rsid w:val="00631E94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13162"/>
    <w:rsid w:val="00AD5B8D"/>
    <w:rsid w:val="00AE6513"/>
    <w:rsid w:val="00B14869"/>
    <w:rsid w:val="00B168AF"/>
    <w:rsid w:val="00B37924"/>
    <w:rsid w:val="00BA1245"/>
    <w:rsid w:val="00D26C67"/>
    <w:rsid w:val="00D5181E"/>
    <w:rsid w:val="00D554E8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2013-06-25T09:49:00Z</dcterms:created>
  <dcterms:modified xsi:type="dcterms:W3CDTF">2013-06-25T09:49:00Z</dcterms:modified>
</cp:coreProperties>
</file>