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C0EAE">
      <w:pPr>
        <w:spacing w:before="360"/>
        <w:rPr>
          <w:b/>
          <w:bCs/>
        </w:rPr>
      </w:pPr>
      <w:r w:rsidRPr="00DC0EAE">
        <w:rPr>
          <w:b/>
          <w:bCs/>
        </w:rPr>
        <w:t>Gmina Śrem</w:t>
      </w:r>
    </w:p>
    <w:p w:rsidR="0033076C" w:rsidRDefault="00DC0EAE">
      <w:pPr>
        <w:rPr>
          <w:b/>
          <w:bCs/>
        </w:rPr>
      </w:pPr>
      <w:r w:rsidRPr="00DC0EA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C0EAE">
        <w:rPr>
          <w:b/>
          <w:bCs/>
        </w:rPr>
        <w:t>1</w:t>
      </w:r>
    </w:p>
    <w:p w:rsidR="0033076C" w:rsidRDefault="00DC0EAE">
      <w:pPr>
        <w:rPr>
          <w:b/>
          <w:bCs/>
        </w:rPr>
      </w:pPr>
      <w:r w:rsidRPr="00DC0EA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C0EA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C0EAE" w:rsidRPr="00DC0EAE">
        <w:rPr>
          <w:b/>
          <w:bCs/>
        </w:rPr>
        <w:t>ZP.271.23.2013.BSL/3</w:t>
      </w:r>
      <w:r>
        <w:tab/>
        <w:t xml:space="preserve"> </w:t>
      </w:r>
      <w:r w:rsidR="00DC0EAE" w:rsidRPr="00DC0EAE">
        <w:t>Śrem</w:t>
      </w:r>
      <w:r>
        <w:t xml:space="preserve"> dnia: </w:t>
      </w:r>
      <w:r w:rsidR="00B86053">
        <w:t>2013-06-17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DC0EAE" w:rsidRPr="00DC0EA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C0EAE">
      <w:pPr>
        <w:spacing w:before="120" w:after="120"/>
        <w:jc w:val="center"/>
        <w:rPr>
          <w:b/>
        </w:rPr>
      </w:pPr>
      <w:r w:rsidRPr="00DC0EAE">
        <w:rPr>
          <w:b/>
        </w:rPr>
        <w:t xml:space="preserve">Budowa ul. </w:t>
      </w:r>
      <w:proofErr w:type="spellStart"/>
      <w:r w:rsidRPr="00DC0EAE">
        <w:rPr>
          <w:b/>
        </w:rPr>
        <w:t>Skłodowskiej-Curie</w:t>
      </w:r>
      <w:proofErr w:type="spellEnd"/>
      <w:r w:rsidRPr="00DC0EAE">
        <w:rPr>
          <w:b/>
        </w:rPr>
        <w:t xml:space="preserve">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C0EAE" w:rsidTr="009B6D53">
        <w:trPr>
          <w:cantSplit/>
        </w:trPr>
        <w:tc>
          <w:tcPr>
            <w:tcW w:w="9210" w:type="dxa"/>
          </w:tcPr>
          <w:p w:rsidR="00DC0EAE" w:rsidRDefault="00DC0EAE" w:rsidP="009B6D53">
            <w:pPr>
              <w:spacing w:line="360" w:lineRule="auto"/>
              <w:ind w:firstLine="284"/>
              <w:jc w:val="both"/>
              <w:rPr>
                <w:b/>
              </w:rPr>
            </w:pPr>
            <w:r w:rsidRPr="00DC0EAE">
              <w:rPr>
                <w:b/>
              </w:rPr>
              <w:t xml:space="preserve">KOMPLEX-BRUK s.c. R. </w:t>
            </w:r>
            <w:proofErr w:type="spellStart"/>
            <w:r w:rsidRPr="00DC0EAE">
              <w:rPr>
                <w:b/>
              </w:rPr>
              <w:t>Kociałkowski</w:t>
            </w:r>
            <w:proofErr w:type="spellEnd"/>
            <w:r w:rsidRPr="00DC0EAE">
              <w:rPr>
                <w:b/>
              </w:rPr>
              <w:t>- D. Kurzawa</w:t>
            </w:r>
          </w:p>
          <w:p w:rsidR="00DC0EAE" w:rsidRDefault="00DC0EAE" w:rsidP="009B6D53">
            <w:pPr>
              <w:spacing w:line="360" w:lineRule="auto"/>
              <w:ind w:firstLine="284"/>
              <w:jc w:val="both"/>
              <w:rPr>
                <w:b/>
              </w:rPr>
            </w:pPr>
            <w:r w:rsidRPr="00DC0EAE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DC0EAE">
              <w:rPr>
                <w:b/>
              </w:rPr>
              <w:t>4/90</w:t>
            </w:r>
          </w:p>
          <w:p w:rsidR="00DC0EAE" w:rsidRDefault="00DC0EAE" w:rsidP="009B6D53">
            <w:pPr>
              <w:spacing w:line="360" w:lineRule="auto"/>
              <w:ind w:firstLine="284"/>
              <w:jc w:val="both"/>
              <w:rPr>
                <w:b/>
              </w:rPr>
            </w:pPr>
            <w:r w:rsidRPr="00DC0EA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C0EAE">
              <w:rPr>
                <w:b/>
              </w:rPr>
              <w:t>Śrem</w:t>
            </w:r>
          </w:p>
          <w:p w:rsidR="00DC0EAE" w:rsidRDefault="00DC0EAE" w:rsidP="009B6D5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0EAE" w:rsidRDefault="00DC0EAE" w:rsidP="009B6D53">
            <w:pPr>
              <w:spacing w:line="360" w:lineRule="auto"/>
              <w:ind w:firstLine="284"/>
              <w:jc w:val="both"/>
              <w:rPr>
                <w:b/>
              </w:rPr>
            </w:pPr>
            <w:r w:rsidRPr="00DC0EAE">
              <w:t xml:space="preserve">Budowa ul. </w:t>
            </w:r>
            <w:proofErr w:type="spellStart"/>
            <w:r w:rsidRPr="00DC0EAE">
              <w:t>Skłodowskiej-Curie</w:t>
            </w:r>
            <w:proofErr w:type="spellEnd"/>
            <w:r w:rsidRPr="00DC0EAE">
              <w:t xml:space="preserve"> w Śremie</w:t>
            </w:r>
            <w:r>
              <w:t xml:space="preserve"> za cenę </w:t>
            </w:r>
            <w:r w:rsidRPr="00DC0EAE">
              <w:rPr>
                <w:b/>
              </w:rPr>
              <w:t>161 324.61 zł</w:t>
            </w:r>
          </w:p>
          <w:p w:rsidR="00DC0EAE" w:rsidRDefault="00DC0EAE" w:rsidP="009B6D5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C0EAE" w:rsidRDefault="00DC0EAE" w:rsidP="009B6D53">
            <w:pPr>
              <w:spacing w:line="360" w:lineRule="auto"/>
              <w:ind w:firstLine="284"/>
              <w:jc w:val="both"/>
            </w:pPr>
            <w:r w:rsidRPr="00DC0EAE">
              <w:t>najkorzystniejsza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C0EA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C0EAE" w:rsidRPr="005811DF" w:rsidTr="009B6D53">
        <w:tc>
          <w:tcPr>
            <w:tcW w:w="540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C0EAE" w:rsidRPr="005811DF" w:rsidTr="009B6D53">
        <w:tc>
          <w:tcPr>
            <w:tcW w:w="540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Robót Drogowych Marek </w:t>
            </w:r>
            <w:proofErr w:type="spellStart"/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Dachtera</w:t>
            </w:r>
            <w:proofErr w:type="spellEnd"/>
          </w:p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Ks. I. Posadzego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5b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0EA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 xml:space="preserve">  78,38</w:t>
            </w: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C0EAE" w:rsidRPr="005811DF" w:rsidRDefault="00DC0EAE" w:rsidP="009B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0EAE">
              <w:rPr>
                <w:rFonts w:ascii="Times New Roman" w:hAnsi="Times New Roman" w:cs="Times New Roman"/>
                <w:sz w:val="18"/>
                <w:szCs w:val="18"/>
              </w:rPr>
              <w:t xml:space="preserve">  78,38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 xml:space="preserve">Nr oferty, nazwa i adres </w:t>
            </w:r>
            <w:r>
              <w:rPr>
                <w:b/>
              </w:rPr>
              <w:lastRenderedPageBreak/>
              <w:t>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Uzasadnienie odrzucenia oferty:</w:t>
            </w:r>
          </w:p>
        </w:tc>
      </w:tr>
      <w:tr w:rsidR="00DC0EAE" w:rsidTr="009B6D53">
        <w:tc>
          <w:tcPr>
            <w:tcW w:w="941" w:type="dxa"/>
            <w:vAlign w:val="center"/>
          </w:tcPr>
          <w:p w:rsidR="00DC0EAE" w:rsidRDefault="00DC0EAE" w:rsidP="009B6D53">
            <w:r w:rsidRPr="00DC0EAE">
              <w:lastRenderedPageBreak/>
              <w:t>1</w:t>
            </w:r>
          </w:p>
        </w:tc>
        <w:tc>
          <w:tcPr>
            <w:tcW w:w="2796" w:type="dxa"/>
            <w:vAlign w:val="center"/>
          </w:tcPr>
          <w:p w:rsidR="00DC0EAE" w:rsidRDefault="00DC0EAE" w:rsidP="009B6D53">
            <w:r w:rsidRPr="00DC0EAE">
              <w:t>1</w:t>
            </w:r>
          </w:p>
          <w:p w:rsidR="00DC0EAE" w:rsidRDefault="00DC0EAE" w:rsidP="009B6D53">
            <w:r w:rsidRPr="00DC0EAE">
              <w:t xml:space="preserve">Firma </w:t>
            </w:r>
            <w:proofErr w:type="spellStart"/>
            <w:r w:rsidRPr="00DC0EAE">
              <w:t>Produkcyjno</w:t>
            </w:r>
            <w:proofErr w:type="spellEnd"/>
            <w:r w:rsidRPr="00DC0EAE">
              <w:t xml:space="preserve"> Handlowo Usługowa INWEST- BRUK Paweł Tomczyk</w:t>
            </w:r>
          </w:p>
          <w:p w:rsidR="00DC0EAE" w:rsidRDefault="00DC0EAE" w:rsidP="009B6D53">
            <w:r w:rsidRPr="00DC0EAE">
              <w:t>Ogrodowa</w:t>
            </w:r>
            <w:r>
              <w:t xml:space="preserve"> </w:t>
            </w:r>
            <w:r w:rsidRPr="00DC0EAE">
              <w:t>2a</w:t>
            </w:r>
            <w:r>
              <w:t xml:space="preserve"> </w:t>
            </w:r>
          </w:p>
          <w:p w:rsidR="00DC0EAE" w:rsidRDefault="00DC0EAE" w:rsidP="009B6D53">
            <w:r w:rsidRPr="00DC0EAE">
              <w:t>63-100</w:t>
            </w:r>
            <w:r>
              <w:t xml:space="preserve"> </w:t>
            </w:r>
            <w:r w:rsidRPr="00DC0EAE">
              <w:t>Śrem</w:t>
            </w:r>
          </w:p>
        </w:tc>
        <w:tc>
          <w:tcPr>
            <w:tcW w:w="5488" w:type="dxa"/>
            <w:vAlign w:val="center"/>
          </w:tcPr>
          <w:p w:rsidR="00DC0EAE" w:rsidRDefault="00DC0EAE" w:rsidP="009B6D53">
            <w:r w:rsidRPr="00DC0EAE">
              <w:t>Art. 89. ust.1 pkt 5</w:t>
            </w:r>
          </w:p>
          <w:p w:rsidR="00DC0EAE" w:rsidRDefault="00DC0EAE" w:rsidP="009B6D53">
            <w:pPr>
              <w:jc w:val="both"/>
            </w:pPr>
            <w:r w:rsidRPr="00DC0EAE">
              <w:t>Oferta została odrzucona ponieważ wykonawca został wykluczony</w:t>
            </w:r>
          </w:p>
        </w:tc>
      </w:tr>
      <w:tr w:rsidR="00DC0EAE" w:rsidTr="009B6D53">
        <w:tc>
          <w:tcPr>
            <w:tcW w:w="941" w:type="dxa"/>
            <w:vAlign w:val="center"/>
          </w:tcPr>
          <w:p w:rsidR="00DC0EAE" w:rsidRDefault="00DC0EAE" w:rsidP="009B6D53">
            <w:r w:rsidRPr="00DC0EAE">
              <w:t>2</w:t>
            </w:r>
          </w:p>
        </w:tc>
        <w:tc>
          <w:tcPr>
            <w:tcW w:w="2796" w:type="dxa"/>
            <w:vAlign w:val="center"/>
          </w:tcPr>
          <w:p w:rsidR="00DC0EAE" w:rsidRDefault="00DC0EAE" w:rsidP="009B6D53">
            <w:r w:rsidRPr="00DC0EAE">
              <w:t>4</w:t>
            </w:r>
          </w:p>
          <w:p w:rsidR="00DC0EAE" w:rsidRDefault="00DC0EAE" w:rsidP="009B6D53">
            <w:r w:rsidRPr="00DC0EAE">
              <w:t>P.U.B. BRUKPOL S.C.</w:t>
            </w:r>
          </w:p>
          <w:p w:rsidR="00DC0EAE" w:rsidRDefault="00DC0EAE" w:rsidP="009B6D53">
            <w:r w:rsidRPr="00DC0EAE">
              <w:t>Strzelce Wielkie</w:t>
            </w:r>
            <w:r>
              <w:t xml:space="preserve"> </w:t>
            </w:r>
            <w:r w:rsidRPr="00DC0EAE">
              <w:t>81c</w:t>
            </w:r>
            <w:r>
              <w:t xml:space="preserve"> </w:t>
            </w:r>
          </w:p>
          <w:p w:rsidR="00DC0EAE" w:rsidRDefault="00DC0EAE" w:rsidP="009B6D53">
            <w:r w:rsidRPr="00DC0EAE">
              <w:t>63-820</w:t>
            </w:r>
            <w:r>
              <w:t xml:space="preserve"> </w:t>
            </w:r>
            <w:r w:rsidRPr="00DC0EAE">
              <w:t>Piaski</w:t>
            </w:r>
          </w:p>
        </w:tc>
        <w:tc>
          <w:tcPr>
            <w:tcW w:w="5488" w:type="dxa"/>
            <w:vAlign w:val="center"/>
          </w:tcPr>
          <w:p w:rsidR="00DC0EAE" w:rsidRDefault="00DC0EAE" w:rsidP="009B6D53">
            <w:r w:rsidRPr="00DC0EAE">
              <w:t>Art. 89. ust.1 pkt 5</w:t>
            </w:r>
          </w:p>
          <w:p w:rsidR="00DC0EAE" w:rsidRDefault="00DC0EAE" w:rsidP="009B6D53">
            <w:pPr>
              <w:jc w:val="both"/>
            </w:pPr>
            <w:r w:rsidRPr="00DC0EAE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C0EAE" w:rsidTr="009B6D53">
        <w:tc>
          <w:tcPr>
            <w:tcW w:w="941" w:type="dxa"/>
            <w:vAlign w:val="center"/>
          </w:tcPr>
          <w:p w:rsidR="00DC0EAE" w:rsidRDefault="00DC0EAE" w:rsidP="009B6D53">
            <w:r w:rsidRPr="00DC0EAE">
              <w:t>1</w:t>
            </w:r>
          </w:p>
        </w:tc>
        <w:tc>
          <w:tcPr>
            <w:tcW w:w="2796" w:type="dxa"/>
            <w:vAlign w:val="center"/>
          </w:tcPr>
          <w:p w:rsidR="00DC0EAE" w:rsidRDefault="00DC0EAE" w:rsidP="009B6D53">
            <w:pPr>
              <w:jc w:val="both"/>
            </w:pPr>
            <w:r w:rsidRPr="00DC0EAE">
              <w:t xml:space="preserve">Firma </w:t>
            </w:r>
            <w:proofErr w:type="spellStart"/>
            <w:r w:rsidRPr="00DC0EAE">
              <w:t>Produkcyjno</w:t>
            </w:r>
            <w:proofErr w:type="spellEnd"/>
            <w:r w:rsidRPr="00DC0EAE">
              <w:t xml:space="preserve"> Handlowo Usługowa INWEST- BRUK Paweł Tomczyk</w:t>
            </w:r>
          </w:p>
          <w:p w:rsidR="00DC0EAE" w:rsidRDefault="00DC0EAE" w:rsidP="009B6D53">
            <w:pPr>
              <w:jc w:val="both"/>
              <w:rPr>
                <w:sz w:val="20"/>
                <w:szCs w:val="20"/>
              </w:rPr>
            </w:pPr>
            <w:r w:rsidRPr="00DC0EAE">
              <w:t>Ogrodowa</w:t>
            </w:r>
            <w:r>
              <w:t xml:space="preserve"> </w:t>
            </w:r>
            <w:r w:rsidRPr="00DC0EAE">
              <w:t>2a</w:t>
            </w:r>
            <w:r>
              <w:t xml:space="preserve">  </w:t>
            </w:r>
          </w:p>
          <w:p w:rsidR="00DC0EAE" w:rsidRDefault="00DC0EAE" w:rsidP="009B6D53">
            <w:pPr>
              <w:jc w:val="both"/>
            </w:pPr>
            <w:r w:rsidRPr="00DC0EAE">
              <w:t>63-100</w:t>
            </w:r>
            <w:r>
              <w:t xml:space="preserve"> </w:t>
            </w:r>
            <w:r w:rsidRPr="00DC0EAE">
              <w:t>Śrem</w:t>
            </w:r>
          </w:p>
        </w:tc>
        <w:tc>
          <w:tcPr>
            <w:tcW w:w="5488" w:type="dxa"/>
            <w:vAlign w:val="center"/>
          </w:tcPr>
          <w:p w:rsidR="00DC0EAE" w:rsidRDefault="00DC0EAE" w:rsidP="009B6D53">
            <w:pPr>
              <w:jc w:val="both"/>
              <w:rPr>
                <w:sz w:val="20"/>
                <w:szCs w:val="20"/>
              </w:rPr>
            </w:pPr>
            <w:r w:rsidRPr="00DC0EAE">
              <w:rPr>
                <w:sz w:val="20"/>
                <w:szCs w:val="20"/>
              </w:rPr>
              <w:t>Art. 24 ust. 2 pkt 4</w:t>
            </w:r>
          </w:p>
          <w:p w:rsidR="00DC0EAE" w:rsidRDefault="00DC0EAE" w:rsidP="009B6D53">
            <w:pPr>
              <w:jc w:val="both"/>
            </w:pPr>
            <w:r w:rsidRPr="00DC0EAE">
              <w:t xml:space="preserve">   - zła suma wniesionego wadium</w:t>
            </w:r>
          </w:p>
        </w:tc>
      </w:tr>
      <w:tr w:rsidR="00DC0EAE" w:rsidTr="009B6D53">
        <w:tc>
          <w:tcPr>
            <w:tcW w:w="941" w:type="dxa"/>
            <w:vAlign w:val="center"/>
          </w:tcPr>
          <w:p w:rsidR="00DC0EAE" w:rsidRDefault="00DC0EAE" w:rsidP="009B6D53">
            <w:r w:rsidRPr="00DC0EAE">
              <w:t>2</w:t>
            </w:r>
          </w:p>
        </w:tc>
        <w:tc>
          <w:tcPr>
            <w:tcW w:w="2796" w:type="dxa"/>
            <w:vAlign w:val="center"/>
          </w:tcPr>
          <w:p w:rsidR="00DC0EAE" w:rsidRDefault="00DC0EAE" w:rsidP="009B6D53">
            <w:pPr>
              <w:jc w:val="both"/>
            </w:pPr>
            <w:r w:rsidRPr="00DC0EAE">
              <w:t>P.U.B. BRUKPOL S.C.</w:t>
            </w:r>
          </w:p>
          <w:p w:rsidR="00DC0EAE" w:rsidRDefault="00DC0EAE" w:rsidP="009B6D53">
            <w:pPr>
              <w:jc w:val="both"/>
              <w:rPr>
                <w:sz w:val="20"/>
                <w:szCs w:val="20"/>
              </w:rPr>
            </w:pPr>
            <w:r w:rsidRPr="00DC0EAE">
              <w:t>Strzelce Wielkie</w:t>
            </w:r>
            <w:r>
              <w:t xml:space="preserve"> </w:t>
            </w:r>
            <w:r w:rsidRPr="00DC0EAE">
              <w:t>81c</w:t>
            </w:r>
            <w:r>
              <w:t xml:space="preserve">  </w:t>
            </w:r>
          </w:p>
          <w:p w:rsidR="00DC0EAE" w:rsidRDefault="00DC0EAE" w:rsidP="009B6D53">
            <w:pPr>
              <w:jc w:val="both"/>
            </w:pPr>
            <w:r w:rsidRPr="00DC0EAE">
              <w:t>63-820</w:t>
            </w:r>
            <w:r>
              <w:t xml:space="preserve"> </w:t>
            </w:r>
            <w:r w:rsidRPr="00DC0EAE">
              <w:t>Piaski</w:t>
            </w:r>
          </w:p>
        </w:tc>
        <w:tc>
          <w:tcPr>
            <w:tcW w:w="5488" w:type="dxa"/>
            <w:vAlign w:val="center"/>
          </w:tcPr>
          <w:p w:rsidR="00DC0EAE" w:rsidRDefault="00DC0EAE" w:rsidP="009B6D53">
            <w:pPr>
              <w:jc w:val="both"/>
              <w:rPr>
                <w:sz w:val="20"/>
                <w:szCs w:val="20"/>
              </w:rPr>
            </w:pPr>
            <w:r w:rsidRPr="00DC0EAE">
              <w:rPr>
                <w:sz w:val="20"/>
                <w:szCs w:val="20"/>
              </w:rPr>
              <w:t>Art. 24 ust. 2 pkt 3</w:t>
            </w:r>
          </w:p>
          <w:p w:rsidR="00DC0EAE" w:rsidRDefault="00DC0EAE" w:rsidP="009B6D53">
            <w:pPr>
              <w:jc w:val="both"/>
            </w:pPr>
            <w:r w:rsidRPr="00DC0EAE">
              <w:t>Wykonawca do oferty dołączył kopię zaświadczenia z Krajowego Rejestru Karnego potwierdzającą na dzień 18.02.2013 r., że nie podlega wykluczeniu z udziału w postępowaniu w zakresie naruszenia przepisów art. 24 ust. 1 pkt 4-8 Prawa Zamówień Publicznych. Zamawiający wezwał wykonawcę do przedłożenia informacji z Krajowego Rejestru Karnego w zakresie art.  24 ust. 1 pkt 10 i 11 ustawy. Wykonawca w odpowiedzi na wezwanie przedłożył kopię zaświadczenia z Krajowego Rejestru Karnego, datowaną również na dzień 18.02.2013 r. z dopisanym zapytaniem w zakresie art. 24 ust. 1 pkt 10 i 11. Dokument ten został więc zmieniony przez wykonawcę, i zawiera nieprawdziwe informacje.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C0EAE">
        <w:t xml:space="preserve"> </w:t>
      </w:r>
      <w:r w:rsidR="00DC0EAE" w:rsidRPr="0012155B">
        <w:t xml:space="preserve"> nie krótszym niż 10 dni od dnia przesłania niniejszego zawiadomienia o wyborze najkorzystniejszej oferty</w:t>
      </w:r>
      <w:r w:rsidR="00DC0EAE">
        <w:t>.</w:t>
      </w:r>
      <w:r w:rsidR="00DC0EAE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C0EAE">
      <w:pPr>
        <w:spacing w:before="120" w:after="120"/>
        <w:ind w:left="4680"/>
        <w:jc w:val="center"/>
        <w:rPr>
          <w:bCs/>
          <w:vertAlign w:val="superscript"/>
        </w:rPr>
      </w:pPr>
      <w:r w:rsidRPr="00DC0EAE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DC0EA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B22" w:rsidRDefault="00EF0B22">
      <w:r>
        <w:separator/>
      </w:r>
    </w:p>
  </w:endnote>
  <w:endnote w:type="continuationSeparator" w:id="0">
    <w:p w:rsidR="00EF0B22" w:rsidRDefault="00EF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EAE" w:rsidRDefault="00DC0E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EAE" w:rsidRDefault="00DC0E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B22" w:rsidRDefault="00EF0B22">
      <w:r>
        <w:separator/>
      </w:r>
    </w:p>
  </w:footnote>
  <w:footnote w:type="continuationSeparator" w:id="0">
    <w:p w:rsidR="00EF0B22" w:rsidRDefault="00EF0B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EAE" w:rsidRDefault="00DC0E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EAE" w:rsidRDefault="00DC0E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EAE" w:rsidRDefault="00DC0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9C2"/>
    <w:rsid w:val="00034F15"/>
    <w:rsid w:val="00095FA1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5329E"/>
    <w:rsid w:val="00AD5B8D"/>
    <w:rsid w:val="00AE6513"/>
    <w:rsid w:val="00B37924"/>
    <w:rsid w:val="00B86053"/>
    <w:rsid w:val="00BA1245"/>
    <w:rsid w:val="00D26C67"/>
    <w:rsid w:val="00D5181E"/>
    <w:rsid w:val="00DC0EAE"/>
    <w:rsid w:val="00E05A7A"/>
    <w:rsid w:val="00E4520D"/>
    <w:rsid w:val="00EB4311"/>
    <w:rsid w:val="00EF0B22"/>
    <w:rsid w:val="00EF36C3"/>
    <w:rsid w:val="00F109C2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505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2013-06-18T12:53:00Z</dcterms:created>
  <dcterms:modified xsi:type="dcterms:W3CDTF">2013-06-18T12:53:00Z</dcterms:modified>
</cp:coreProperties>
</file>