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625B8">
      <w:pPr>
        <w:spacing w:before="360"/>
        <w:rPr>
          <w:b/>
          <w:bCs/>
        </w:rPr>
      </w:pPr>
      <w:r w:rsidRPr="009625B8">
        <w:rPr>
          <w:b/>
          <w:bCs/>
        </w:rPr>
        <w:t>Gmina Śrem</w:t>
      </w:r>
    </w:p>
    <w:p w:rsidR="0033076C" w:rsidRDefault="009625B8">
      <w:pPr>
        <w:rPr>
          <w:b/>
          <w:bCs/>
        </w:rPr>
      </w:pPr>
      <w:r w:rsidRPr="009625B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625B8">
        <w:rPr>
          <w:b/>
          <w:bCs/>
        </w:rPr>
        <w:t>1</w:t>
      </w:r>
    </w:p>
    <w:p w:rsidR="0033076C" w:rsidRDefault="009625B8">
      <w:pPr>
        <w:rPr>
          <w:b/>
          <w:bCs/>
        </w:rPr>
      </w:pPr>
      <w:r w:rsidRPr="009625B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625B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625B8" w:rsidRPr="009625B8">
        <w:rPr>
          <w:b/>
          <w:bCs/>
        </w:rPr>
        <w:t>ZP.271.19.2013.BSL/5</w:t>
      </w:r>
      <w:r>
        <w:tab/>
        <w:t xml:space="preserve"> </w:t>
      </w:r>
      <w:r w:rsidR="009625B8" w:rsidRPr="009625B8">
        <w:t>Śrem</w:t>
      </w:r>
      <w:r>
        <w:t xml:space="preserve"> dnia: </w:t>
      </w:r>
      <w:r w:rsidR="009625B8" w:rsidRPr="009625B8">
        <w:t>2013-06-17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9625B8" w:rsidRPr="009625B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625B8">
      <w:pPr>
        <w:spacing w:before="120" w:after="120"/>
        <w:jc w:val="center"/>
        <w:rPr>
          <w:b/>
        </w:rPr>
      </w:pPr>
      <w:r w:rsidRPr="009625B8">
        <w:rPr>
          <w:b/>
        </w:rPr>
        <w:t>Odbiór i zagospodarowanie odpadów komunalnych z terenu miasta i wsi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625B8" w:rsidTr="0082439A">
        <w:trPr>
          <w:cantSplit/>
        </w:trPr>
        <w:tc>
          <w:tcPr>
            <w:tcW w:w="9210" w:type="dxa"/>
          </w:tcPr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PGK sp. z o.o.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625B8">
              <w:rPr>
                <w:b/>
              </w:rPr>
              <w:t>6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625B8">
              <w:rPr>
                <w:b/>
              </w:rPr>
              <w:t>Śrem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t>Odbiór i zagospodarowanie odpadów komunalnych z terenu miasta Śrem (Sektor I)</w:t>
            </w:r>
            <w:r>
              <w:t xml:space="preserve"> za cenę </w:t>
            </w:r>
            <w:r w:rsidRPr="009625B8">
              <w:rPr>
                <w:b/>
              </w:rPr>
              <w:t>4 924 098.00 zł</w:t>
            </w:r>
          </w:p>
          <w:p w:rsidR="009625B8" w:rsidRDefault="009625B8" w:rsidP="0082439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</w:pPr>
            <w:r w:rsidRPr="009625B8">
              <w:t>jedyna złożona oferta spełniająca wszystkie warunki określone w SIWZ</w:t>
            </w:r>
          </w:p>
        </w:tc>
      </w:tr>
      <w:tr w:rsidR="009625B8" w:rsidTr="0082439A">
        <w:trPr>
          <w:cantSplit/>
        </w:trPr>
        <w:tc>
          <w:tcPr>
            <w:tcW w:w="9210" w:type="dxa"/>
          </w:tcPr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PGK sp. z o.o.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9625B8">
              <w:rPr>
                <w:b/>
              </w:rPr>
              <w:t>6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625B8">
              <w:rPr>
                <w:b/>
              </w:rPr>
              <w:t>Śrem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625B8" w:rsidRPr="009625B8" w:rsidRDefault="009625B8" w:rsidP="0082439A">
            <w:pPr>
              <w:spacing w:line="360" w:lineRule="auto"/>
              <w:ind w:firstLine="284"/>
              <w:jc w:val="both"/>
            </w:pPr>
            <w:r w:rsidRPr="009625B8">
              <w:t xml:space="preserve">odbiór i zagospodarowanie odpadów komunalnych 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  <w:rPr>
                <w:b/>
              </w:rPr>
            </w:pPr>
            <w:r w:rsidRPr="009625B8">
              <w:t>z terenu wsi gminy Śrem (Sektor II)</w:t>
            </w:r>
            <w:r>
              <w:t xml:space="preserve"> za cenę </w:t>
            </w:r>
            <w:r w:rsidRPr="009625B8">
              <w:rPr>
                <w:b/>
              </w:rPr>
              <w:t>1 993 320.00 zł</w:t>
            </w:r>
          </w:p>
          <w:p w:rsidR="009625B8" w:rsidRDefault="009625B8" w:rsidP="0082439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625B8" w:rsidRDefault="009625B8" w:rsidP="0082439A">
            <w:pPr>
              <w:spacing w:line="360" w:lineRule="auto"/>
              <w:ind w:firstLine="284"/>
              <w:jc w:val="both"/>
            </w:pPr>
            <w:r w:rsidRPr="009625B8">
              <w:t>jedyna złożona oferta spełniająca wszystkie warunki określone w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625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625B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625B8" w:rsidRPr="005811DF" w:rsidTr="0082439A">
        <w:tc>
          <w:tcPr>
            <w:tcW w:w="54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25B8" w:rsidRPr="005811DF" w:rsidTr="0082439A">
        <w:tc>
          <w:tcPr>
            <w:tcW w:w="54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25B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625B8" w:rsidRPr="005811DF" w:rsidRDefault="009625B8" w:rsidP="00824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25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625B8" w:rsidRPr="0012155B">
        <w:t xml:space="preserve">  nie krótszym niż 10 dni od dnia przesłania niniejszego zawiadomienia o wyborze najkorzystniejszej oferty</w:t>
      </w:r>
      <w:r w:rsidR="009625B8">
        <w:t>.</w:t>
      </w:r>
      <w:r w:rsidR="009625B8" w:rsidRPr="0012155B">
        <w:t xml:space="preserve"> </w:t>
      </w:r>
      <w:r w:rsidR="009625B8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08761E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Burmistrz Adam Lewandowski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333" w:rsidRDefault="00BB4333">
      <w:r>
        <w:separator/>
      </w:r>
    </w:p>
  </w:endnote>
  <w:endnote w:type="continuationSeparator" w:id="0">
    <w:p w:rsidR="00BB4333" w:rsidRDefault="00BB4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B8" w:rsidRDefault="009625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B8" w:rsidRDefault="009625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333" w:rsidRDefault="00BB4333">
      <w:r>
        <w:separator/>
      </w:r>
    </w:p>
  </w:footnote>
  <w:footnote w:type="continuationSeparator" w:id="0">
    <w:p w:rsidR="00BB4333" w:rsidRDefault="00BB4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B8" w:rsidRDefault="009625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B8" w:rsidRDefault="009625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B8" w:rsidRDefault="009625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8BA"/>
    <w:rsid w:val="00034F15"/>
    <w:rsid w:val="0008761E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D48BA"/>
    <w:rsid w:val="0060301B"/>
    <w:rsid w:val="00654E82"/>
    <w:rsid w:val="0068637A"/>
    <w:rsid w:val="0069505E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625B8"/>
    <w:rsid w:val="00AD5B8D"/>
    <w:rsid w:val="00AE6513"/>
    <w:rsid w:val="00B37924"/>
    <w:rsid w:val="00BA1245"/>
    <w:rsid w:val="00BB4333"/>
    <w:rsid w:val="00D26C67"/>
    <w:rsid w:val="00D5181E"/>
    <w:rsid w:val="00D743D4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2013-06-17T08:00:00Z</dcterms:created>
  <dcterms:modified xsi:type="dcterms:W3CDTF">2013-06-17T08:00:00Z</dcterms:modified>
</cp:coreProperties>
</file>