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r>
        <w:rPr>
          <w:b/>
          <w:i w:val="0"/>
        </w:rPr>
        <w:t xml:space="preserve">Załącznik nr </w:t>
      </w:r>
      <w:r w:rsidR="00AF7F97" w:rsidRPr="00AF7F97">
        <w:rPr>
          <w:b/>
          <w:i w:val="0"/>
        </w:rPr>
        <w:t>1</w:t>
      </w:r>
    </w:p>
    <w:p w:rsidR="006F646A" w:rsidRDefault="002674A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bookmarkEnd w:id="0"/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F7F97" w:rsidRPr="00AF7F9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F7F97" w:rsidRPr="00AF7F97">
        <w:rPr>
          <w:b/>
        </w:rPr>
        <w:t>Remont trybun boiska gimnazjum nr 2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84D" w:rsidRDefault="0043484D">
      <w:r>
        <w:separator/>
      </w:r>
    </w:p>
  </w:endnote>
  <w:endnote w:type="continuationSeparator" w:id="0">
    <w:p w:rsidR="0043484D" w:rsidRDefault="0043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674A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4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4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28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84D" w:rsidRDefault="0043484D">
      <w:r>
        <w:separator/>
      </w:r>
    </w:p>
  </w:footnote>
  <w:footnote w:type="continuationSeparator" w:id="0">
    <w:p w:rsidR="0043484D" w:rsidRDefault="00434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97" w:rsidRDefault="00AF7F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97" w:rsidRDefault="00AF7F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97" w:rsidRDefault="00AF7F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817"/>
    <w:rsid w:val="000A5EC4"/>
    <w:rsid w:val="00212828"/>
    <w:rsid w:val="002674A9"/>
    <w:rsid w:val="00271E63"/>
    <w:rsid w:val="00280712"/>
    <w:rsid w:val="002A7C88"/>
    <w:rsid w:val="0043484D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F7F97"/>
    <w:rsid w:val="00B52793"/>
    <w:rsid w:val="00BF2504"/>
    <w:rsid w:val="00C17AA6"/>
    <w:rsid w:val="00C32817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1900-12-31T22:00:00Z</cp:lastPrinted>
  <dcterms:created xsi:type="dcterms:W3CDTF">2013-06-13T12:53:00Z</dcterms:created>
  <dcterms:modified xsi:type="dcterms:W3CDTF">2013-06-13T12:53:00Z</dcterms:modified>
</cp:coreProperties>
</file>