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F62DD">
      <w:pPr>
        <w:spacing w:before="360"/>
        <w:rPr>
          <w:b/>
          <w:bCs/>
        </w:rPr>
      </w:pPr>
      <w:r w:rsidRPr="00CF62DD">
        <w:rPr>
          <w:b/>
          <w:bCs/>
        </w:rPr>
        <w:t>Gmina Śrem</w:t>
      </w:r>
    </w:p>
    <w:p w:rsidR="0033076C" w:rsidRDefault="00CF62DD">
      <w:pPr>
        <w:rPr>
          <w:b/>
          <w:bCs/>
        </w:rPr>
      </w:pPr>
      <w:r w:rsidRPr="00CF62D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CF62DD">
        <w:rPr>
          <w:b/>
          <w:bCs/>
        </w:rPr>
        <w:t>1</w:t>
      </w:r>
    </w:p>
    <w:p w:rsidR="0033076C" w:rsidRDefault="00CF62DD">
      <w:pPr>
        <w:rPr>
          <w:b/>
          <w:bCs/>
        </w:rPr>
      </w:pPr>
      <w:r w:rsidRPr="00CF62D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CF62D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CF62DD" w:rsidRPr="00CF62DD">
        <w:rPr>
          <w:b/>
          <w:bCs/>
        </w:rPr>
        <w:t>ZP.271.20.2013.BSL/4</w:t>
      </w:r>
      <w:r>
        <w:tab/>
        <w:t xml:space="preserve"> </w:t>
      </w:r>
      <w:r w:rsidR="00CF62DD" w:rsidRPr="00CF62DD">
        <w:t>Śrem</w:t>
      </w:r>
      <w:r>
        <w:t xml:space="preserve"> dnia: </w:t>
      </w:r>
      <w:r w:rsidR="00CF62DD" w:rsidRPr="00CF62DD">
        <w:t>2013-05-29</w:t>
      </w:r>
    </w:p>
    <w:p w:rsidR="0033076C" w:rsidRDefault="0082376E">
      <w:pPr>
        <w:pStyle w:val="Nagwek1"/>
        <w:spacing w:before="600"/>
        <w:rPr>
          <w:sz w:val="28"/>
        </w:rPr>
      </w:pPr>
      <w:r>
        <w:rPr>
          <w:sz w:val="28"/>
        </w:rPr>
        <w:t>P</w:t>
      </w:r>
      <w:bookmarkStart w:id="0" w:name="_GoBack"/>
      <w:bookmarkEnd w:id="0"/>
      <w:r w:rsidR="0033076C">
        <w:rPr>
          <w:sz w:val="28"/>
        </w:rPr>
        <w:t xml:space="preserve">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CF62DD" w:rsidRPr="00CF62D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F62DD">
      <w:pPr>
        <w:spacing w:before="120" w:after="120"/>
        <w:jc w:val="center"/>
        <w:rPr>
          <w:b/>
        </w:rPr>
      </w:pPr>
      <w:r w:rsidRPr="00CF62DD">
        <w:rPr>
          <w:b/>
        </w:rPr>
        <w:t>Stała pielęgnacja i bieżące utrzymanie zieleni na terenie gminy Śrem oraz obiektów sportowych na terenie sołectw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PUH Bajor Piotr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34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>Stała pielęgnacja i bieżące utrzymanie zieleni miejskiej w rejonie prawobrzeżnej części miasta Śrem</w:t>
            </w:r>
            <w:r>
              <w:t xml:space="preserve"> za cenę </w:t>
            </w:r>
            <w:r w:rsidRPr="00CF62DD">
              <w:rPr>
                <w:b/>
              </w:rPr>
              <w:t>92 016.00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lastRenderedPageBreak/>
              <w:t>PUH Bajor Piotr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34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 xml:space="preserve">Stała pielęgnacja i bieżące utrzymanie gminnych obiektów sportowych na terenie sołectw Dalewo, </w:t>
            </w:r>
            <w:proofErr w:type="spellStart"/>
            <w:r w:rsidRPr="00CF62DD">
              <w:t>Mórka</w:t>
            </w:r>
            <w:proofErr w:type="spellEnd"/>
            <w:r w:rsidRPr="00CF62DD">
              <w:t xml:space="preserve">, Nochowo oraz Pełczyn - </w:t>
            </w:r>
            <w:proofErr w:type="spellStart"/>
            <w:r w:rsidRPr="00CF62DD">
              <w:t>Nochówko</w:t>
            </w:r>
            <w:proofErr w:type="spellEnd"/>
            <w:r w:rsidRPr="00CF62DD">
              <w:t>, na powierzchni ok. 11 495 m2</w:t>
            </w:r>
            <w:r>
              <w:t xml:space="preserve"> za cenę </w:t>
            </w:r>
            <w:r w:rsidRPr="00CF62DD">
              <w:rPr>
                <w:b/>
              </w:rPr>
              <w:t>11 988.00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PUH Bajor Piotr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34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 xml:space="preserve">Stała pielęgnacja i bieżące utrzymanie gminnych terenów zieleni i rekreacji na terenie sołectw Dalewo, </w:t>
            </w:r>
            <w:proofErr w:type="spellStart"/>
            <w:r w:rsidRPr="00CF62DD">
              <w:t>Mórka</w:t>
            </w:r>
            <w:proofErr w:type="spellEnd"/>
            <w:r w:rsidRPr="00CF62DD">
              <w:t xml:space="preserve">, Pełczyn - </w:t>
            </w:r>
            <w:proofErr w:type="spellStart"/>
            <w:r w:rsidRPr="00CF62DD">
              <w:t>Nochówko</w:t>
            </w:r>
            <w:proofErr w:type="spellEnd"/>
            <w:r w:rsidRPr="00CF62DD">
              <w:t xml:space="preserve"> oraz Wyrzeka, na powierzchni ok. 12 390 m2.</w:t>
            </w:r>
            <w:r>
              <w:t xml:space="preserve"> za cenę </w:t>
            </w:r>
            <w:r w:rsidRPr="00CF62DD">
              <w:rPr>
                <w:b/>
              </w:rPr>
              <w:t>8 586.00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PGK sp. z o.o.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6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>Stała pielęgnacja i bieżące utrzymanie zieleni miejskiej w rejonie Osiedla Jeziorany w Śremie</w:t>
            </w:r>
            <w:r>
              <w:t xml:space="preserve"> za cenę </w:t>
            </w:r>
            <w:r w:rsidRPr="00CF62DD">
              <w:rPr>
                <w:b/>
              </w:rPr>
              <w:t>137 376.00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lastRenderedPageBreak/>
              <w:t>P.U.H. OGRÓD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Długa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52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Zbrudzewo 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P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 xml:space="preserve">Stała pielęgnacja i bieżące utrzymanie gminnych obiektów sportowych na terenie sołectw Góra oraz Krzyżanowo - </w:t>
            </w:r>
            <w:proofErr w:type="spellStart"/>
            <w:r w:rsidRPr="00CF62DD">
              <w:t>Pucołowo</w:t>
            </w:r>
            <w:proofErr w:type="spellEnd"/>
            <w:r w:rsidRPr="00CF62DD">
              <w:t xml:space="preserve">, na powierzchni 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>ok. 7 800 m2.</w:t>
            </w:r>
            <w:r>
              <w:t xml:space="preserve"> za cenę </w:t>
            </w:r>
            <w:r w:rsidRPr="00CF62DD">
              <w:rPr>
                <w:b/>
              </w:rPr>
              <w:t>5 940.00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P.U.H. OGRÓD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Długa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52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Zbrudzewo 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 xml:space="preserve">Stała pielęgnacja i bieżące utrzymanie gminnych terenów zieleni i rekreacji na terenie sołectw Binkowo oraz </w:t>
            </w:r>
            <w:proofErr w:type="spellStart"/>
            <w:r w:rsidRPr="00CF62DD">
              <w:t>Pysząca</w:t>
            </w:r>
            <w:proofErr w:type="spellEnd"/>
            <w:r w:rsidRPr="00CF62DD">
              <w:t>, na powierzchni  ok. 5 500 m2.</w:t>
            </w:r>
            <w:r>
              <w:t xml:space="preserve"> za cenę </w:t>
            </w:r>
            <w:r w:rsidRPr="00CF62DD">
              <w:rPr>
                <w:b/>
              </w:rPr>
              <w:t>3 040.20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P.U.H. OGRÓD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Długa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52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Zbrudzewo 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>Stała pielęgnacja i bieżące utrzymanie gminnych terenów zieleni i rekreacji na terenie sołectw Kaleje, Mechlin, Niesłabin oraz Zbrudzewo, na powierzchni ok. 3 400 m2.</w:t>
            </w:r>
            <w:r>
              <w:t xml:space="preserve"> za cenę </w:t>
            </w:r>
            <w:r w:rsidRPr="00CF62DD">
              <w:rPr>
                <w:b/>
              </w:rPr>
              <w:t>3 240.00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lastRenderedPageBreak/>
              <w:t>P.U.H. OGRÓD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Długa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52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Zbrudzewo Śrem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>Stała pielęgnacja i bieżące utrzymanie gminnych terenów zieleni i rekreacji na terenie sołectw Gaj, Błociszewo, Psarskie oraz Szymanowo, na powierzchni ok. 4 400 m2.</w:t>
            </w:r>
            <w:r>
              <w:t xml:space="preserve"> za cenę </w:t>
            </w:r>
            <w:r w:rsidRPr="00CF62DD">
              <w:rPr>
                <w:b/>
              </w:rPr>
              <w:t>4 050.00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  <w:tr w:rsidR="00CF62DD" w:rsidTr="00437F90">
        <w:trPr>
          <w:cantSplit/>
        </w:trPr>
        <w:tc>
          <w:tcPr>
            <w:tcW w:w="9210" w:type="dxa"/>
          </w:tcPr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FHU Wycinek Marcin Frąckowiak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Kręta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33/2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rPr>
                <w:b/>
              </w:rPr>
              <w:t>63-800</w:t>
            </w:r>
            <w:r>
              <w:rPr>
                <w:b/>
              </w:rPr>
              <w:t xml:space="preserve"> </w:t>
            </w:r>
            <w:r w:rsidRPr="00CF62DD">
              <w:rPr>
                <w:b/>
              </w:rPr>
              <w:t>Gostyń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  <w:rPr>
                <w:b/>
              </w:rPr>
            </w:pPr>
            <w:r w:rsidRPr="00CF62DD">
              <w:t>Stała pielęgnacja i bieżące utrzymanie zieleni miejskiej  rejonie lewobrzeżnej części miasta Śrem</w:t>
            </w:r>
            <w:r>
              <w:t xml:space="preserve"> za cenę </w:t>
            </w:r>
            <w:r w:rsidRPr="00CF62DD">
              <w:rPr>
                <w:b/>
              </w:rPr>
              <w:t>168 893.64 zł</w:t>
            </w:r>
          </w:p>
          <w:p w:rsidR="00CF62DD" w:rsidRDefault="00CF62DD" w:rsidP="00437F9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F62DD" w:rsidRDefault="00CF62DD" w:rsidP="00437F90">
            <w:pPr>
              <w:spacing w:line="360" w:lineRule="auto"/>
              <w:ind w:firstLine="284"/>
              <w:jc w:val="both"/>
            </w:pPr>
            <w:r w:rsidRPr="00CF62DD">
              <w:t>oferta najkorzystniejsza cenowo, spełniająca wszystkie wymogi SIWZ, nie przekraczająca zaplanowanych na to zadanie środków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F62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CF62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CF62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CF62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CF62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CF62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CF62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96,13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96,13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95,26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95,26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92,11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92,11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90,64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90,64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90,44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90,44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98,13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98,13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97,01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97,01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93,98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93,98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88,24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88,24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92,12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92,12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49,71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49,71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88,80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88,80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71,61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71,61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49,55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47,01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50,67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48,12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80,91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76,92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92,44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63,60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P.U.H. OGRÓD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Zbrudzewo 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67,49</w:t>
            </w:r>
          </w:p>
        </w:tc>
      </w:tr>
      <w:tr w:rsidR="00CF62DD" w:rsidRPr="005811DF" w:rsidTr="00437F90">
        <w:tc>
          <w:tcPr>
            <w:tcW w:w="54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52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F62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CF62DD" w:rsidRPr="005811DF" w:rsidRDefault="00CF62DD" w:rsidP="00437F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62DD">
              <w:rPr>
                <w:rFonts w:ascii="Times New Roman" w:hAnsi="Times New Roman" w:cs="Times New Roman"/>
                <w:sz w:val="18"/>
                <w:szCs w:val="18"/>
              </w:rPr>
              <w:t xml:space="preserve">  63,78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F62DD" w:rsidTr="00437F90">
        <w:tc>
          <w:tcPr>
            <w:tcW w:w="941" w:type="dxa"/>
            <w:vAlign w:val="center"/>
          </w:tcPr>
          <w:p w:rsidR="00CF62DD" w:rsidRDefault="00CF62DD" w:rsidP="00437F90">
            <w:r w:rsidRPr="00CF62DD">
              <w:t>1</w:t>
            </w:r>
          </w:p>
        </w:tc>
        <w:tc>
          <w:tcPr>
            <w:tcW w:w="2796" w:type="dxa"/>
            <w:vAlign w:val="center"/>
          </w:tcPr>
          <w:p w:rsidR="00CF62DD" w:rsidRDefault="00CF62DD" w:rsidP="00437F90">
            <w:r w:rsidRPr="00CF62DD">
              <w:t>2</w:t>
            </w:r>
          </w:p>
          <w:p w:rsidR="00CF62DD" w:rsidRDefault="00CF62DD" w:rsidP="00437F90">
            <w:r w:rsidRPr="00CF62DD">
              <w:t xml:space="preserve">Roboty Ziemne Stępa </w:t>
            </w:r>
            <w:r w:rsidRPr="00CF62DD">
              <w:lastRenderedPageBreak/>
              <w:t>Radosław</w:t>
            </w:r>
          </w:p>
          <w:p w:rsidR="00CF62DD" w:rsidRDefault="00CF62DD" w:rsidP="00437F90">
            <w:r w:rsidRPr="00CF62DD">
              <w:t>Śremska</w:t>
            </w:r>
            <w:r>
              <w:t xml:space="preserve"> </w:t>
            </w:r>
            <w:r w:rsidRPr="00CF62DD">
              <w:t>55</w:t>
            </w:r>
            <w:r>
              <w:t xml:space="preserve"> </w:t>
            </w:r>
          </w:p>
          <w:p w:rsidR="00CF62DD" w:rsidRDefault="00CF62DD" w:rsidP="00437F90">
            <w:r w:rsidRPr="00CF62DD">
              <w:t>63-100</w:t>
            </w:r>
            <w:r>
              <w:t xml:space="preserve"> </w:t>
            </w:r>
            <w:r w:rsidRPr="00CF62DD">
              <w:t>Śrem, Zbrudzewo</w:t>
            </w:r>
          </w:p>
        </w:tc>
        <w:tc>
          <w:tcPr>
            <w:tcW w:w="5488" w:type="dxa"/>
            <w:vAlign w:val="center"/>
          </w:tcPr>
          <w:p w:rsidR="00CF62DD" w:rsidRDefault="00CF62DD" w:rsidP="00437F90">
            <w:r w:rsidRPr="00CF62DD">
              <w:lastRenderedPageBreak/>
              <w:t>Art. 89. ust.1 pkt 5</w:t>
            </w:r>
          </w:p>
          <w:p w:rsidR="00CF62DD" w:rsidRDefault="00CF62DD" w:rsidP="00437F90">
            <w:pPr>
              <w:jc w:val="both"/>
            </w:pPr>
            <w:r w:rsidRPr="00CF62DD">
              <w:t xml:space="preserve">Oferta została odrzucona ponieważ wykonawca został </w:t>
            </w:r>
            <w:r w:rsidRPr="00CF62DD">
              <w:lastRenderedPageBreak/>
              <w:t>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F62DD" w:rsidTr="00437F90">
        <w:tc>
          <w:tcPr>
            <w:tcW w:w="941" w:type="dxa"/>
            <w:vAlign w:val="center"/>
          </w:tcPr>
          <w:p w:rsidR="00CF62DD" w:rsidRDefault="00CF62DD" w:rsidP="00437F90">
            <w:r w:rsidRPr="00CF62DD">
              <w:t>1</w:t>
            </w:r>
          </w:p>
        </w:tc>
        <w:tc>
          <w:tcPr>
            <w:tcW w:w="2796" w:type="dxa"/>
            <w:vAlign w:val="center"/>
          </w:tcPr>
          <w:p w:rsidR="00CF62DD" w:rsidRDefault="00CF62DD" w:rsidP="00437F90">
            <w:pPr>
              <w:jc w:val="both"/>
            </w:pPr>
            <w:r w:rsidRPr="00CF62DD">
              <w:t>Roboty Ziemne Stępa Radosław</w:t>
            </w:r>
          </w:p>
          <w:p w:rsidR="00CF62DD" w:rsidRDefault="00CF62DD" w:rsidP="00437F90">
            <w:pPr>
              <w:jc w:val="both"/>
              <w:rPr>
                <w:sz w:val="20"/>
                <w:szCs w:val="20"/>
              </w:rPr>
            </w:pPr>
            <w:r w:rsidRPr="00CF62DD">
              <w:t>Śremska</w:t>
            </w:r>
            <w:r>
              <w:t xml:space="preserve"> </w:t>
            </w:r>
            <w:r w:rsidRPr="00CF62DD">
              <w:t>55</w:t>
            </w:r>
            <w:r>
              <w:t xml:space="preserve">  </w:t>
            </w:r>
          </w:p>
          <w:p w:rsidR="00CF62DD" w:rsidRDefault="00CF62DD" w:rsidP="00437F90">
            <w:pPr>
              <w:jc w:val="both"/>
            </w:pPr>
            <w:r w:rsidRPr="00CF62DD">
              <w:t>63-100</w:t>
            </w:r>
            <w:r>
              <w:t xml:space="preserve"> </w:t>
            </w:r>
            <w:r w:rsidRPr="00CF62DD">
              <w:t>Śrem, Zbrudzewo</w:t>
            </w:r>
          </w:p>
        </w:tc>
        <w:tc>
          <w:tcPr>
            <w:tcW w:w="5488" w:type="dxa"/>
            <w:vAlign w:val="center"/>
          </w:tcPr>
          <w:p w:rsidR="00CF62DD" w:rsidRDefault="00CF62DD" w:rsidP="00437F90">
            <w:pPr>
              <w:jc w:val="both"/>
              <w:rPr>
                <w:sz w:val="20"/>
                <w:szCs w:val="20"/>
              </w:rPr>
            </w:pPr>
            <w:r w:rsidRPr="00CF62DD">
              <w:rPr>
                <w:sz w:val="20"/>
                <w:szCs w:val="20"/>
              </w:rPr>
              <w:t>Art. 24 ust. 2 pkt 4</w:t>
            </w:r>
          </w:p>
          <w:p w:rsidR="00CF62DD" w:rsidRPr="00CF62DD" w:rsidRDefault="00CF62DD" w:rsidP="00437F90">
            <w:pPr>
              <w:jc w:val="both"/>
            </w:pPr>
            <w:r w:rsidRPr="00CF62DD">
              <w:t>Nie spełniono warunku dokumentu: Wykaz osób</w:t>
            </w:r>
          </w:p>
          <w:p w:rsidR="00CF62DD" w:rsidRPr="00CF62DD" w:rsidRDefault="00CF62DD" w:rsidP="00437F90">
            <w:pPr>
              <w:jc w:val="both"/>
            </w:pPr>
            <w:r w:rsidRPr="00CF62DD">
              <w:t>Uzasadnienie : brak w wykazie informacji o podstawie do dysponowania tymi osobami. Wykonawca został wezwany do uzupełnienia wykazu osób o powyższe informację, jednak z uzupełnienia wynika, że wykonawca dysponuje osobą, kt</w:t>
            </w:r>
            <w:r w:rsidR="00417CA6">
              <w:t>ó</w:t>
            </w:r>
            <w:r w:rsidRPr="00CF62DD">
              <w:t xml:space="preserve">ra jest bezrobotna. Tymczasem w Specyfikacji Istotnych Warunków Zamówienia zawarto wymóg, że o udzielenie zamówienia mogą ubiegać się wykonawcy, którzy na stałe zatrudniają co najmniej 2 osoby, w tym jedną osobę posiadającą aktualne zaświadczenie o </w:t>
            </w:r>
            <w:proofErr w:type="spellStart"/>
            <w:r w:rsidRPr="00CF62DD">
              <w:t>o</w:t>
            </w:r>
            <w:proofErr w:type="spellEnd"/>
            <w:r w:rsidRPr="00CF62DD">
              <w:t xml:space="preserve"> ukończeniu szkolenia w zakresie stosowania środków ochrony roślin przy użyciu opryskiwaczy. Wykonawca w odpowiedzi na wezwanie do uzupełnienia treści oferty przedstawił zaświadczenie, że osoba bezrobotna </w:t>
            </w:r>
            <w:proofErr w:type="spellStart"/>
            <w:r w:rsidRPr="00CF62DD">
              <w:t>odbyla</w:t>
            </w:r>
            <w:proofErr w:type="spellEnd"/>
            <w:r w:rsidRPr="00CF62DD">
              <w:t xml:space="preserve"> szkolenie tego zakresu w dniach 9-10 maja. Z art. 26 ust. 3 Prawa Zamówień publicznych wynika, że złożone na wezwanie zamawiającego oświadczenia i dokumenty powinny potwierdzać spełnianie przez wykonawcę warunków udziału w postępowaniu, nie później niż w dniu, w którym upłynął termin składania wniosków o dopuszczenie do udziału w postępowaniu albo termin składania ofert. W związku z tym w dniu składania ofert osoba ta nie dysponowała stosownym uprawnieniem. Nawet gdyby </w:t>
            </w:r>
            <w:proofErr w:type="spellStart"/>
            <w:r w:rsidRPr="00CF62DD">
              <w:t>przyjać</w:t>
            </w:r>
            <w:proofErr w:type="spellEnd"/>
            <w:r w:rsidRPr="00CF62DD">
              <w:t>, że osoba ta w dniu składania ofert zdobywała stosowne uprawnienia, choć taka wykładnia przepisu jest mocno wątpliwa, to jako osoba bezrobotna nie pozostaje w dyspozycji wykonawcy. W stosunku do drugiej osoby przestawionej w wykazie, zawarto w nim jedynie informacje o posiadanych uprawnieniach, natomiast nie ma informacji na temat podstawy dysponowania tą osobą. Za taką informację nie można bowiem uznać lakonicznego oświadczenia "ubezpieczenie KRUS".</w:t>
            </w:r>
          </w:p>
          <w:p w:rsidR="00CF62DD" w:rsidRPr="00CF62DD" w:rsidRDefault="00CF62DD" w:rsidP="00437F90">
            <w:pPr>
              <w:jc w:val="both"/>
            </w:pPr>
            <w:r w:rsidRPr="00CF62DD">
              <w:t>Nie spełniono warunku dokumentu: Oświadczenie, że osoby posiadają wymagane uprawnienia</w:t>
            </w:r>
          </w:p>
          <w:p w:rsidR="00CF62DD" w:rsidRDefault="00CF62DD" w:rsidP="00437F90">
            <w:pPr>
              <w:jc w:val="both"/>
            </w:pPr>
            <w:r w:rsidRPr="00CF62DD">
              <w:t>Uzasadnienie : nie przedłożono wymaganego oświadczenia, pomimo wezwania do uzupełnienia treści oferty.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F62DD">
        <w:t xml:space="preserve"> </w:t>
      </w:r>
      <w:r w:rsidR="00CF62DD" w:rsidRPr="0012155B">
        <w:t xml:space="preserve"> nie krótszym niż 10 dni od dnia przesłania niniejszego zawiadomienia o wyborze najkorzystniejszej oferty</w:t>
      </w:r>
      <w:r w:rsidR="00CF62DD">
        <w:t>.</w:t>
      </w:r>
      <w:r w:rsidR="00CF62D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17CA6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>Burmistrz 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BB0" w:rsidRDefault="00D76BB0">
      <w:r>
        <w:separator/>
      </w:r>
    </w:p>
  </w:endnote>
  <w:endnote w:type="continuationSeparator" w:id="0">
    <w:p w:rsidR="00D76BB0" w:rsidRDefault="00D7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DD" w:rsidRDefault="00CF62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2376E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376E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DD" w:rsidRDefault="00CF62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BB0" w:rsidRDefault="00D76BB0">
      <w:r>
        <w:separator/>
      </w:r>
    </w:p>
  </w:footnote>
  <w:footnote w:type="continuationSeparator" w:id="0">
    <w:p w:rsidR="00D76BB0" w:rsidRDefault="00D76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DD" w:rsidRDefault="00CF62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DD" w:rsidRDefault="00CF62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62DD" w:rsidRDefault="00CF62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53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417CA6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2376E"/>
    <w:rsid w:val="00890D53"/>
    <w:rsid w:val="008C0372"/>
    <w:rsid w:val="00917FEB"/>
    <w:rsid w:val="00953D9A"/>
    <w:rsid w:val="00AD5B8D"/>
    <w:rsid w:val="00AE6513"/>
    <w:rsid w:val="00B37924"/>
    <w:rsid w:val="00BA1245"/>
    <w:rsid w:val="00CF62DD"/>
    <w:rsid w:val="00D26C67"/>
    <w:rsid w:val="00D5181E"/>
    <w:rsid w:val="00D76BB0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1586</Words>
  <Characters>9520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2013-05-31T09:29:00Z</dcterms:created>
  <dcterms:modified xsi:type="dcterms:W3CDTF">2013-05-31T09:29:00Z</dcterms:modified>
</cp:coreProperties>
</file>