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97BA9" w:rsidRPr="00F97BA9">
        <w:rPr>
          <w:b/>
          <w:i w:val="0"/>
        </w:rPr>
        <w:t>2</w:t>
      </w:r>
    </w:p>
    <w:p w:rsidR="00CB6204" w:rsidRDefault="008064E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97BA9" w:rsidRPr="00F97BA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97BA9" w:rsidP="009A21D7">
      <w:pPr>
        <w:pStyle w:val="Tekstpodstawowywcity"/>
        <w:spacing w:line="360" w:lineRule="auto"/>
        <w:ind w:firstLine="0"/>
      </w:pPr>
      <w:r w:rsidRPr="00F97BA9">
        <w:rPr>
          <w:b/>
        </w:rPr>
        <w:t>Budowa ul. Skłodowskiej-Curie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4C1" w:rsidRDefault="00AE64C1">
      <w:r>
        <w:separator/>
      </w:r>
    </w:p>
  </w:endnote>
  <w:endnote w:type="continuationSeparator" w:id="0">
    <w:p w:rsidR="00AE64C1" w:rsidRDefault="00AE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64E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4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4E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A9" w:rsidRDefault="00F97B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4C1" w:rsidRDefault="00AE64C1">
      <w:r>
        <w:separator/>
      </w:r>
    </w:p>
  </w:footnote>
  <w:footnote w:type="continuationSeparator" w:id="0">
    <w:p w:rsidR="00AE64C1" w:rsidRDefault="00AE64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A9" w:rsidRDefault="00F97B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A9" w:rsidRDefault="00F97B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A9" w:rsidRDefault="00F97B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5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064EB"/>
    <w:rsid w:val="00822129"/>
    <w:rsid w:val="00837A89"/>
    <w:rsid w:val="008460DE"/>
    <w:rsid w:val="00882E9F"/>
    <w:rsid w:val="008D4CAF"/>
    <w:rsid w:val="008E370F"/>
    <w:rsid w:val="009A21D7"/>
    <w:rsid w:val="009A255A"/>
    <w:rsid w:val="00A24942"/>
    <w:rsid w:val="00A46EFE"/>
    <w:rsid w:val="00A807A7"/>
    <w:rsid w:val="00AB7377"/>
    <w:rsid w:val="00AE64C1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9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1042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2013-05-27T10:23:00Z</dcterms:created>
  <dcterms:modified xsi:type="dcterms:W3CDTF">2013-05-27T10:23:00Z</dcterms:modified>
</cp:coreProperties>
</file>