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9A5003" w:rsidRPr="009A5003">
        <w:rPr>
          <w:b/>
          <w:i w:val="0"/>
        </w:rPr>
        <w:t>1</w:t>
      </w:r>
    </w:p>
    <w:p w:rsidR="006F646A" w:rsidRDefault="009366D6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9A5003" w:rsidRPr="009A5003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9A5003" w:rsidRPr="009A5003">
        <w:rPr>
          <w:b/>
        </w:rPr>
        <w:t>Budowa ul. Osiedlowej w Niesłabinie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07EB" w:rsidRDefault="007807EB">
      <w:r>
        <w:separator/>
      </w:r>
    </w:p>
  </w:endnote>
  <w:endnote w:type="continuationSeparator" w:id="0">
    <w:p w:rsidR="007807EB" w:rsidRDefault="007807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9366D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F299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F299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660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07EB" w:rsidRDefault="007807EB">
      <w:r>
        <w:separator/>
      </w:r>
    </w:p>
  </w:footnote>
  <w:footnote w:type="continuationSeparator" w:id="0">
    <w:p w:rsidR="007807EB" w:rsidRDefault="007807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5003" w:rsidRDefault="009A500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5003" w:rsidRDefault="009A500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5003" w:rsidRDefault="009A500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601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5F2995"/>
    <w:rsid w:val="00616A00"/>
    <w:rsid w:val="00695AE8"/>
    <w:rsid w:val="006F646A"/>
    <w:rsid w:val="00713393"/>
    <w:rsid w:val="007807EB"/>
    <w:rsid w:val="00781717"/>
    <w:rsid w:val="007D7B59"/>
    <w:rsid w:val="00882B1D"/>
    <w:rsid w:val="008C6FD5"/>
    <w:rsid w:val="00916601"/>
    <w:rsid w:val="009366D6"/>
    <w:rsid w:val="009A0497"/>
    <w:rsid w:val="009A5003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80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2013-05-17T09:16:00Z</dcterms:created>
  <dcterms:modified xsi:type="dcterms:W3CDTF">2013-05-17T09:16:00Z</dcterms:modified>
</cp:coreProperties>
</file>