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13A7F" w:rsidRPr="00F13A7F">
        <w:rPr>
          <w:b/>
          <w:i w:val="0"/>
        </w:rPr>
        <w:t>3</w:t>
      </w:r>
    </w:p>
    <w:p w:rsidR="006F646A" w:rsidRDefault="00CF407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F13A7F" w:rsidRPr="00F13A7F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F13A7F" w:rsidRPr="00F13A7F">
        <w:rPr>
          <w:b/>
          <w:szCs w:val="24"/>
        </w:rPr>
        <w:t>Pielęgnacja konserwacja i bieżące utrzymanie zielenie w parkach na terenie gminy Śrem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8FA" w:rsidRDefault="00BA48FA">
      <w:r>
        <w:separator/>
      </w:r>
    </w:p>
  </w:endnote>
  <w:endnote w:type="continuationSeparator" w:id="0">
    <w:p w:rsidR="00BA48FA" w:rsidRDefault="00BA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F407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0D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8FA" w:rsidRDefault="00BA48FA">
      <w:r>
        <w:separator/>
      </w:r>
    </w:p>
  </w:footnote>
  <w:footnote w:type="continuationSeparator" w:id="0">
    <w:p w:rsidR="00BA48FA" w:rsidRDefault="00BA4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A7F" w:rsidRDefault="00F13A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A7F" w:rsidRDefault="00F13A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A7F" w:rsidRDefault="00F13A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D75"/>
    <w:rsid w:val="000224E5"/>
    <w:rsid w:val="00066607"/>
    <w:rsid w:val="00256C4A"/>
    <w:rsid w:val="002A7C88"/>
    <w:rsid w:val="002B45BD"/>
    <w:rsid w:val="00447339"/>
    <w:rsid w:val="004B4F3F"/>
    <w:rsid w:val="004D0D75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B37D7A"/>
    <w:rsid w:val="00B52793"/>
    <w:rsid w:val="00BA48FA"/>
    <w:rsid w:val="00BF2504"/>
    <w:rsid w:val="00C17AA6"/>
    <w:rsid w:val="00C17BEF"/>
    <w:rsid w:val="00CF4071"/>
    <w:rsid w:val="00F13A7F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2013-02-22T09:49:00Z</dcterms:created>
  <dcterms:modified xsi:type="dcterms:W3CDTF">2013-02-22T09:49:00Z</dcterms:modified>
</cp:coreProperties>
</file>