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B7EFE" w:rsidRPr="009B7EFE">
        <w:rPr>
          <w:b/>
          <w:i w:val="0"/>
        </w:rPr>
        <w:t>1</w:t>
      </w:r>
    </w:p>
    <w:p w:rsidR="006F646A" w:rsidRDefault="000306C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B7EFE" w:rsidRPr="009B7EF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B7EFE" w:rsidRPr="009B7EFE">
        <w:rPr>
          <w:b/>
        </w:rPr>
        <w:t>Ukwiecenie miasta Śrem roślinami jednorocznymi wraz z bieżącą pielęgnacją nasadzeń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0F3" w:rsidRDefault="008C50F3">
      <w:r>
        <w:separator/>
      </w:r>
    </w:p>
  </w:endnote>
  <w:endnote w:type="continuationSeparator" w:id="0">
    <w:p w:rsidR="008C50F3" w:rsidRDefault="008C5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306C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6E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6E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10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0F3" w:rsidRDefault="008C50F3">
      <w:r>
        <w:separator/>
      </w:r>
    </w:p>
  </w:footnote>
  <w:footnote w:type="continuationSeparator" w:id="0">
    <w:p w:rsidR="008C50F3" w:rsidRDefault="008C5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EFE" w:rsidRDefault="009B7E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EFE" w:rsidRDefault="009B7E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EFE" w:rsidRDefault="009B7E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055"/>
    <w:rsid w:val="000306C7"/>
    <w:rsid w:val="000A1055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B6E13"/>
    <w:rsid w:val="006F646A"/>
    <w:rsid w:val="00713393"/>
    <w:rsid w:val="00781717"/>
    <w:rsid w:val="007D7B59"/>
    <w:rsid w:val="00882B1D"/>
    <w:rsid w:val="008C50F3"/>
    <w:rsid w:val="008C6FD5"/>
    <w:rsid w:val="009A0497"/>
    <w:rsid w:val="009B1B93"/>
    <w:rsid w:val="009B7EFE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2013-02-22T11:58:00Z</dcterms:created>
  <dcterms:modified xsi:type="dcterms:W3CDTF">2013-02-22T11:58:00Z</dcterms:modified>
</cp:coreProperties>
</file>