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CB763D" w:rsidRPr="00CB763D">
        <w:rPr>
          <w:b/>
          <w:i w:val="0"/>
        </w:rPr>
        <w:t>1</w:t>
      </w:r>
    </w:p>
    <w:p w:rsidR="006F646A" w:rsidRDefault="00C832A1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646A" w:rsidRDefault="006F646A"/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646A" w:rsidRDefault="006F646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6F646A" w:rsidRDefault="006F646A"/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646A" w:rsidRDefault="006F646A"/>
                  </w:txbxContent>
                </v:textbox>
              </v:roundrect>
            </w:pict>
          </mc:Fallback>
        </mc:AlternateConten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CB763D" w:rsidRPr="00CB763D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CB763D" w:rsidRPr="00CB763D">
        <w:rPr>
          <w:b/>
        </w:rPr>
        <w:t>Budowa ul. Osiedlowej w Niesłabinie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5AE2" w:rsidRDefault="00915AE2">
      <w:r>
        <w:separator/>
      </w:r>
    </w:p>
  </w:endnote>
  <w:endnote w:type="continuationSeparator" w:id="0">
    <w:p w:rsidR="00915AE2" w:rsidRDefault="00915A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C832A1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D1E2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D1E2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4009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5AE2" w:rsidRDefault="00915AE2">
      <w:r>
        <w:separator/>
      </w:r>
    </w:p>
  </w:footnote>
  <w:footnote w:type="continuationSeparator" w:id="0">
    <w:p w:rsidR="00915AE2" w:rsidRDefault="00915A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763D" w:rsidRDefault="00CB763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763D" w:rsidRDefault="00CB763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763D" w:rsidRDefault="00CB763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009C"/>
    <w:rsid w:val="000A5EC4"/>
    <w:rsid w:val="000D1E28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4009C"/>
    <w:rsid w:val="00695AE8"/>
    <w:rsid w:val="006F646A"/>
    <w:rsid w:val="00713393"/>
    <w:rsid w:val="00781717"/>
    <w:rsid w:val="007D7B59"/>
    <w:rsid w:val="00882B1D"/>
    <w:rsid w:val="008C6FD5"/>
    <w:rsid w:val="00915AE2"/>
    <w:rsid w:val="009A0497"/>
    <w:rsid w:val="009B1B93"/>
    <w:rsid w:val="00A146F3"/>
    <w:rsid w:val="00B52793"/>
    <w:rsid w:val="00BF2504"/>
    <w:rsid w:val="00C17AA6"/>
    <w:rsid w:val="00C832A1"/>
    <w:rsid w:val="00CA3550"/>
    <w:rsid w:val="00CB3539"/>
    <w:rsid w:val="00CB763D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80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2</cp:revision>
  <cp:lastPrinted>1601-01-01T00:00:00Z</cp:lastPrinted>
  <dcterms:created xsi:type="dcterms:W3CDTF">2013-02-18T10:27:00Z</dcterms:created>
  <dcterms:modified xsi:type="dcterms:W3CDTF">2013-02-18T10:27:00Z</dcterms:modified>
</cp:coreProperties>
</file>